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Bidi" w:hAnsiTheme="minorBidi"/>
          <w:noProof/>
          <w:sz w:val="21"/>
          <w:szCs w:val="21"/>
          <w:lang w:eastAsia="en-US" w:bidi="th-TH"/>
        </w:rPr>
        <w:id w:val="-1017778782"/>
        <w:picture/>
      </w:sdtPr>
      <w:sdtEndPr/>
      <w:sdtContent>
        <w:p w:rsidR="009A0692" w:rsidRPr="003957D8" w:rsidRDefault="006A655A" w:rsidP="001D6A3E">
          <w:pPr>
            <w:spacing w:before="0" w:after="0" w:line="20" w:lineRule="atLeast"/>
            <w:jc w:val="center"/>
            <w:rPr>
              <w:rFonts w:asciiTheme="minorBidi" w:hAnsiTheme="minorBidi"/>
              <w:sz w:val="20"/>
              <w:szCs w:val="20"/>
            </w:rPr>
          </w:pPr>
          <w:r>
            <w:rPr>
              <w:rFonts w:asciiTheme="minorBidi" w:hAnsiTheme="minorBidi"/>
              <w:noProof/>
              <w:sz w:val="21"/>
              <w:szCs w:val="21"/>
              <w:lang w:eastAsia="en-US" w:bidi="th-TH"/>
            </w:rPr>
            <w:drawing>
              <wp:inline distT="0" distB="0" distL="0" distR="0">
                <wp:extent cx="6108974" cy="6108974"/>
                <wp:effectExtent l="0" t="0" r="6350" b="6350"/>
                <wp:docPr id="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08974" cy="61089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BE1CA9" w:rsidRPr="003957D8" w:rsidRDefault="00BE1CA9" w:rsidP="001D6A3E">
      <w:pPr>
        <w:pStyle w:val="Title"/>
        <w:spacing w:line="20" w:lineRule="atLeast"/>
        <w:rPr>
          <w:rFonts w:asciiTheme="minorBidi" w:hAnsiTheme="minorBidi" w:cstheme="minorBidi"/>
          <w:b/>
          <w:bCs/>
          <w:sz w:val="20"/>
          <w:szCs w:val="20"/>
          <w:lang w:bidi="th-TH"/>
        </w:rPr>
      </w:pPr>
    </w:p>
    <w:p w:rsidR="00C818AD" w:rsidRPr="003957D8" w:rsidRDefault="00104AC2" w:rsidP="001D6A3E">
      <w:pPr>
        <w:pStyle w:val="Title"/>
        <w:spacing w:line="20" w:lineRule="atLeast"/>
        <w:rPr>
          <w:rFonts w:asciiTheme="minorBidi" w:hAnsiTheme="minorBidi" w:cstheme="minorBidi"/>
          <w:b/>
          <w:bCs/>
          <w:color w:val="0673A5" w:themeColor="text2" w:themeShade="BF"/>
          <w:sz w:val="20"/>
          <w:szCs w:val="20"/>
          <w:cs/>
          <w:lang w:bidi="th-TH"/>
        </w:rPr>
      </w:pPr>
      <w:sdt>
        <w:sdtPr>
          <w:rPr>
            <w:rFonts w:asciiTheme="minorBidi" w:hAnsiTheme="minorBidi" w:cstheme="minorBidi"/>
            <w:color w:val="0673A5" w:themeColor="text2" w:themeShade="BF"/>
            <w:sz w:val="20"/>
            <w:szCs w:val="20"/>
            <w:cs/>
            <w:lang w:bidi="th-TH"/>
          </w:rPr>
          <w:id w:val="-1081757899"/>
          <w:placeholder>
            <w:docPart w:val="7E75A04C88C846A08E3451336987DA4F"/>
          </w:placeholder>
        </w:sdtPr>
        <w:sdtEndPr>
          <w:rPr>
            <w:b/>
            <w:bCs/>
          </w:rPr>
        </w:sdtEndPr>
        <w:sdtContent>
          <w:sdt>
            <w:sdtPr>
              <w:rPr>
                <w:rFonts w:asciiTheme="minorBidi" w:hAnsiTheme="minorBidi" w:cstheme="minorBidi"/>
                <w:sz w:val="20"/>
                <w:szCs w:val="20"/>
                <w:cs/>
                <w:lang w:bidi="th-TH"/>
              </w:rPr>
              <w:id w:val="1975708445"/>
              <w:placeholder>
                <w:docPart w:val="D2280BB03D3F472C9D655A6B0E973503"/>
              </w:placeholder>
            </w:sdtPr>
            <w:sdtEndPr>
              <w:rPr>
                <w:b/>
                <w:bCs/>
              </w:rPr>
            </w:sdtEndPr>
            <w:sdtContent>
              <w:r w:rsidR="00AA2A99">
                <w:rPr>
                  <w:rFonts w:asciiTheme="minorBidi" w:hAnsiTheme="minorBidi" w:cs="Tahoma" w:hint="cs"/>
                  <w:b/>
                  <w:bCs/>
                  <w:sz w:val="36"/>
                  <w:szCs w:val="36"/>
                  <w:cs/>
                  <w:lang w:bidi="th-TH"/>
                </w:rPr>
                <w:t>อยุธยา</w:t>
              </w:r>
              <w:r w:rsidR="001C6AC7" w:rsidRPr="001C6AC7">
                <w:rPr>
                  <w:rFonts w:asciiTheme="minorBidi" w:hAnsiTheme="minorBidi" w:cs="Tahoma"/>
                  <w:b/>
                  <w:bCs/>
                  <w:sz w:val="36"/>
                  <w:szCs w:val="36"/>
                  <w:cs/>
                  <w:lang w:bidi="th-TH"/>
                </w:rPr>
                <w:t xml:space="preserve"> </w:t>
              </w:r>
              <w:r w:rsidR="001C6AC7" w:rsidRPr="001C6AC7">
                <w:rPr>
                  <w:rFonts w:asciiTheme="minorBidi" w:hAnsiTheme="minorBidi" w:cs="Tahoma" w:hint="cs"/>
                  <w:b/>
                  <w:bCs/>
                  <w:sz w:val="36"/>
                  <w:szCs w:val="36"/>
                  <w:cs/>
                  <w:lang w:bidi="th-TH"/>
                </w:rPr>
                <w:t>ไหว้พระ</w:t>
              </w:r>
              <w:r w:rsidR="001C6AC7" w:rsidRPr="001C6AC7">
                <w:rPr>
                  <w:rFonts w:asciiTheme="minorBidi" w:hAnsiTheme="minorBidi" w:cs="Tahoma"/>
                  <w:b/>
                  <w:bCs/>
                  <w:sz w:val="36"/>
                  <w:szCs w:val="36"/>
                  <w:cs/>
                  <w:lang w:bidi="th-TH"/>
                </w:rPr>
                <w:t xml:space="preserve"> </w:t>
              </w:r>
              <w:r w:rsidR="001C6AC7" w:rsidRPr="001C6AC7">
                <w:rPr>
                  <w:rFonts w:asciiTheme="minorBidi" w:hAnsiTheme="minorBidi" w:cs="Tahoma"/>
                  <w:b/>
                  <w:bCs/>
                  <w:sz w:val="36"/>
                  <w:szCs w:val="36"/>
                </w:rPr>
                <w:t xml:space="preserve">9 </w:t>
              </w:r>
              <w:r w:rsidR="001C6AC7" w:rsidRPr="001C6AC7">
                <w:rPr>
                  <w:rFonts w:asciiTheme="minorBidi" w:hAnsiTheme="minorBidi" w:cs="Tahoma" w:hint="cs"/>
                  <w:b/>
                  <w:bCs/>
                  <w:sz w:val="36"/>
                  <w:szCs w:val="36"/>
                  <w:cs/>
                  <w:lang w:bidi="th-TH"/>
                </w:rPr>
                <w:t>วัด</w:t>
              </w:r>
            </w:sdtContent>
          </w:sdt>
        </w:sdtContent>
      </w:sdt>
    </w:p>
    <w:p w:rsidR="00C818AD" w:rsidRPr="003957D8" w:rsidRDefault="00C818AD" w:rsidP="001D6A3E">
      <w:pPr>
        <w:pStyle w:val="Heading1"/>
        <w:spacing w:before="0" w:line="20" w:lineRule="atLeast"/>
        <w:rPr>
          <w:rFonts w:asciiTheme="minorBidi" w:hAnsiTheme="minorBidi" w:cstheme="minorBidi"/>
          <w:b/>
          <w:bCs/>
          <w:sz w:val="24"/>
          <w:szCs w:val="24"/>
          <w:cs/>
          <w:lang w:bidi="th-TH"/>
        </w:rPr>
      </w:pPr>
      <w:r w:rsidRPr="003957D8">
        <w:rPr>
          <w:rFonts w:asciiTheme="minorBidi" w:hAnsiTheme="minorBidi" w:cstheme="minorBidi"/>
          <w:b/>
          <w:bCs/>
          <w:sz w:val="24"/>
          <w:szCs w:val="24"/>
          <w:cs/>
          <w:lang w:bidi="th-TH"/>
        </w:rPr>
        <w:t>จุดเด่น</w:t>
      </w:r>
    </w:p>
    <w:p w:rsidR="00795FDA" w:rsidRPr="003E303B" w:rsidRDefault="00795FDA" w:rsidP="001D6A3E">
      <w:pPr>
        <w:pStyle w:val="ListParagraph"/>
        <w:spacing w:before="0" w:after="0" w:line="20" w:lineRule="atLeast"/>
        <w:rPr>
          <w:rFonts w:asciiTheme="minorBidi" w:hAnsiTheme="minorBidi"/>
          <w:color w:val="3C3C3C" w:themeColor="background2" w:themeShade="40"/>
          <w:sz w:val="20"/>
          <w:szCs w:val="20"/>
        </w:rPr>
      </w:pPr>
    </w:p>
    <w:p w:rsidR="00AA2A99" w:rsidRPr="00AA2A99" w:rsidRDefault="00AA2A99" w:rsidP="00AA2A99">
      <w:pPr>
        <w:pStyle w:val="ListParagraph"/>
        <w:numPr>
          <w:ilvl w:val="0"/>
          <w:numId w:val="32"/>
        </w:numPr>
        <w:spacing w:before="0" w:after="0" w:line="20" w:lineRule="atLeast"/>
        <w:rPr>
          <w:rFonts w:asciiTheme="minorBidi" w:hAnsiTheme="minorBidi" w:cs="Tahoma"/>
          <w:color w:val="3C3C3C" w:themeColor="background2" w:themeShade="40"/>
          <w:sz w:val="20"/>
          <w:szCs w:val="20"/>
          <w:lang w:bidi="th-TH"/>
        </w:rPr>
      </w:pPr>
      <w:r w:rsidRPr="00AA2A99">
        <w:rPr>
          <w:rFonts w:asciiTheme="minorBidi" w:hAnsiTheme="minorBidi" w:cs="Tahoma" w:hint="cs"/>
          <w:b/>
          <w:bCs/>
          <w:color w:val="F56617" w:themeColor="accent6"/>
          <w:sz w:val="20"/>
          <w:szCs w:val="20"/>
          <w:cs/>
          <w:lang w:bidi="th-TH"/>
        </w:rPr>
        <w:t>วัดพนัญเชิง</w:t>
      </w:r>
      <w:r w:rsidRPr="00AA2A99">
        <w:rPr>
          <w:rFonts w:asciiTheme="minorBidi" w:hAnsiTheme="minorBidi" w:cs="Tahoma"/>
          <w:color w:val="F56617" w:themeColor="accent6"/>
          <w:sz w:val="20"/>
          <w:szCs w:val="20"/>
          <w:cs/>
          <w:lang w:bidi="th-TH"/>
        </w:rPr>
        <w:t xml:space="preserve"> </w:t>
      </w:r>
      <w:r w:rsidRPr="00AA2A99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นมัสการหลวงพ่อโต</w:t>
      </w:r>
      <w:r w:rsidRPr="00AA2A99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AA2A99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พระพุทธไตรรัตนายก</w:t>
      </w:r>
      <w:r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AA2A99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>(</w:t>
      </w:r>
      <w:r w:rsidRPr="00AA2A99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ซำปอกง</w:t>
      </w:r>
      <w:r w:rsidRPr="00AA2A99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) </w:t>
      </w:r>
    </w:p>
    <w:p w:rsidR="00AA2A99" w:rsidRPr="00AA2A99" w:rsidRDefault="00AA2A99" w:rsidP="00AA2A99">
      <w:pPr>
        <w:pStyle w:val="ListParagraph"/>
        <w:numPr>
          <w:ilvl w:val="0"/>
          <w:numId w:val="32"/>
        </w:numPr>
        <w:spacing w:before="0" w:after="0" w:line="20" w:lineRule="atLeast"/>
        <w:rPr>
          <w:rFonts w:asciiTheme="minorBidi" w:hAnsiTheme="minorBidi" w:cs="Tahoma"/>
          <w:color w:val="3C3C3C" w:themeColor="background2" w:themeShade="40"/>
          <w:sz w:val="20"/>
          <w:szCs w:val="20"/>
          <w:lang w:bidi="th-TH"/>
        </w:rPr>
      </w:pPr>
      <w:r w:rsidRPr="00AA2A99">
        <w:rPr>
          <w:rFonts w:asciiTheme="minorBidi" w:hAnsiTheme="minorBidi" w:cs="Tahoma" w:hint="cs"/>
          <w:b/>
          <w:bCs/>
          <w:color w:val="F56617" w:themeColor="accent6"/>
          <w:sz w:val="20"/>
          <w:szCs w:val="20"/>
          <w:cs/>
          <w:lang w:bidi="th-TH"/>
        </w:rPr>
        <w:t>วัดใหญ่ชัยมงคล</w:t>
      </w:r>
      <w:r w:rsidRPr="00AA2A99">
        <w:rPr>
          <w:rFonts w:asciiTheme="minorBidi" w:hAnsiTheme="minorBidi" w:cs="Tahoma"/>
          <w:color w:val="F56617" w:themeColor="accent6"/>
          <w:sz w:val="20"/>
          <w:szCs w:val="20"/>
          <w:cs/>
          <w:lang w:bidi="th-TH"/>
        </w:rPr>
        <w:t xml:space="preserve"> </w:t>
      </w:r>
      <w:r w:rsidRPr="00AA2A99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นมัสการพระนอน</w:t>
      </w:r>
      <w:r w:rsidRPr="00AA2A99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AA2A99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ชมเจดีย์ชัยมงคลสักการะ</w:t>
      </w:r>
      <w:r w:rsidRPr="00AA2A99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</w:p>
    <w:p w:rsidR="00AA2A99" w:rsidRPr="00AA2A99" w:rsidRDefault="00AA2A99" w:rsidP="00AA2A99">
      <w:pPr>
        <w:pStyle w:val="ListParagraph"/>
        <w:numPr>
          <w:ilvl w:val="0"/>
          <w:numId w:val="32"/>
        </w:numPr>
        <w:spacing w:before="0" w:after="0" w:line="20" w:lineRule="atLeast"/>
        <w:rPr>
          <w:rFonts w:asciiTheme="minorBidi" w:hAnsiTheme="minorBidi" w:cs="Tahoma"/>
          <w:color w:val="3C3C3C" w:themeColor="background2" w:themeShade="40"/>
          <w:sz w:val="20"/>
          <w:szCs w:val="20"/>
          <w:lang w:bidi="th-TH"/>
        </w:rPr>
      </w:pPr>
      <w:r w:rsidRPr="00AA2A99">
        <w:rPr>
          <w:rFonts w:asciiTheme="minorBidi" w:hAnsiTheme="minorBidi" w:cs="Tahoma" w:hint="cs"/>
          <w:b/>
          <w:bCs/>
          <w:color w:val="F56617" w:themeColor="accent6"/>
          <w:sz w:val="20"/>
          <w:szCs w:val="20"/>
          <w:cs/>
          <w:lang w:bidi="th-TH"/>
        </w:rPr>
        <w:t>วัดสมณโกฏฐาราม</w:t>
      </w:r>
      <w:r w:rsidRPr="00AA2A99">
        <w:rPr>
          <w:rFonts w:asciiTheme="minorBidi" w:hAnsiTheme="minorBidi" w:cs="Tahoma"/>
          <w:color w:val="F56617" w:themeColor="accent6"/>
          <w:sz w:val="20"/>
          <w:szCs w:val="20"/>
          <w:cs/>
          <w:lang w:bidi="th-TH"/>
        </w:rPr>
        <w:t xml:space="preserve"> </w:t>
      </w:r>
      <w:r w:rsidRPr="00AA2A99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วัดที่เก่าแก่</w:t>
      </w:r>
      <w:r w:rsidRPr="00AA2A99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AA2A99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นมัสการพระศรีสมณโกฏบพิตร</w:t>
      </w:r>
      <w:r w:rsidRPr="00AA2A99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AA2A99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อันศักดิ์สิทธิ์</w:t>
      </w:r>
    </w:p>
    <w:p w:rsidR="00AA2A99" w:rsidRPr="00AA2A99" w:rsidRDefault="00AA2A99" w:rsidP="00AA2A99">
      <w:pPr>
        <w:pStyle w:val="ListParagraph"/>
        <w:numPr>
          <w:ilvl w:val="0"/>
          <w:numId w:val="32"/>
        </w:numPr>
        <w:spacing w:before="0" w:after="0" w:line="20" w:lineRule="atLeast"/>
        <w:rPr>
          <w:rFonts w:asciiTheme="minorBidi" w:hAnsiTheme="minorBidi" w:cs="Tahoma"/>
          <w:color w:val="3C3C3C" w:themeColor="background2" w:themeShade="40"/>
          <w:sz w:val="20"/>
          <w:szCs w:val="20"/>
          <w:lang w:bidi="th-TH"/>
        </w:rPr>
      </w:pPr>
      <w:r w:rsidRPr="00AA2A99">
        <w:rPr>
          <w:rFonts w:asciiTheme="minorBidi" w:hAnsiTheme="minorBidi" w:cs="Tahoma" w:hint="cs"/>
          <w:b/>
          <w:bCs/>
          <w:color w:val="F56617" w:themeColor="accent6"/>
          <w:sz w:val="20"/>
          <w:szCs w:val="20"/>
          <w:cs/>
          <w:lang w:bidi="th-TH"/>
        </w:rPr>
        <w:t>วัดสุวรรณดาราราม</w:t>
      </w:r>
      <w:r w:rsidRPr="00AA2A99">
        <w:rPr>
          <w:rFonts w:asciiTheme="minorBidi" w:hAnsiTheme="minorBidi" w:cs="Tahoma"/>
          <w:color w:val="F56617" w:themeColor="accent6"/>
          <w:sz w:val="20"/>
          <w:szCs w:val="20"/>
          <w:cs/>
          <w:lang w:bidi="th-TH"/>
        </w:rPr>
        <w:t xml:space="preserve"> </w:t>
      </w:r>
      <w:r w:rsidRPr="00AA2A99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นมัสการพระประธาน</w:t>
      </w:r>
      <w:r w:rsidRPr="00AA2A99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AA2A99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ชมภาพเขียนจิตรกรรมฝาผนังที่งดงาม</w:t>
      </w:r>
    </w:p>
    <w:p w:rsidR="00AA2A99" w:rsidRPr="00AA2A99" w:rsidRDefault="00AA2A99" w:rsidP="00AA2A99">
      <w:pPr>
        <w:pStyle w:val="ListParagraph"/>
        <w:numPr>
          <w:ilvl w:val="0"/>
          <w:numId w:val="32"/>
        </w:numPr>
        <w:spacing w:before="0" w:after="0" w:line="20" w:lineRule="atLeast"/>
        <w:rPr>
          <w:rFonts w:asciiTheme="minorBidi" w:hAnsiTheme="minorBidi" w:cs="Tahoma"/>
          <w:color w:val="3C3C3C" w:themeColor="background2" w:themeShade="40"/>
          <w:sz w:val="20"/>
          <w:szCs w:val="20"/>
          <w:lang w:bidi="th-TH"/>
        </w:rPr>
      </w:pPr>
      <w:r w:rsidRPr="00AA2A99">
        <w:rPr>
          <w:rFonts w:asciiTheme="minorBidi" w:hAnsiTheme="minorBidi" w:cs="Tahoma" w:hint="cs"/>
          <w:b/>
          <w:bCs/>
          <w:color w:val="F56617" w:themeColor="accent6"/>
          <w:sz w:val="20"/>
          <w:szCs w:val="20"/>
          <w:cs/>
          <w:lang w:bidi="th-TH"/>
        </w:rPr>
        <w:t>วัดกษัตราธิราชวรวิหาร</w:t>
      </w:r>
      <w:r w:rsidRPr="00AA2A99">
        <w:rPr>
          <w:rFonts w:asciiTheme="minorBidi" w:hAnsiTheme="minorBidi" w:cs="Tahoma"/>
          <w:color w:val="F56617" w:themeColor="accent6"/>
          <w:sz w:val="20"/>
          <w:szCs w:val="20"/>
          <w:cs/>
          <w:lang w:bidi="th-TH"/>
        </w:rPr>
        <w:t xml:space="preserve"> </w:t>
      </w:r>
      <w:r w:rsidRPr="00AA2A99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กราบพระประธานในพระอุโบสถ</w:t>
      </w:r>
    </w:p>
    <w:p w:rsidR="00AA2A99" w:rsidRPr="00AA2A99" w:rsidRDefault="00AA2A99" w:rsidP="00AA2A99">
      <w:pPr>
        <w:pStyle w:val="ListParagraph"/>
        <w:numPr>
          <w:ilvl w:val="0"/>
          <w:numId w:val="32"/>
        </w:numPr>
        <w:spacing w:before="0" w:after="0" w:line="20" w:lineRule="atLeast"/>
        <w:rPr>
          <w:rFonts w:asciiTheme="minorBidi" w:hAnsiTheme="minorBidi" w:cs="Tahoma"/>
          <w:color w:val="3C3C3C" w:themeColor="background2" w:themeShade="40"/>
          <w:sz w:val="20"/>
          <w:szCs w:val="20"/>
          <w:lang w:bidi="th-TH"/>
        </w:rPr>
      </w:pPr>
      <w:r w:rsidRPr="00AA2A99">
        <w:rPr>
          <w:rFonts w:asciiTheme="minorBidi" w:hAnsiTheme="minorBidi" w:cs="Tahoma" w:hint="cs"/>
          <w:b/>
          <w:bCs/>
          <w:color w:val="F56617" w:themeColor="accent6"/>
          <w:sz w:val="20"/>
          <w:szCs w:val="20"/>
          <w:cs/>
          <w:lang w:bidi="th-TH"/>
        </w:rPr>
        <w:t>วัดท่าการ้อง</w:t>
      </w:r>
      <w:r w:rsidRPr="00AA2A99">
        <w:rPr>
          <w:rFonts w:asciiTheme="minorBidi" w:hAnsiTheme="minorBidi" w:cs="Tahoma"/>
          <w:color w:val="F56617" w:themeColor="accent6"/>
          <w:sz w:val="20"/>
          <w:szCs w:val="20"/>
          <w:cs/>
          <w:lang w:bidi="th-TH"/>
        </w:rPr>
        <w:t xml:space="preserve"> </w:t>
      </w:r>
      <w:r w:rsidRPr="00AA2A99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ภายในพระอุโบสถมีพระประธานสมัยอยุธยาที่เก่าแก่</w:t>
      </w:r>
    </w:p>
    <w:p w:rsidR="00AA2A99" w:rsidRPr="00AA2A99" w:rsidRDefault="00AA2A99" w:rsidP="00AA2A99">
      <w:pPr>
        <w:pStyle w:val="ListParagraph"/>
        <w:numPr>
          <w:ilvl w:val="0"/>
          <w:numId w:val="32"/>
        </w:numPr>
        <w:spacing w:before="0" w:after="0" w:line="20" w:lineRule="atLeast"/>
        <w:rPr>
          <w:rFonts w:asciiTheme="minorBidi" w:hAnsiTheme="minorBidi" w:cs="Tahoma"/>
          <w:color w:val="3C3C3C" w:themeColor="background2" w:themeShade="40"/>
          <w:sz w:val="20"/>
          <w:szCs w:val="20"/>
          <w:lang w:bidi="th-TH"/>
        </w:rPr>
      </w:pPr>
      <w:r w:rsidRPr="00AA2A99">
        <w:rPr>
          <w:rFonts w:asciiTheme="minorBidi" w:hAnsiTheme="minorBidi" w:cs="Tahoma" w:hint="cs"/>
          <w:b/>
          <w:bCs/>
          <w:color w:val="F56617" w:themeColor="accent6"/>
          <w:sz w:val="20"/>
          <w:szCs w:val="20"/>
          <w:cs/>
          <w:lang w:bidi="th-TH"/>
        </w:rPr>
        <w:t>วิหารพระมงคลบพิตร</w:t>
      </w:r>
      <w:r w:rsidRPr="00AA2A99">
        <w:rPr>
          <w:rFonts w:asciiTheme="minorBidi" w:hAnsiTheme="minorBidi" w:cs="Tahoma"/>
          <w:color w:val="F56617" w:themeColor="accent6"/>
          <w:sz w:val="20"/>
          <w:szCs w:val="20"/>
          <w:cs/>
          <w:lang w:bidi="th-TH"/>
        </w:rPr>
        <w:t xml:space="preserve"> </w:t>
      </w:r>
      <w:r w:rsidRPr="00AA2A99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นมัสการพระคู่บ้านคู่เมืองอยุธยาเป็นพระพุทธรูปปูนปั้นบุสำริด</w:t>
      </w:r>
    </w:p>
    <w:p w:rsidR="00AA2A99" w:rsidRPr="00AA2A99" w:rsidRDefault="00AA2A99" w:rsidP="00AA2A99">
      <w:pPr>
        <w:pStyle w:val="ListParagraph"/>
        <w:numPr>
          <w:ilvl w:val="0"/>
          <w:numId w:val="32"/>
        </w:numPr>
        <w:spacing w:before="0" w:after="0" w:line="20" w:lineRule="atLeast"/>
        <w:rPr>
          <w:rFonts w:asciiTheme="minorBidi" w:hAnsiTheme="minorBidi" w:cs="Tahoma"/>
          <w:color w:val="3C3C3C" w:themeColor="background2" w:themeShade="40"/>
          <w:sz w:val="20"/>
          <w:szCs w:val="20"/>
          <w:lang w:bidi="th-TH"/>
        </w:rPr>
      </w:pPr>
      <w:r w:rsidRPr="00AA2A99">
        <w:rPr>
          <w:rFonts w:asciiTheme="minorBidi" w:hAnsiTheme="minorBidi" w:cs="Tahoma" w:hint="cs"/>
          <w:b/>
          <w:bCs/>
          <w:color w:val="F56617" w:themeColor="accent6"/>
          <w:sz w:val="20"/>
          <w:szCs w:val="20"/>
          <w:cs/>
          <w:lang w:bidi="th-TH"/>
        </w:rPr>
        <w:t>วัดหน้าพระเมรุ</w:t>
      </w:r>
      <w:r w:rsidRPr="00AA2A99">
        <w:rPr>
          <w:rFonts w:asciiTheme="minorBidi" w:hAnsiTheme="minorBidi" w:cs="Tahoma"/>
          <w:color w:val="F56617" w:themeColor="accent6"/>
          <w:sz w:val="20"/>
          <w:szCs w:val="20"/>
          <w:cs/>
          <w:lang w:bidi="th-TH"/>
        </w:rPr>
        <w:t xml:space="preserve"> </w:t>
      </w:r>
      <w:r w:rsidRPr="00AA2A99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นมัสการพระพุทธนิมิตพิชิตมารโมลีศรีสรรเพชรบรมไตรโลกนาถ</w:t>
      </w:r>
    </w:p>
    <w:p w:rsidR="00B75733" w:rsidRDefault="00AA2A99" w:rsidP="00AA2A99">
      <w:pPr>
        <w:pStyle w:val="ListParagraph"/>
        <w:numPr>
          <w:ilvl w:val="0"/>
          <w:numId w:val="32"/>
        </w:numPr>
        <w:spacing w:before="0" w:after="0" w:line="20" w:lineRule="atLeast"/>
        <w:rPr>
          <w:rFonts w:asciiTheme="minorBidi" w:hAnsiTheme="minorBidi" w:cs="Tahoma"/>
          <w:color w:val="3C3C3C" w:themeColor="background2" w:themeShade="40"/>
          <w:sz w:val="20"/>
          <w:szCs w:val="20"/>
          <w:lang w:bidi="th-TH"/>
        </w:rPr>
      </w:pPr>
      <w:r w:rsidRPr="00AA2A99">
        <w:rPr>
          <w:rFonts w:asciiTheme="minorBidi" w:hAnsiTheme="minorBidi" w:cs="Tahoma" w:hint="cs"/>
          <w:b/>
          <w:bCs/>
          <w:color w:val="F56617" w:themeColor="accent6"/>
          <w:sz w:val="20"/>
          <w:szCs w:val="20"/>
          <w:cs/>
          <w:lang w:bidi="th-TH"/>
        </w:rPr>
        <w:t>ตลาดน้ำอโยธยา</w:t>
      </w:r>
      <w:r w:rsidRPr="00AA2A99">
        <w:rPr>
          <w:rFonts w:asciiTheme="minorBidi" w:hAnsiTheme="minorBidi" w:cs="Tahoma"/>
          <w:color w:val="F56617" w:themeColor="accent6"/>
          <w:sz w:val="20"/>
          <w:szCs w:val="20"/>
          <w:cs/>
          <w:lang w:bidi="th-TH"/>
        </w:rPr>
        <w:t xml:space="preserve"> </w:t>
      </w:r>
      <w:r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ให้ท่านได้ช้อปปิ้งของที่ระลึกของฝาก และทานอาหารกันอย่างเต็มอิ่ม</w:t>
      </w:r>
    </w:p>
    <w:p w:rsidR="00AA2A99" w:rsidRPr="00AA2A99" w:rsidRDefault="00AA2A99" w:rsidP="00AA2A99">
      <w:pPr>
        <w:spacing w:before="0" w:after="0" w:line="20" w:lineRule="atLeast"/>
        <w:rPr>
          <w:rFonts w:asciiTheme="minorBidi" w:hAnsiTheme="minorBidi" w:cs="Tahoma"/>
          <w:color w:val="3C3C3C" w:themeColor="background2" w:themeShade="40"/>
          <w:sz w:val="20"/>
          <w:szCs w:val="20"/>
          <w:lang w:bidi="th-TH"/>
        </w:rPr>
      </w:pPr>
    </w:p>
    <w:p w:rsidR="00BE1CA9" w:rsidRPr="003957D8" w:rsidRDefault="00305024" w:rsidP="001D6A3E">
      <w:pPr>
        <w:pStyle w:val="Title"/>
        <w:spacing w:line="20" w:lineRule="atLeast"/>
        <w:rPr>
          <w:rFonts w:asciiTheme="minorBidi" w:hAnsiTheme="minorBidi" w:cstheme="minorBidi"/>
          <w:sz w:val="20"/>
          <w:szCs w:val="20"/>
          <w:lang w:bidi="th-TH"/>
        </w:rPr>
      </w:pPr>
      <w:r w:rsidRPr="003957D8">
        <w:rPr>
          <w:rFonts w:asciiTheme="minorBidi" w:hAnsiTheme="minorBidi" w:cstheme="minorBidi"/>
          <w:b/>
          <w:bCs/>
          <w:color w:val="0673A5" w:themeColor="text2" w:themeShade="BF"/>
          <w:sz w:val="20"/>
          <w:szCs w:val="20"/>
          <w:cs/>
          <w:lang w:bidi="th-TH"/>
        </w:rPr>
        <w:t>ชื่</w:t>
      </w:r>
      <w:r w:rsidR="009A0692" w:rsidRPr="003957D8">
        <w:rPr>
          <w:rFonts w:asciiTheme="minorBidi" w:hAnsiTheme="minorBidi" w:cstheme="minorBidi"/>
          <w:b/>
          <w:bCs/>
          <w:color w:val="0673A5" w:themeColor="text2" w:themeShade="BF"/>
          <w:sz w:val="20"/>
          <w:szCs w:val="20"/>
          <w:cs/>
          <w:lang w:bidi="th-TH"/>
        </w:rPr>
        <w:t>อโปรแกรม</w:t>
      </w:r>
      <w:r w:rsidR="008542FC" w:rsidRPr="003957D8">
        <w:rPr>
          <w:rFonts w:asciiTheme="minorBidi" w:hAnsiTheme="minorBidi" w:cstheme="minorBidi"/>
          <w:color w:val="0673A5" w:themeColor="text2" w:themeShade="BF"/>
          <w:sz w:val="20"/>
          <w:szCs w:val="20"/>
          <w:cs/>
          <w:lang w:bidi="th-TH"/>
        </w:rPr>
        <w:t xml:space="preserve"> </w:t>
      </w:r>
      <w:sdt>
        <w:sdtPr>
          <w:rPr>
            <w:rFonts w:asciiTheme="minorBidi" w:hAnsiTheme="minorBidi" w:cstheme="minorBidi"/>
            <w:b/>
            <w:bCs/>
            <w:color w:val="F56617" w:themeColor="accent6"/>
            <w:sz w:val="20"/>
            <w:szCs w:val="20"/>
            <w:cs/>
            <w:lang w:bidi="th-TH"/>
          </w:rPr>
          <w:id w:val="1782387337"/>
          <w:placeholder>
            <w:docPart w:val="BA56B653B591467694CB7B4DFCDAF07E"/>
          </w:placeholder>
        </w:sdtPr>
        <w:sdtEndPr/>
        <w:sdtContent>
          <w:r w:rsidR="00AA2A99">
            <w:rPr>
              <w:rFonts w:asciiTheme="minorBidi" w:hAnsiTheme="minorBidi" w:cs="Tahoma" w:hint="cs"/>
              <w:b/>
              <w:bCs/>
              <w:color w:val="F56617" w:themeColor="accent6"/>
              <w:sz w:val="20"/>
              <w:szCs w:val="20"/>
              <w:cs/>
              <w:lang w:bidi="th-TH"/>
            </w:rPr>
            <w:t>อยุธยา</w:t>
          </w:r>
          <w:r w:rsidR="001C6AC7" w:rsidRPr="001C6AC7">
            <w:rPr>
              <w:rFonts w:asciiTheme="minorBidi" w:hAnsiTheme="minorBidi" w:cs="Tahoma"/>
              <w:b/>
              <w:bCs/>
              <w:color w:val="F56617" w:themeColor="accent6"/>
              <w:sz w:val="20"/>
              <w:szCs w:val="20"/>
              <w:cs/>
              <w:lang w:bidi="th-TH"/>
            </w:rPr>
            <w:t xml:space="preserve"> </w:t>
          </w:r>
          <w:r w:rsidR="001C6AC7" w:rsidRPr="001C6AC7">
            <w:rPr>
              <w:rFonts w:asciiTheme="minorBidi" w:hAnsiTheme="minorBidi" w:cs="Tahoma" w:hint="cs"/>
              <w:b/>
              <w:bCs/>
              <w:color w:val="F56617" w:themeColor="accent6"/>
              <w:sz w:val="20"/>
              <w:szCs w:val="20"/>
              <w:cs/>
              <w:lang w:bidi="th-TH"/>
            </w:rPr>
            <w:t>ไหว้พระ</w:t>
          </w:r>
          <w:r w:rsidR="001C6AC7" w:rsidRPr="001C6AC7">
            <w:rPr>
              <w:rFonts w:asciiTheme="minorBidi" w:hAnsiTheme="minorBidi" w:cs="Tahoma"/>
              <w:b/>
              <w:bCs/>
              <w:color w:val="F56617" w:themeColor="accent6"/>
              <w:sz w:val="20"/>
              <w:szCs w:val="20"/>
              <w:cs/>
              <w:lang w:bidi="th-TH"/>
            </w:rPr>
            <w:t xml:space="preserve"> </w:t>
          </w:r>
          <w:r w:rsidR="001C6AC7" w:rsidRPr="001C6AC7">
            <w:rPr>
              <w:rFonts w:asciiTheme="minorBidi" w:hAnsiTheme="minorBidi" w:cs="Tahoma"/>
              <w:b/>
              <w:bCs/>
              <w:color w:val="F56617" w:themeColor="accent6"/>
              <w:sz w:val="20"/>
              <w:szCs w:val="20"/>
            </w:rPr>
            <w:t xml:space="preserve">9 </w:t>
          </w:r>
          <w:r w:rsidR="001C6AC7" w:rsidRPr="001C6AC7">
            <w:rPr>
              <w:rFonts w:asciiTheme="minorBidi" w:hAnsiTheme="minorBidi" w:cs="Tahoma" w:hint="cs"/>
              <w:b/>
              <w:bCs/>
              <w:color w:val="F56617" w:themeColor="accent6"/>
              <w:sz w:val="20"/>
              <w:szCs w:val="20"/>
              <w:cs/>
              <w:lang w:bidi="th-TH"/>
            </w:rPr>
            <w:t>วัด</w:t>
          </w:r>
        </w:sdtContent>
      </w:sdt>
      <w:r w:rsidR="009A0692" w:rsidRPr="003957D8">
        <w:rPr>
          <w:rFonts w:asciiTheme="minorBidi" w:hAnsiTheme="minorBidi" w:cstheme="minorBidi"/>
          <w:b/>
          <w:bCs/>
          <w:color w:val="F56617" w:themeColor="accent6"/>
          <w:sz w:val="20"/>
          <w:szCs w:val="20"/>
          <w:cs/>
          <w:lang w:bidi="th-TH"/>
        </w:rPr>
        <w:t xml:space="preserve"> </w:t>
      </w:r>
      <w:r w:rsidR="009A0692" w:rsidRPr="003957D8">
        <w:rPr>
          <w:rFonts w:asciiTheme="minorBidi" w:hAnsiTheme="minorBidi" w:cstheme="minorBidi"/>
          <w:color w:val="F56617" w:themeColor="accent6"/>
          <w:sz w:val="20"/>
          <w:szCs w:val="20"/>
          <w:cs/>
          <w:lang w:bidi="th-TH"/>
        </w:rPr>
        <w:t xml:space="preserve"> </w:t>
      </w:r>
    </w:p>
    <w:p w:rsidR="00E000D3" w:rsidRPr="003957D8" w:rsidRDefault="00BE1CA9" w:rsidP="001D6A3E">
      <w:pPr>
        <w:pStyle w:val="Title"/>
        <w:spacing w:line="20" w:lineRule="atLeast"/>
        <w:rPr>
          <w:rFonts w:asciiTheme="minorBidi" w:hAnsiTheme="minorBidi" w:cstheme="minorBidi"/>
          <w:b/>
          <w:bCs/>
          <w:sz w:val="20"/>
          <w:szCs w:val="20"/>
          <w:lang w:bidi="th-TH"/>
        </w:rPr>
      </w:pPr>
      <w:r w:rsidRPr="003957D8">
        <w:rPr>
          <w:rFonts w:asciiTheme="minorBidi" w:hAnsiTheme="minorBidi" w:cstheme="minorBidi"/>
          <w:b/>
          <w:bCs/>
          <w:color w:val="0673A5" w:themeColor="text2" w:themeShade="BF"/>
          <w:sz w:val="20"/>
          <w:szCs w:val="20"/>
          <w:cs/>
          <w:lang w:bidi="th-TH"/>
        </w:rPr>
        <w:t>จำนวน</w:t>
      </w:r>
      <w:r w:rsidRPr="003957D8">
        <w:rPr>
          <w:rFonts w:asciiTheme="minorBidi" w:hAnsiTheme="minorBidi" w:cstheme="minorBidi"/>
          <w:b/>
          <w:bCs/>
          <w:sz w:val="20"/>
          <w:szCs w:val="20"/>
          <w:cs/>
          <w:lang w:bidi="th-TH"/>
        </w:rPr>
        <w:t xml:space="preserve"> </w:t>
      </w:r>
      <w:sdt>
        <w:sdtPr>
          <w:rPr>
            <w:rFonts w:asciiTheme="minorBidi" w:hAnsiTheme="minorBidi" w:cstheme="minorBidi"/>
            <w:b/>
            <w:bCs/>
            <w:color w:val="F56617" w:themeColor="accent6"/>
            <w:sz w:val="20"/>
            <w:szCs w:val="20"/>
            <w:cs/>
            <w:lang w:bidi="th-TH"/>
          </w:rPr>
          <w:id w:val="738830048"/>
          <w:placeholder>
            <w:docPart w:val="CED2786951E745B98E9CE13A1C600F51"/>
          </w:placeholder>
          <w:comboBox>
            <w:listItem w:value="เลือกวัน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</w:comboBox>
        </w:sdtPr>
        <w:sdtEndPr/>
        <w:sdtContent>
          <w:r w:rsidR="001C6AC7">
            <w:rPr>
              <w:rFonts w:asciiTheme="minorBidi" w:hAnsiTheme="minorBidi" w:cstheme="minorBidi"/>
              <w:b/>
              <w:bCs/>
              <w:color w:val="F56617" w:themeColor="accent6"/>
              <w:sz w:val="20"/>
              <w:szCs w:val="20"/>
              <w:cs/>
              <w:lang w:bidi="th-TH"/>
            </w:rPr>
            <w:t>1</w:t>
          </w:r>
        </w:sdtContent>
      </w:sdt>
      <w:r w:rsidRPr="003957D8">
        <w:rPr>
          <w:rFonts w:asciiTheme="minorBidi" w:hAnsiTheme="minorBidi" w:cstheme="minorBidi"/>
          <w:sz w:val="20"/>
          <w:szCs w:val="20"/>
          <w:cs/>
          <w:lang w:bidi="th-TH"/>
        </w:rPr>
        <w:t xml:space="preserve"> </w:t>
      </w:r>
      <w:r w:rsidRPr="003957D8">
        <w:rPr>
          <w:rFonts w:asciiTheme="minorBidi" w:hAnsiTheme="minorBidi" w:cstheme="minorBidi"/>
          <w:b/>
          <w:bCs/>
          <w:color w:val="0673A5" w:themeColor="text2" w:themeShade="BF"/>
          <w:sz w:val="20"/>
          <w:szCs w:val="20"/>
          <w:cs/>
          <w:lang w:bidi="th-TH"/>
        </w:rPr>
        <w:t>วัน</w:t>
      </w:r>
      <w:r w:rsidRPr="003957D8">
        <w:rPr>
          <w:rFonts w:asciiTheme="minorBidi" w:hAnsiTheme="minorBidi" w:cstheme="minorBidi"/>
          <w:b/>
          <w:bCs/>
          <w:sz w:val="20"/>
          <w:szCs w:val="20"/>
          <w:cs/>
          <w:lang w:bidi="th-TH"/>
        </w:rPr>
        <w:t xml:space="preserve"> </w:t>
      </w:r>
      <w:sdt>
        <w:sdtPr>
          <w:rPr>
            <w:rFonts w:asciiTheme="minorBidi" w:hAnsiTheme="minorBidi" w:cstheme="minorBidi"/>
            <w:b/>
            <w:bCs/>
            <w:color w:val="F56617" w:themeColor="accent6"/>
            <w:sz w:val="20"/>
            <w:szCs w:val="20"/>
            <w:cs/>
            <w:lang w:bidi="th-TH"/>
          </w:rPr>
          <w:id w:val="1827854835"/>
          <w:placeholder>
            <w:docPart w:val="702E06EEDB604B1191378AF656E1C351"/>
          </w:placeholder>
          <w:comboBox>
            <w:listItem w:value="เลือกวัน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</w:comboBox>
        </w:sdtPr>
        <w:sdtEndPr/>
        <w:sdtContent>
          <w:r w:rsidR="001C6AC7">
            <w:rPr>
              <w:rFonts w:asciiTheme="minorBidi" w:hAnsiTheme="minorBidi" w:cstheme="minorBidi"/>
              <w:b/>
              <w:bCs/>
              <w:color w:val="F56617" w:themeColor="accent6"/>
              <w:sz w:val="20"/>
              <w:szCs w:val="20"/>
              <w:lang w:bidi="th-TH"/>
            </w:rPr>
            <w:t>-</w:t>
          </w:r>
        </w:sdtContent>
      </w:sdt>
      <w:r w:rsidRPr="003957D8">
        <w:rPr>
          <w:rFonts w:asciiTheme="minorBidi" w:hAnsiTheme="minorBidi" w:cstheme="minorBidi"/>
          <w:sz w:val="20"/>
          <w:szCs w:val="20"/>
          <w:cs/>
          <w:lang w:bidi="th-TH"/>
        </w:rPr>
        <w:t xml:space="preserve"> </w:t>
      </w:r>
      <w:r w:rsidRPr="003957D8">
        <w:rPr>
          <w:rFonts w:asciiTheme="minorBidi" w:hAnsiTheme="minorBidi" w:cstheme="minorBidi"/>
          <w:b/>
          <w:bCs/>
          <w:color w:val="0673A5" w:themeColor="text2" w:themeShade="BF"/>
          <w:sz w:val="20"/>
          <w:szCs w:val="20"/>
          <w:cs/>
          <w:lang w:bidi="th-TH"/>
        </w:rPr>
        <w:t>คืน</w:t>
      </w:r>
    </w:p>
    <w:p w:rsidR="009A0692" w:rsidRPr="003957D8" w:rsidRDefault="00BE1CA9" w:rsidP="001D6A3E">
      <w:pPr>
        <w:pStyle w:val="Heading1"/>
        <w:tabs>
          <w:tab w:val="left" w:pos="2940"/>
        </w:tabs>
        <w:spacing w:before="0" w:line="20" w:lineRule="atLeast"/>
        <w:rPr>
          <w:rStyle w:val="BookTitle"/>
          <w:rFonts w:asciiTheme="minorBidi" w:hAnsiTheme="minorBidi" w:cstheme="minorBidi"/>
          <w:sz w:val="24"/>
          <w:szCs w:val="24"/>
          <w:cs/>
          <w:lang w:bidi="th-TH"/>
        </w:rPr>
      </w:pPr>
      <w:r w:rsidRPr="003957D8">
        <w:rPr>
          <w:rFonts w:asciiTheme="minorBidi" w:hAnsiTheme="minorBidi" w:cstheme="minorBidi"/>
          <w:b/>
          <w:bCs/>
          <w:sz w:val="24"/>
          <w:szCs w:val="24"/>
          <w:cs/>
          <w:lang w:bidi="th-TH"/>
        </w:rPr>
        <w:lastRenderedPageBreak/>
        <w:t>กำหนดการเดินทาง</w:t>
      </w:r>
      <w:r w:rsidR="00DB5DAA" w:rsidRPr="003957D8">
        <w:rPr>
          <w:rFonts w:asciiTheme="minorBidi" w:hAnsiTheme="minorBidi" w:cstheme="minorBidi"/>
          <w:b/>
          <w:bCs/>
          <w:sz w:val="24"/>
          <w:szCs w:val="24"/>
          <w:cs/>
          <w:lang w:bidi="th-TH"/>
        </w:rPr>
        <w:tab/>
      </w:r>
    </w:p>
    <w:p w:rsidR="00743EE0" w:rsidRPr="003957D8" w:rsidRDefault="00743EE0" w:rsidP="001D6A3E">
      <w:pPr>
        <w:spacing w:before="0" w:after="0" w:line="20" w:lineRule="atLeast"/>
        <w:rPr>
          <w:rFonts w:asciiTheme="minorBidi" w:hAnsiTheme="minorBidi"/>
          <w:sz w:val="20"/>
          <w:szCs w:val="20"/>
        </w:rPr>
      </w:pPr>
    </w:p>
    <w:tbl>
      <w:tblPr>
        <w:tblStyle w:val="PlainTable1"/>
        <w:tblW w:w="0" w:type="auto"/>
        <w:tblBorders>
          <w:top w:val="single" w:sz="4" w:space="0" w:color="A5D028" w:themeColor="accent2"/>
          <w:left w:val="single" w:sz="4" w:space="0" w:color="A5D028" w:themeColor="accent2"/>
          <w:bottom w:val="single" w:sz="4" w:space="0" w:color="A5D028" w:themeColor="accent2"/>
          <w:right w:val="single" w:sz="4" w:space="0" w:color="A5D028" w:themeColor="accent2"/>
          <w:insideH w:val="single" w:sz="4" w:space="0" w:color="7B9B1E" w:themeColor="accent2" w:themeShade="BF"/>
          <w:insideV w:val="single" w:sz="4" w:space="0" w:color="A5D028" w:themeColor="accent2"/>
        </w:tblBorders>
        <w:tblLayout w:type="fixed"/>
        <w:tblLook w:val="04A0" w:firstRow="1" w:lastRow="0" w:firstColumn="1" w:lastColumn="0" w:noHBand="0" w:noVBand="1"/>
      </w:tblPr>
      <w:tblGrid>
        <w:gridCol w:w="952"/>
        <w:gridCol w:w="8943"/>
      </w:tblGrid>
      <w:tr w:rsidR="00CB1E88" w:rsidRPr="003957D8" w:rsidTr="00CD08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2" w:type="dxa"/>
            <w:shd w:val="clear" w:color="auto" w:fill="CAE57B" w:themeFill="accent2" w:themeFillTint="99"/>
            <w:vAlign w:val="center"/>
          </w:tcPr>
          <w:p w:rsidR="00CB1E88" w:rsidRPr="003957D8" w:rsidRDefault="00CB1E88" w:rsidP="001D6A3E">
            <w:pPr>
              <w:spacing w:before="0" w:line="20" w:lineRule="atLeast"/>
              <w:rPr>
                <w:rFonts w:asciiTheme="minorBidi" w:hAnsiTheme="minorBidi"/>
                <w:color w:val="0673A5" w:themeColor="text2" w:themeShade="BF"/>
                <w:sz w:val="20"/>
                <w:szCs w:val="20"/>
              </w:rPr>
            </w:pPr>
            <w:r w:rsidRPr="003957D8">
              <w:rPr>
                <w:rFonts w:asciiTheme="minorBidi" w:hAnsiTheme="minorBidi"/>
                <w:color w:val="0673A5" w:themeColor="text2" w:themeShade="BF"/>
                <w:sz w:val="20"/>
                <w:szCs w:val="20"/>
                <w:cs/>
                <w:lang w:bidi="th-TH"/>
              </w:rPr>
              <w:t>วันที่</w:t>
            </w:r>
            <w:r w:rsidRPr="003957D8">
              <w:rPr>
                <w:rFonts w:asciiTheme="minorBidi" w:hAnsiTheme="minorBidi"/>
                <w:color w:val="0673A5" w:themeColor="text2" w:themeShade="BF"/>
                <w:sz w:val="20"/>
                <w:szCs w:val="20"/>
                <w:lang w:bidi="th-TH"/>
              </w:rPr>
              <w:t xml:space="preserve"> </w:t>
            </w:r>
            <w:sdt>
              <w:sdtPr>
                <w:rPr>
                  <w:rFonts w:asciiTheme="minorBidi" w:hAnsiTheme="minorBidi"/>
                  <w:color w:val="0673A5" w:themeColor="text2" w:themeShade="BF"/>
                  <w:sz w:val="20"/>
                  <w:szCs w:val="20"/>
                  <w:cs/>
                  <w:lang w:bidi="th-TH"/>
                </w:rPr>
                <w:id w:val="-1370672604"/>
                <w:placeholder>
                  <w:docPart w:val="1D2B4F00B4934EBC831090BD70A82441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CD0848" w:rsidRPr="003957D8">
                  <w:rPr>
                    <w:rFonts w:asciiTheme="minorBidi" w:hAnsiTheme="minorBidi"/>
                    <w:color w:val="0673A5" w:themeColor="text2" w:themeShade="BF"/>
                    <w:sz w:val="20"/>
                    <w:szCs w:val="20"/>
                    <w:cs/>
                    <w:lang w:bidi="th-TH"/>
                  </w:rPr>
                  <w:t>1</w:t>
                </w:r>
              </w:sdtContent>
            </w:sdt>
          </w:p>
        </w:tc>
        <w:tc>
          <w:tcPr>
            <w:tcW w:w="8943" w:type="dxa"/>
            <w:shd w:val="clear" w:color="auto" w:fill="CAE57B" w:themeFill="accent2" w:themeFillTint="99"/>
            <w:vAlign w:val="center"/>
          </w:tcPr>
          <w:p w:rsidR="00CB1E88" w:rsidRPr="00CE5651" w:rsidRDefault="008A04D9" w:rsidP="007528BF">
            <w:pPr>
              <w:spacing w:before="0" w:line="20" w:lineRule="atLeast"/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673A5" w:themeColor="text2" w:themeShade="BF"/>
                <w:sz w:val="20"/>
                <w:szCs w:val="20"/>
                <w:rtl/>
                <w:cs/>
              </w:rPr>
            </w:pPr>
            <w:r>
              <w:rPr>
                <w:rFonts w:ascii="Tahoma" w:hAnsi="Tahoma" w:cs="Tahoma" w:hint="cs"/>
                <w:color w:val="0673A5" w:themeColor="text2" w:themeShade="BF"/>
                <w:sz w:val="20"/>
                <w:szCs w:val="20"/>
                <w:cs/>
                <w:lang w:bidi="th-TH"/>
              </w:rPr>
              <w:t>กรุงเทพฯ</w:t>
            </w:r>
            <w:r w:rsidR="00CB1E88" w:rsidRPr="003957D8">
              <w:rPr>
                <w:rFonts w:ascii="Tahoma" w:hAnsi="Tahoma" w:cs="Tahoma" w:hint="cs"/>
                <w:color w:val="0673A5" w:themeColor="text2" w:themeShade="BF"/>
                <w:sz w:val="20"/>
                <w:szCs w:val="20"/>
                <w:cs/>
                <w:lang w:bidi="th-TH"/>
              </w:rPr>
              <w:t xml:space="preserve"> </w:t>
            </w:r>
            <w:r w:rsidR="00B75733" w:rsidRPr="00B75733">
              <w:rPr>
                <w:rFonts w:ascii="Tahoma" w:hAnsi="Tahoma" w:cs="Tahoma"/>
                <w:color w:val="0673A5" w:themeColor="text2" w:themeShade="BF"/>
                <w:sz w:val="20"/>
                <w:szCs w:val="20"/>
                <w:cs/>
                <w:lang w:bidi="th-TH"/>
              </w:rPr>
              <w:t xml:space="preserve">- </w:t>
            </w:r>
            <w:r w:rsidR="007528BF" w:rsidRPr="007528BF">
              <w:rPr>
                <w:rFonts w:ascii="Tahoma" w:hAnsi="Tahoma" w:cs="Tahoma" w:hint="cs"/>
                <w:color w:val="0673A5" w:themeColor="text2" w:themeShade="BF"/>
                <w:sz w:val="20"/>
                <w:szCs w:val="20"/>
                <w:cs/>
                <w:lang w:bidi="th-TH"/>
              </w:rPr>
              <w:t>วัดพนัญเชิง</w:t>
            </w:r>
            <w:r w:rsidR="007528BF" w:rsidRPr="007528BF">
              <w:rPr>
                <w:rFonts w:ascii="Tahoma" w:hAnsi="Tahoma" w:cs="Tahoma"/>
                <w:color w:val="0673A5" w:themeColor="text2" w:themeShade="BF"/>
                <w:sz w:val="20"/>
                <w:szCs w:val="20"/>
                <w:cs/>
                <w:lang w:bidi="th-TH"/>
              </w:rPr>
              <w:t xml:space="preserve"> - </w:t>
            </w:r>
            <w:r w:rsidR="007528BF" w:rsidRPr="007528BF">
              <w:rPr>
                <w:rFonts w:ascii="Tahoma" w:hAnsi="Tahoma" w:cs="Tahoma" w:hint="cs"/>
                <w:color w:val="0673A5" w:themeColor="text2" w:themeShade="BF"/>
                <w:sz w:val="20"/>
                <w:szCs w:val="20"/>
                <w:cs/>
                <w:lang w:bidi="th-TH"/>
              </w:rPr>
              <w:t>วัดใหญ่ชัยมงคล</w:t>
            </w:r>
            <w:r w:rsidR="007528BF" w:rsidRPr="007528BF">
              <w:rPr>
                <w:rFonts w:ascii="Tahoma" w:hAnsi="Tahoma" w:cs="Tahoma"/>
                <w:color w:val="0673A5" w:themeColor="text2" w:themeShade="BF"/>
                <w:sz w:val="20"/>
                <w:szCs w:val="20"/>
                <w:cs/>
                <w:lang w:bidi="th-TH"/>
              </w:rPr>
              <w:t xml:space="preserve"> - </w:t>
            </w:r>
            <w:r w:rsidR="007528BF" w:rsidRPr="007528BF">
              <w:rPr>
                <w:rFonts w:ascii="Tahoma" w:hAnsi="Tahoma" w:cs="Tahoma" w:hint="cs"/>
                <w:color w:val="0673A5" w:themeColor="text2" w:themeShade="BF"/>
                <w:sz w:val="20"/>
                <w:szCs w:val="20"/>
                <w:cs/>
                <w:lang w:bidi="th-TH"/>
              </w:rPr>
              <w:t>วัดสมณโกฏฐาราม</w:t>
            </w:r>
            <w:r w:rsidR="007528BF" w:rsidRPr="007528BF">
              <w:rPr>
                <w:rFonts w:ascii="Tahoma" w:hAnsi="Tahoma" w:cs="Tahoma"/>
                <w:color w:val="0673A5" w:themeColor="text2" w:themeShade="BF"/>
                <w:sz w:val="20"/>
                <w:szCs w:val="20"/>
                <w:cs/>
                <w:lang w:bidi="th-TH"/>
              </w:rPr>
              <w:t xml:space="preserve"> - </w:t>
            </w:r>
            <w:r w:rsidR="007528BF" w:rsidRPr="007528BF">
              <w:rPr>
                <w:rFonts w:ascii="Tahoma" w:hAnsi="Tahoma" w:cs="Tahoma" w:hint="cs"/>
                <w:color w:val="0673A5" w:themeColor="text2" w:themeShade="BF"/>
                <w:sz w:val="20"/>
                <w:szCs w:val="20"/>
                <w:cs/>
                <w:lang w:bidi="th-TH"/>
              </w:rPr>
              <w:t>วัดสุวรรณดาราราม</w:t>
            </w:r>
            <w:r w:rsidR="007528BF" w:rsidRPr="007528BF">
              <w:rPr>
                <w:rFonts w:ascii="Tahoma" w:hAnsi="Tahoma" w:cs="Tahoma"/>
                <w:color w:val="0673A5" w:themeColor="text2" w:themeShade="BF"/>
                <w:sz w:val="20"/>
                <w:szCs w:val="20"/>
                <w:cs/>
                <w:lang w:bidi="th-TH"/>
              </w:rPr>
              <w:t xml:space="preserve"> - </w:t>
            </w:r>
            <w:r w:rsidR="007528BF" w:rsidRPr="007528BF">
              <w:rPr>
                <w:rFonts w:ascii="Tahoma" w:hAnsi="Tahoma" w:cs="Tahoma" w:hint="cs"/>
                <w:color w:val="0673A5" w:themeColor="text2" w:themeShade="BF"/>
                <w:sz w:val="20"/>
                <w:szCs w:val="20"/>
                <w:cs/>
                <w:lang w:bidi="th-TH"/>
              </w:rPr>
              <w:t>วัดกษัตราธิราชวรวิหาร</w:t>
            </w:r>
            <w:r w:rsidR="007528BF" w:rsidRPr="007528BF">
              <w:rPr>
                <w:rFonts w:ascii="Tahoma" w:hAnsi="Tahoma" w:cs="Tahoma"/>
                <w:color w:val="0673A5" w:themeColor="text2" w:themeShade="BF"/>
                <w:sz w:val="20"/>
                <w:szCs w:val="20"/>
                <w:cs/>
                <w:lang w:bidi="th-TH"/>
              </w:rPr>
              <w:t xml:space="preserve"> - </w:t>
            </w:r>
            <w:r w:rsidR="007528BF" w:rsidRPr="007528BF">
              <w:rPr>
                <w:rFonts w:ascii="Tahoma" w:hAnsi="Tahoma" w:cs="Tahoma" w:hint="cs"/>
                <w:color w:val="0673A5" w:themeColor="text2" w:themeShade="BF"/>
                <w:sz w:val="20"/>
                <w:szCs w:val="20"/>
                <w:cs/>
                <w:lang w:bidi="th-TH"/>
              </w:rPr>
              <w:t>วัดท่าการ้อง</w:t>
            </w:r>
            <w:r w:rsidR="007528BF" w:rsidRPr="007528BF">
              <w:rPr>
                <w:rFonts w:ascii="Tahoma" w:hAnsi="Tahoma" w:cs="Tahoma"/>
                <w:color w:val="0673A5" w:themeColor="text2" w:themeShade="BF"/>
                <w:sz w:val="20"/>
                <w:szCs w:val="20"/>
                <w:cs/>
                <w:lang w:bidi="th-TH"/>
              </w:rPr>
              <w:t xml:space="preserve"> - </w:t>
            </w:r>
            <w:r w:rsidR="007528BF" w:rsidRPr="007528BF">
              <w:rPr>
                <w:rFonts w:ascii="Tahoma" w:hAnsi="Tahoma" w:cs="Tahoma" w:hint="cs"/>
                <w:color w:val="0673A5" w:themeColor="text2" w:themeShade="BF"/>
                <w:sz w:val="20"/>
                <w:szCs w:val="20"/>
                <w:cs/>
                <w:lang w:bidi="th-TH"/>
              </w:rPr>
              <w:t>วัดเชิงท่า</w:t>
            </w:r>
            <w:r w:rsidR="007528BF" w:rsidRPr="007528BF">
              <w:rPr>
                <w:rFonts w:ascii="Tahoma" w:hAnsi="Tahoma" w:cs="Tahoma"/>
                <w:color w:val="0673A5" w:themeColor="text2" w:themeShade="BF"/>
                <w:sz w:val="20"/>
                <w:szCs w:val="20"/>
                <w:cs/>
                <w:lang w:bidi="th-TH"/>
              </w:rPr>
              <w:t xml:space="preserve"> </w:t>
            </w:r>
            <w:r w:rsidR="007528BF">
              <w:rPr>
                <w:rFonts w:ascii="Tahoma" w:hAnsi="Tahoma" w:cs="Tahoma" w:hint="cs"/>
                <w:color w:val="0673A5" w:themeColor="text2" w:themeShade="BF"/>
                <w:sz w:val="20"/>
                <w:szCs w:val="20"/>
                <w:cs/>
                <w:lang w:bidi="th-TH"/>
              </w:rPr>
              <w:t>-</w:t>
            </w:r>
            <w:r w:rsidR="007528BF" w:rsidRPr="007528BF">
              <w:rPr>
                <w:rFonts w:ascii="Tahoma" w:hAnsi="Tahoma" w:cs="Tahoma"/>
                <w:color w:val="0673A5" w:themeColor="text2" w:themeShade="BF"/>
                <w:sz w:val="20"/>
                <w:szCs w:val="20"/>
                <w:cs/>
                <w:lang w:bidi="th-TH"/>
              </w:rPr>
              <w:t xml:space="preserve"> </w:t>
            </w:r>
            <w:r w:rsidR="007528BF" w:rsidRPr="007528BF">
              <w:rPr>
                <w:rFonts w:ascii="Tahoma" w:hAnsi="Tahoma" w:cs="Tahoma" w:hint="cs"/>
                <w:color w:val="0673A5" w:themeColor="text2" w:themeShade="BF"/>
                <w:sz w:val="20"/>
                <w:szCs w:val="20"/>
                <w:cs/>
                <w:lang w:bidi="th-TH"/>
              </w:rPr>
              <w:t>วิหารมงคลบพิตร</w:t>
            </w:r>
            <w:r w:rsidR="007528BF" w:rsidRPr="007528BF">
              <w:rPr>
                <w:rFonts w:ascii="Tahoma" w:hAnsi="Tahoma" w:cs="Tahoma"/>
                <w:color w:val="0673A5" w:themeColor="text2" w:themeShade="BF"/>
                <w:sz w:val="20"/>
                <w:szCs w:val="20"/>
                <w:cs/>
                <w:lang w:bidi="th-TH"/>
              </w:rPr>
              <w:t xml:space="preserve"> - </w:t>
            </w:r>
            <w:r w:rsidR="007528BF" w:rsidRPr="007528BF">
              <w:rPr>
                <w:rFonts w:ascii="Tahoma" w:hAnsi="Tahoma" w:cs="Tahoma" w:hint="cs"/>
                <w:color w:val="0673A5" w:themeColor="text2" w:themeShade="BF"/>
                <w:sz w:val="20"/>
                <w:szCs w:val="20"/>
                <w:cs/>
                <w:lang w:bidi="th-TH"/>
              </w:rPr>
              <w:t>วัดหน้าพระเมรุ</w:t>
            </w:r>
            <w:r w:rsidR="007528BF" w:rsidRPr="007528BF">
              <w:rPr>
                <w:rFonts w:ascii="Tahoma" w:hAnsi="Tahoma" w:cs="Tahoma"/>
                <w:color w:val="0673A5" w:themeColor="text2" w:themeShade="BF"/>
                <w:sz w:val="20"/>
                <w:szCs w:val="20"/>
                <w:cs/>
                <w:lang w:bidi="th-TH"/>
              </w:rPr>
              <w:t xml:space="preserve"> - </w:t>
            </w:r>
            <w:r w:rsidR="007528BF" w:rsidRPr="007528BF">
              <w:rPr>
                <w:rFonts w:ascii="Tahoma" w:hAnsi="Tahoma" w:cs="Tahoma" w:hint="cs"/>
                <w:color w:val="0673A5" w:themeColor="text2" w:themeShade="BF"/>
                <w:sz w:val="20"/>
                <w:szCs w:val="20"/>
                <w:cs/>
                <w:lang w:bidi="th-TH"/>
              </w:rPr>
              <w:t>ตลาดน้ำอโยธยา</w:t>
            </w:r>
            <w:r w:rsidR="007528BF">
              <w:rPr>
                <w:rFonts w:ascii="Tahoma" w:hAnsi="Tahoma" w:cs="Tahoma"/>
                <w:color w:val="0673A5" w:themeColor="text2" w:themeShade="BF"/>
                <w:sz w:val="20"/>
                <w:szCs w:val="20"/>
                <w:cs/>
                <w:lang w:bidi="th-TH"/>
              </w:rPr>
              <w:t xml:space="preserve">         </w:t>
            </w:r>
            <w:r w:rsidR="00B75733">
              <w:rPr>
                <w:rFonts w:ascii="Tahoma" w:hAnsi="Tahoma" w:cs="Tahoma"/>
                <w:color w:val="0673A5" w:themeColor="text2" w:themeShade="BF"/>
                <w:sz w:val="20"/>
                <w:szCs w:val="20"/>
                <w:lang w:bidi="th-TH"/>
              </w:rPr>
              <w:t xml:space="preserve">- </w:t>
            </w:r>
            <w:r w:rsidR="00B75733" w:rsidRPr="00B75733">
              <w:rPr>
                <w:rFonts w:ascii="Tahoma" w:hAnsi="Tahoma" w:cs="Tahoma" w:hint="cs"/>
                <w:color w:val="0673A5" w:themeColor="text2" w:themeShade="BF"/>
                <w:sz w:val="20"/>
                <w:szCs w:val="20"/>
                <w:cs/>
                <w:lang w:bidi="th-TH"/>
              </w:rPr>
              <w:t>กรุงเทพฯ</w:t>
            </w:r>
          </w:p>
        </w:tc>
      </w:tr>
    </w:tbl>
    <w:p w:rsidR="00522940" w:rsidRPr="003957D8" w:rsidRDefault="00635CBB" w:rsidP="001D6A3E">
      <w:pPr>
        <w:spacing w:before="0" w:after="0" w:line="20" w:lineRule="atLeast"/>
        <w:rPr>
          <w:rFonts w:asciiTheme="minorBidi" w:hAnsiTheme="minorBidi"/>
          <w:sz w:val="20"/>
          <w:szCs w:val="20"/>
        </w:rPr>
      </w:pPr>
      <w:r w:rsidRPr="00DF2A35">
        <w:rPr>
          <w:rFonts w:asciiTheme="minorBidi" w:hAnsiTheme="minorBidi"/>
          <w:noProof/>
          <w:sz w:val="21"/>
          <w:szCs w:val="21"/>
          <w:lang w:eastAsia="en-US" w:bidi="th-TH"/>
        </w:rPr>
        <w:drawing>
          <wp:anchor distT="0" distB="0" distL="114300" distR="114300" simplePos="0" relativeHeight="251661312" behindDoc="1" locked="0" layoutInCell="1" allowOverlap="1" wp14:anchorId="74655CB8" wp14:editId="6FA2F501">
            <wp:simplePos x="0" y="0"/>
            <wp:positionH relativeFrom="column">
              <wp:posOffset>4070350</wp:posOffset>
            </wp:positionH>
            <wp:positionV relativeFrom="paragraph">
              <wp:posOffset>78740</wp:posOffset>
            </wp:positionV>
            <wp:extent cx="2194560" cy="1463040"/>
            <wp:effectExtent l="76200" t="76200" r="129540" b="137160"/>
            <wp:wrapTight wrapText="bothSides">
              <wp:wrapPolygon edited="0">
                <wp:start x="-375" y="-1125"/>
                <wp:lineTo x="-750" y="-844"/>
                <wp:lineTo x="-750" y="22219"/>
                <wp:lineTo x="-375" y="23344"/>
                <wp:lineTo x="22313" y="23344"/>
                <wp:lineTo x="22688" y="21938"/>
                <wp:lineTo x="22688" y="3656"/>
                <wp:lineTo x="22313" y="-563"/>
                <wp:lineTo x="22313" y="-1125"/>
                <wp:lineTo x="-375" y="-1125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463040"/>
                    </a:xfrm>
                    <a:prstGeom prst="rect">
                      <a:avLst/>
                    </a:prstGeom>
                    <a:ln w="38100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0EF" w:rsidRPr="003957D8" w:rsidRDefault="008A04D9" w:rsidP="001D6A3E">
      <w:pPr>
        <w:spacing w:before="0" w:after="0" w:line="20" w:lineRule="atLeast"/>
        <w:ind w:left="1080" w:hanging="1080"/>
        <w:jc w:val="thaiDistribute"/>
        <w:rPr>
          <w:rFonts w:asciiTheme="minorBidi" w:hAnsiTheme="minorBidi" w:cs="Tahoma"/>
          <w:sz w:val="20"/>
          <w:szCs w:val="20"/>
        </w:rPr>
      </w:pPr>
      <w:r>
        <w:rPr>
          <w:rFonts w:asciiTheme="minorBidi" w:hAnsiTheme="minorBidi" w:hint="cs"/>
          <w:b/>
          <w:bCs/>
          <w:color w:val="0673A5" w:themeColor="text2" w:themeShade="BF"/>
          <w:sz w:val="20"/>
          <w:szCs w:val="20"/>
          <w:cs/>
          <w:lang w:bidi="th-TH"/>
        </w:rPr>
        <w:t>0</w:t>
      </w:r>
      <w:r w:rsidR="00B75733">
        <w:rPr>
          <w:rFonts w:asciiTheme="minorBidi" w:hAnsiTheme="minorBidi"/>
          <w:b/>
          <w:bCs/>
          <w:color w:val="0673A5" w:themeColor="text2" w:themeShade="BF"/>
          <w:sz w:val="20"/>
          <w:szCs w:val="20"/>
          <w:lang w:bidi="th-TH"/>
        </w:rPr>
        <w:t>6</w:t>
      </w:r>
      <w:r w:rsidR="005E2E86">
        <w:rPr>
          <w:rFonts w:asciiTheme="minorBidi" w:hAnsiTheme="minorBidi"/>
          <w:b/>
          <w:bCs/>
          <w:color w:val="0673A5" w:themeColor="text2" w:themeShade="BF"/>
          <w:sz w:val="20"/>
          <w:szCs w:val="20"/>
        </w:rPr>
        <w:t>:</w:t>
      </w:r>
      <w:r w:rsidR="004A281C">
        <w:rPr>
          <w:rFonts w:asciiTheme="minorBidi" w:hAnsiTheme="minorBidi" w:hint="cs"/>
          <w:b/>
          <w:bCs/>
          <w:color w:val="0673A5" w:themeColor="text2" w:themeShade="BF"/>
          <w:sz w:val="20"/>
          <w:szCs w:val="20"/>
          <w:cs/>
          <w:lang w:bidi="th-TH"/>
        </w:rPr>
        <w:t>0</w:t>
      </w:r>
      <w:r w:rsidR="00C3539D" w:rsidRPr="003957D8">
        <w:rPr>
          <w:rFonts w:asciiTheme="minorBidi" w:hAnsiTheme="minorBidi"/>
          <w:b/>
          <w:bCs/>
          <w:color w:val="0673A5" w:themeColor="text2" w:themeShade="BF"/>
          <w:sz w:val="20"/>
          <w:szCs w:val="20"/>
        </w:rPr>
        <w:t>0</w:t>
      </w:r>
      <w:r w:rsidR="00BB1F49" w:rsidRPr="003957D8">
        <w:rPr>
          <w:rFonts w:asciiTheme="minorBidi" w:hAnsiTheme="minorBidi"/>
          <w:b/>
          <w:bCs/>
          <w:color w:val="0673A5" w:themeColor="text2" w:themeShade="BF"/>
          <w:sz w:val="20"/>
          <w:szCs w:val="20"/>
        </w:rPr>
        <w:t xml:space="preserve"> </w:t>
      </w:r>
      <w:r w:rsidR="00EF4A30" w:rsidRPr="003957D8">
        <w:rPr>
          <w:rFonts w:asciiTheme="minorBidi" w:hAnsiTheme="minorBidi" w:cs="Tahoma" w:hint="cs"/>
          <w:b/>
          <w:bCs/>
          <w:color w:val="0673A5" w:themeColor="text2" w:themeShade="BF"/>
          <w:sz w:val="20"/>
          <w:szCs w:val="20"/>
          <w:cs/>
          <w:lang w:bidi="th-TH"/>
        </w:rPr>
        <w:t>น</w:t>
      </w:r>
      <w:r w:rsidR="00EF4A30" w:rsidRPr="003957D8">
        <w:rPr>
          <w:rFonts w:asciiTheme="minorBidi" w:hAnsiTheme="minorBidi" w:cs="Tahoma"/>
          <w:b/>
          <w:bCs/>
          <w:color w:val="0673A5" w:themeColor="text2" w:themeShade="BF"/>
          <w:sz w:val="20"/>
          <w:szCs w:val="20"/>
          <w:cs/>
          <w:lang w:bidi="th-TH"/>
        </w:rPr>
        <w:t>.</w:t>
      </w:r>
      <w:r w:rsidR="00E424D2" w:rsidRPr="003957D8">
        <w:rPr>
          <w:rFonts w:asciiTheme="minorBidi" w:hAnsiTheme="minorBidi" w:cs="Tahoma" w:hint="cs"/>
          <w:color w:val="0673A5" w:themeColor="text2" w:themeShade="BF"/>
          <w:sz w:val="20"/>
          <w:szCs w:val="20"/>
          <w:cs/>
          <w:lang w:bidi="th-TH"/>
        </w:rPr>
        <w:tab/>
      </w:r>
      <w:r w:rsidR="00795FDA" w:rsidRPr="003957D8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คณะพร้อมกัน</w:t>
      </w:r>
      <w:r w:rsidR="00795FDA" w:rsidRPr="003957D8">
        <w:rPr>
          <w:rFonts w:asciiTheme="minorBidi" w:hAnsiTheme="minorBidi" w:cs="Tahoma"/>
          <w:color w:val="3C3C3C" w:themeColor="background2" w:themeShade="40"/>
          <w:sz w:val="20"/>
          <w:szCs w:val="20"/>
          <w:lang w:bidi="th-TH"/>
        </w:rPr>
        <w:t xml:space="preserve"> </w:t>
      </w:r>
      <w:r w:rsidR="00795FDA" w:rsidRPr="003957D8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ณ</w:t>
      </w:r>
      <w:r w:rsidR="00795FDA" w:rsidRPr="003957D8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="00B75733" w:rsidRPr="00B75733">
        <w:rPr>
          <w:rFonts w:asciiTheme="minorBidi" w:hAnsiTheme="minorBidi" w:cs="Tahoma" w:hint="cs"/>
          <w:b/>
          <w:bCs/>
          <w:color w:val="F56617" w:themeColor="accent6"/>
          <w:sz w:val="20"/>
          <w:szCs w:val="20"/>
          <w:cs/>
          <w:lang w:bidi="th-TH"/>
        </w:rPr>
        <w:t>บริษัท</w:t>
      </w:r>
      <w:r w:rsidR="00B75733" w:rsidRPr="00B75733">
        <w:rPr>
          <w:rFonts w:asciiTheme="minorBidi" w:hAnsiTheme="minorBidi" w:cs="Tahoma"/>
          <w:b/>
          <w:bCs/>
          <w:color w:val="F56617" w:themeColor="accent6"/>
          <w:sz w:val="20"/>
          <w:szCs w:val="20"/>
          <w:lang w:bidi="th-TH"/>
        </w:rPr>
        <w:t xml:space="preserve"> Sun Smile Holidays </w:t>
      </w:r>
      <w:r w:rsidR="00795FDA" w:rsidRPr="003957D8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อาคาร</w:t>
      </w:r>
      <w:r w:rsidR="00B75733" w:rsidRPr="00B75733">
        <w:t xml:space="preserve"> </w:t>
      </w:r>
      <w:r w:rsidR="00B75733" w:rsidRPr="00B75733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257/24 </w:t>
      </w:r>
      <w:r w:rsidR="00B75733" w:rsidRPr="00B75733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ถนนรัชดาภิเษก</w:t>
      </w:r>
      <w:r w:rsidR="00B75733" w:rsidRPr="00B75733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="00B75733" w:rsidRPr="00B75733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แขวงดินแดง</w:t>
      </w:r>
      <w:r w:rsidR="00B75733" w:rsidRPr="00B75733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="00B75733" w:rsidRPr="00B75733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เขตดินแดง</w:t>
      </w:r>
      <w:r w:rsidR="00B75733" w:rsidRPr="00B75733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="00B75733" w:rsidRPr="00B75733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กรุงเทพ</w:t>
      </w:r>
      <w:r w:rsidR="00F23CEE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ฯ</w:t>
      </w:r>
      <w:r w:rsidR="00B75733" w:rsidRPr="00B75733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10400</w:t>
      </w:r>
      <w:r w:rsidR="00B75733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="00795FDA" w:rsidRPr="003957D8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โดยมีเจ้าหน้าที่ของบริษัทฯ</w:t>
      </w:r>
      <w:r w:rsidR="00795FDA" w:rsidRPr="003957D8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="00795FDA" w:rsidRPr="003957D8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คอยให้การต้อนรับ</w:t>
      </w:r>
    </w:p>
    <w:p w:rsidR="005E2E86" w:rsidRDefault="005E2E86" w:rsidP="001D6A3E">
      <w:pPr>
        <w:spacing w:before="0" w:after="0" w:line="20" w:lineRule="atLeast"/>
        <w:ind w:left="1260" w:hanging="1260"/>
        <w:jc w:val="thaiDistribute"/>
        <w:rPr>
          <w:rFonts w:asciiTheme="minorBidi" w:hAnsiTheme="minorBidi"/>
          <w:b/>
          <w:bCs/>
          <w:sz w:val="20"/>
          <w:szCs w:val="20"/>
          <w:lang w:bidi="th-TH"/>
        </w:rPr>
      </w:pPr>
    </w:p>
    <w:p w:rsidR="00F23CEE" w:rsidRDefault="00B75733" w:rsidP="00CE5651">
      <w:pPr>
        <w:spacing w:before="0" w:after="0" w:line="20" w:lineRule="atLeast"/>
        <w:ind w:left="1080" w:hanging="1080"/>
        <w:jc w:val="thaiDistribute"/>
        <w:rPr>
          <w:rFonts w:asciiTheme="minorBidi" w:hAnsiTheme="minorBidi" w:cs="Tahoma"/>
          <w:color w:val="3C3C3C" w:themeColor="background2" w:themeShade="40"/>
          <w:sz w:val="20"/>
          <w:szCs w:val="20"/>
          <w:lang w:bidi="th-TH"/>
        </w:rPr>
      </w:pPr>
      <w:r>
        <w:rPr>
          <w:rFonts w:asciiTheme="minorBidi" w:hAnsiTheme="minorBidi" w:hint="cs"/>
          <w:b/>
          <w:bCs/>
          <w:color w:val="0673A5" w:themeColor="text2" w:themeShade="BF"/>
          <w:sz w:val="20"/>
          <w:szCs w:val="20"/>
          <w:cs/>
          <w:lang w:bidi="th-TH"/>
        </w:rPr>
        <w:t>06</w:t>
      </w:r>
      <w:r w:rsidR="00CE5651">
        <w:rPr>
          <w:rFonts w:asciiTheme="minorBidi" w:hAnsiTheme="minorBidi"/>
          <w:b/>
          <w:bCs/>
          <w:color w:val="0673A5" w:themeColor="text2" w:themeShade="BF"/>
          <w:sz w:val="20"/>
          <w:szCs w:val="20"/>
          <w:lang w:bidi="th-TH"/>
        </w:rPr>
        <w:t>:</w:t>
      </w:r>
      <w:r>
        <w:rPr>
          <w:rFonts w:asciiTheme="minorBidi" w:hAnsiTheme="minorBidi" w:hint="cs"/>
          <w:b/>
          <w:bCs/>
          <w:color w:val="0673A5" w:themeColor="text2" w:themeShade="BF"/>
          <w:sz w:val="20"/>
          <w:szCs w:val="20"/>
          <w:cs/>
          <w:lang w:bidi="th-TH"/>
        </w:rPr>
        <w:t>3</w:t>
      </w:r>
      <w:r w:rsidR="004A281C">
        <w:rPr>
          <w:rFonts w:asciiTheme="minorBidi" w:hAnsiTheme="minorBidi"/>
          <w:b/>
          <w:bCs/>
          <w:color w:val="0673A5" w:themeColor="text2" w:themeShade="BF"/>
          <w:sz w:val="20"/>
          <w:szCs w:val="20"/>
          <w:lang w:bidi="th-TH"/>
        </w:rPr>
        <w:t>0</w:t>
      </w:r>
      <w:r w:rsidR="00CE5651" w:rsidRPr="003957D8">
        <w:rPr>
          <w:rFonts w:asciiTheme="minorBidi" w:hAnsiTheme="minorBidi"/>
          <w:b/>
          <w:bCs/>
          <w:color w:val="0673A5" w:themeColor="text2" w:themeShade="BF"/>
          <w:sz w:val="20"/>
          <w:szCs w:val="20"/>
        </w:rPr>
        <w:t xml:space="preserve"> </w:t>
      </w:r>
      <w:r w:rsidR="00CE5651" w:rsidRPr="003957D8">
        <w:rPr>
          <w:rFonts w:asciiTheme="minorBidi" w:hAnsiTheme="minorBidi" w:cs="Tahoma" w:hint="cs"/>
          <w:b/>
          <w:bCs/>
          <w:color w:val="0673A5" w:themeColor="text2" w:themeShade="BF"/>
          <w:sz w:val="20"/>
          <w:szCs w:val="20"/>
          <w:cs/>
          <w:lang w:bidi="th-TH"/>
        </w:rPr>
        <w:t>น</w:t>
      </w:r>
      <w:r w:rsidR="00CE5651" w:rsidRPr="003957D8">
        <w:rPr>
          <w:rFonts w:asciiTheme="minorBidi" w:hAnsiTheme="minorBidi" w:cs="Tahoma"/>
          <w:b/>
          <w:bCs/>
          <w:color w:val="0673A5" w:themeColor="text2" w:themeShade="BF"/>
          <w:sz w:val="20"/>
          <w:szCs w:val="20"/>
          <w:cs/>
          <w:lang w:bidi="th-TH"/>
        </w:rPr>
        <w:t>.</w:t>
      </w:r>
      <w:r w:rsidR="00CE5651" w:rsidRPr="003957D8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ab/>
      </w:r>
      <w:r w:rsidRPr="00B75733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นำท่านออกเดินทางสู่</w:t>
      </w:r>
      <w:r w:rsidRPr="00B75733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F23CEE">
        <w:rPr>
          <w:rFonts w:asciiTheme="minorBidi" w:hAnsiTheme="minorBidi" w:cs="Tahoma" w:hint="cs"/>
          <w:b/>
          <w:bCs/>
          <w:color w:val="F56617" w:themeColor="accent6"/>
          <w:sz w:val="20"/>
          <w:szCs w:val="20"/>
          <w:cs/>
          <w:lang w:bidi="th-TH"/>
        </w:rPr>
        <w:t>จ</w:t>
      </w:r>
      <w:r w:rsidRPr="00F23CEE">
        <w:rPr>
          <w:rFonts w:asciiTheme="minorBidi" w:hAnsiTheme="minorBidi" w:cs="Tahoma"/>
          <w:b/>
          <w:bCs/>
          <w:color w:val="F56617" w:themeColor="accent6"/>
          <w:sz w:val="20"/>
          <w:szCs w:val="20"/>
          <w:cs/>
          <w:lang w:bidi="th-TH"/>
        </w:rPr>
        <w:t>.</w:t>
      </w:r>
      <w:r w:rsidR="007528BF">
        <w:rPr>
          <w:rFonts w:asciiTheme="minorBidi" w:hAnsiTheme="minorBidi" w:cs="Tahoma" w:hint="cs"/>
          <w:b/>
          <w:bCs/>
          <w:color w:val="F56617" w:themeColor="accent6"/>
          <w:sz w:val="20"/>
          <w:szCs w:val="20"/>
          <w:cs/>
          <w:lang w:bidi="th-TH"/>
        </w:rPr>
        <w:t>อยุธยา</w:t>
      </w:r>
      <w:r w:rsidRPr="00F23CEE">
        <w:rPr>
          <w:rFonts w:asciiTheme="minorBidi" w:hAnsiTheme="minorBidi" w:cs="Tahoma"/>
          <w:color w:val="F56617" w:themeColor="accent6"/>
          <w:sz w:val="20"/>
          <w:szCs w:val="20"/>
          <w:cs/>
          <w:lang w:bidi="th-TH"/>
        </w:rPr>
        <w:t xml:space="preserve"> </w:t>
      </w:r>
      <w:r w:rsidRPr="00B75733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โดยรถตู้ปรับอากาศ</w:t>
      </w:r>
      <w:r w:rsidRPr="00B75733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9 </w:t>
      </w:r>
      <w:r w:rsidRPr="00B75733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ที่นั่ง</w:t>
      </w:r>
      <w:r w:rsidRPr="00B75733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</w:p>
    <w:p w:rsidR="00F23CEE" w:rsidRDefault="00F23CEE" w:rsidP="00CE5651">
      <w:pPr>
        <w:spacing w:before="0" w:after="0" w:line="20" w:lineRule="atLeast"/>
        <w:ind w:left="1080" w:hanging="1080"/>
        <w:jc w:val="thaiDistribute"/>
        <w:rPr>
          <w:rFonts w:asciiTheme="minorBidi" w:hAnsiTheme="minorBidi" w:cs="Tahoma"/>
          <w:color w:val="3C3C3C" w:themeColor="background2" w:themeShade="40"/>
          <w:sz w:val="20"/>
          <w:szCs w:val="20"/>
          <w:lang w:bidi="th-TH"/>
        </w:rPr>
      </w:pPr>
    </w:p>
    <w:p w:rsidR="00F23CEE" w:rsidRDefault="00F23CEE" w:rsidP="00F23CEE">
      <w:pPr>
        <w:spacing w:before="0" w:after="0" w:line="20" w:lineRule="atLeast"/>
        <w:ind w:left="1080" w:hanging="1080"/>
        <w:rPr>
          <w:rFonts w:asciiTheme="minorBidi" w:hAnsiTheme="minorBidi" w:cs="Tahoma"/>
          <w:b/>
          <w:bCs/>
          <w:color w:val="0673A5" w:themeColor="text2" w:themeShade="BF"/>
          <w:sz w:val="20"/>
          <w:szCs w:val="20"/>
          <w:lang w:bidi="th-TH"/>
        </w:rPr>
      </w:pPr>
      <w:r>
        <w:rPr>
          <w:rFonts w:asciiTheme="minorBidi" w:hAnsiTheme="minorBidi" w:cs="Tahoma" w:hint="cs"/>
          <w:b/>
          <w:bCs/>
          <w:color w:val="0673A5" w:themeColor="text2" w:themeShade="BF"/>
          <w:sz w:val="20"/>
          <w:szCs w:val="20"/>
          <w:cs/>
          <w:lang w:bidi="th-TH"/>
        </w:rPr>
        <w:t>เช้า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rtl/>
          <w:cs/>
        </w:rPr>
        <w:tab/>
      </w:r>
      <w:r w:rsidRPr="003957D8">
        <w:rPr>
          <w:rFonts w:asciiTheme="minorBidi" w:hAnsiTheme="minorBidi" w:cs="Tahoma" w:hint="cs"/>
          <w:b/>
          <w:bCs/>
          <w:color w:val="0673A5" w:themeColor="text2" w:themeShade="BF"/>
          <w:sz w:val="20"/>
          <w:szCs w:val="20"/>
          <w:cs/>
          <w:lang w:bidi="th-TH"/>
        </w:rPr>
        <w:t>บริการอาหาร</w:t>
      </w:r>
      <w:r>
        <w:rPr>
          <w:rFonts w:asciiTheme="minorBidi" w:hAnsiTheme="minorBidi" w:cs="Tahoma" w:hint="cs"/>
          <w:b/>
          <w:bCs/>
          <w:color w:val="0673A5" w:themeColor="text2" w:themeShade="BF"/>
          <w:sz w:val="20"/>
          <w:szCs w:val="20"/>
          <w:cs/>
          <w:lang w:bidi="th-TH"/>
        </w:rPr>
        <w:t>ว่าง และเครื่องดื่มบนรถ</w:t>
      </w:r>
      <w:r>
        <w:rPr>
          <w:rFonts w:asciiTheme="minorBidi" w:hAnsiTheme="minorBidi" w:cs="Tahoma"/>
          <w:b/>
          <w:bCs/>
          <w:color w:val="0673A5" w:themeColor="text2" w:themeShade="BF"/>
          <w:sz w:val="20"/>
          <w:szCs w:val="20"/>
          <w:lang w:bidi="th-TH"/>
        </w:rPr>
        <w:t xml:space="preserve"> </w:t>
      </w:r>
    </w:p>
    <w:p w:rsidR="00CE5651" w:rsidRPr="003957D8" w:rsidRDefault="00B75733" w:rsidP="00F23CEE">
      <w:pPr>
        <w:spacing w:before="0" w:after="0" w:line="20" w:lineRule="atLeast"/>
        <w:ind w:left="1080"/>
        <w:jc w:val="thaiDistribute"/>
        <w:rPr>
          <w:rFonts w:asciiTheme="minorBidi" w:hAnsiTheme="minorBidi" w:cs="Tahoma"/>
          <w:color w:val="F56617" w:themeColor="accent6"/>
          <w:sz w:val="20"/>
          <w:szCs w:val="20"/>
          <w:lang w:bidi="th-TH"/>
        </w:rPr>
      </w:pPr>
      <w:r w:rsidRPr="00B75733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และสนุกสนานกับกิจกรรมยามเช้า</w:t>
      </w:r>
      <w:r w:rsidRPr="00B75733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  </w:t>
      </w:r>
    </w:p>
    <w:p w:rsidR="00CE5651" w:rsidRDefault="00CE5651" w:rsidP="00CE5651">
      <w:pPr>
        <w:spacing w:before="0" w:after="0" w:line="20" w:lineRule="atLeast"/>
        <w:ind w:left="1080" w:hanging="1080"/>
        <w:rPr>
          <w:rFonts w:asciiTheme="minorBidi" w:hAnsiTheme="minorBidi"/>
          <w:sz w:val="20"/>
          <w:szCs w:val="20"/>
        </w:rPr>
      </w:pPr>
    </w:p>
    <w:p w:rsidR="008928F4" w:rsidRPr="00635CBB" w:rsidRDefault="00635CBB" w:rsidP="00635CBB">
      <w:pPr>
        <w:spacing w:before="0" w:after="0" w:line="20" w:lineRule="atLeast"/>
        <w:ind w:left="1080" w:hanging="1080"/>
        <w:jc w:val="thaiDistribute"/>
        <w:rPr>
          <w:rFonts w:asciiTheme="minorBidi" w:hAnsiTheme="minorBidi" w:cs="Tahoma"/>
          <w:sz w:val="20"/>
          <w:szCs w:val="20"/>
          <w:lang w:bidi="th-TH"/>
        </w:rPr>
      </w:pPr>
      <w:r w:rsidRPr="00DF2A35">
        <w:rPr>
          <w:rFonts w:asciiTheme="minorBidi" w:hAnsiTheme="minorBidi"/>
          <w:noProof/>
          <w:sz w:val="21"/>
          <w:szCs w:val="21"/>
          <w:lang w:eastAsia="en-US" w:bidi="th-TH"/>
        </w:rPr>
        <w:drawing>
          <wp:anchor distT="0" distB="0" distL="114300" distR="114300" simplePos="0" relativeHeight="251667456" behindDoc="1" locked="0" layoutInCell="1" allowOverlap="1" wp14:anchorId="6D9B03F5" wp14:editId="6EF3B627">
            <wp:simplePos x="0" y="0"/>
            <wp:positionH relativeFrom="column">
              <wp:posOffset>4067175</wp:posOffset>
            </wp:positionH>
            <wp:positionV relativeFrom="paragraph">
              <wp:posOffset>1845172</wp:posOffset>
            </wp:positionV>
            <wp:extent cx="2194560" cy="1463040"/>
            <wp:effectExtent l="76200" t="76200" r="129540" b="137160"/>
            <wp:wrapTight wrapText="bothSides">
              <wp:wrapPolygon edited="0">
                <wp:start x="-375" y="-1125"/>
                <wp:lineTo x="-750" y="-844"/>
                <wp:lineTo x="-750" y="22219"/>
                <wp:lineTo x="-375" y="23344"/>
                <wp:lineTo x="22313" y="23344"/>
                <wp:lineTo x="22688" y="21938"/>
                <wp:lineTo x="22688" y="3656"/>
                <wp:lineTo x="22313" y="-563"/>
                <wp:lineTo x="22313" y="-1125"/>
                <wp:lineTo x="-375" y="-1125"/>
              </wp:wrapPolygon>
            </wp:wrapTight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463040"/>
                    </a:xfrm>
                    <a:prstGeom prst="rect">
                      <a:avLst/>
                    </a:prstGeom>
                    <a:ln w="38100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2A35">
        <w:rPr>
          <w:rFonts w:asciiTheme="minorBidi" w:hAnsiTheme="minorBidi"/>
          <w:noProof/>
          <w:sz w:val="21"/>
          <w:szCs w:val="21"/>
          <w:lang w:eastAsia="en-US" w:bidi="th-TH"/>
        </w:rPr>
        <w:drawing>
          <wp:anchor distT="0" distB="0" distL="114300" distR="114300" simplePos="0" relativeHeight="251665408" behindDoc="1" locked="0" layoutInCell="1" allowOverlap="1" wp14:anchorId="7BED5AEF" wp14:editId="5BC67AEF">
            <wp:simplePos x="0" y="0"/>
            <wp:positionH relativeFrom="column">
              <wp:posOffset>4075430</wp:posOffset>
            </wp:positionH>
            <wp:positionV relativeFrom="paragraph">
              <wp:posOffset>232796</wp:posOffset>
            </wp:positionV>
            <wp:extent cx="2194560" cy="1463040"/>
            <wp:effectExtent l="76200" t="76200" r="129540" b="137160"/>
            <wp:wrapTight wrapText="bothSides">
              <wp:wrapPolygon edited="0">
                <wp:start x="-375" y="-1125"/>
                <wp:lineTo x="-750" y="-844"/>
                <wp:lineTo x="-750" y="22219"/>
                <wp:lineTo x="-375" y="23344"/>
                <wp:lineTo x="22313" y="23344"/>
                <wp:lineTo x="22688" y="21938"/>
                <wp:lineTo x="22688" y="3656"/>
                <wp:lineTo x="22313" y="-563"/>
                <wp:lineTo x="22313" y="-1125"/>
                <wp:lineTo x="-375" y="-1125"/>
              </wp:wrapPolygon>
            </wp:wrapTight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463040"/>
                    </a:xfrm>
                    <a:prstGeom prst="rect">
                      <a:avLst/>
                    </a:prstGeom>
                    <a:ln w="38100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2A35">
        <w:rPr>
          <w:rFonts w:asciiTheme="minorBidi" w:hAnsiTheme="minorBidi"/>
          <w:noProof/>
          <w:sz w:val="21"/>
          <w:szCs w:val="21"/>
          <w:lang w:eastAsia="en-US" w:bidi="th-TH"/>
        </w:rPr>
        <w:drawing>
          <wp:anchor distT="0" distB="0" distL="114300" distR="114300" simplePos="0" relativeHeight="251663360" behindDoc="1" locked="0" layoutInCell="1" allowOverlap="1" wp14:anchorId="446BE633" wp14:editId="7A6B17FA">
            <wp:simplePos x="0" y="0"/>
            <wp:positionH relativeFrom="column">
              <wp:posOffset>715010</wp:posOffset>
            </wp:positionH>
            <wp:positionV relativeFrom="paragraph">
              <wp:posOffset>51435</wp:posOffset>
            </wp:positionV>
            <wp:extent cx="2194560" cy="1463040"/>
            <wp:effectExtent l="76200" t="76200" r="129540" b="137160"/>
            <wp:wrapTight wrapText="bothSides">
              <wp:wrapPolygon edited="0">
                <wp:start x="-375" y="-1125"/>
                <wp:lineTo x="-750" y="-844"/>
                <wp:lineTo x="-750" y="22219"/>
                <wp:lineTo x="-375" y="23344"/>
                <wp:lineTo x="22313" y="23344"/>
                <wp:lineTo x="22688" y="21938"/>
                <wp:lineTo x="22688" y="3656"/>
                <wp:lineTo x="22313" y="-563"/>
                <wp:lineTo x="22313" y="-1125"/>
                <wp:lineTo x="-375" y="-1125"/>
              </wp:wrapPolygon>
            </wp:wrapTight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463040"/>
                    </a:xfrm>
                    <a:prstGeom prst="rect">
                      <a:avLst/>
                    </a:prstGeom>
                    <a:ln w="38100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C78">
        <w:rPr>
          <w:rFonts w:asciiTheme="minorBidi" w:hAnsiTheme="minorBidi" w:hint="cs"/>
          <w:b/>
          <w:bCs/>
          <w:color w:val="0673A5" w:themeColor="text2" w:themeShade="BF"/>
          <w:sz w:val="20"/>
          <w:szCs w:val="20"/>
          <w:cs/>
          <w:lang w:bidi="th-TH"/>
        </w:rPr>
        <w:t>0</w:t>
      </w:r>
      <w:r w:rsidR="007528BF">
        <w:rPr>
          <w:rFonts w:asciiTheme="minorBidi" w:hAnsiTheme="minorBidi" w:hint="cs"/>
          <w:b/>
          <w:bCs/>
          <w:color w:val="0673A5" w:themeColor="text2" w:themeShade="BF"/>
          <w:sz w:val="20"/>
          <w:szCs w:val="20"/>
          <w:cs/>
          <w:lang w:bidi="th-TH"/>
        </w:rPr>
        <w:t>7</w:t>
      </w:r>
      <w:r w:rsidR="00CE5651" w:rsidRPr="003957D8">
        <w:rPr>
          <w:rFonts w:asciiTheme="minorBidi" w:hAnsiTheme="minorBidi"/>
          <w:b/>
          <w:bCs/>
          <w:color w:val="0673A5" w:themeColor="text2" w:themeShade="BF"/>
          <w:sz w:val="20"/>
          <w:szCs w:val="20"/>
        </w:rPr>
        <w:t>:</w:t>
      </w:r>
      <w:r w:rsidR="00232C78">
        <w:rPr>
          <w:rFonts w:asciiTheme="minorBidi" w:hAnsiTheme="minorBidi" w:hint="cs"/>
          <w:b/>
          <w:bCs/>
          <w:color w:val="0673A5" w:themeColor="text2" w:themeShade="BF"/>
          <w:sz w:val="20"/>
          <w:szCs w:val="20"/>
          <w:cs/>
          <w:lang w:bidi="th-TH"/>
        </w:rPr>
        <w:t>3</w:t>
      </w:r>
      <w:r w:rsidR="004A281C">
        <w:rPr>
          <w:rFonts w:asciiTheme="minorBidi" w:hAnsiTheme="minorBidi"/>
          <w:b/>
          <w:bCs/>
          <w:color w:val="0673A5" w:themeColor="text2" w:themeShade="BF"/>
          <w:sz w:val="20"/>
          <w:szCs w:val="20"/>
          <w:lang w:bidi="th-TH"/>
        </w:rPr>
        <w:t>0</w:t>
      </w:r>
      <w:r w:rsidR="00CE5651" w:rsidRPr="003957D8">
        <w:rPr>
          <w:rFonts w:asciiTheme="minorBidi" w:hAnsiTheme="minorBidi"/>
          <w:b/>
          <w:bCs/>
          <w:color w:val="0673A5" w:themeColor="text2" w:themeShade="BF"/>
          <w:sz w:val="20"/>
          <w:szCs w:val="20"/>
        </w:rPr>
        <w:t xml:space="preserve"> </w:t>
      </w:r>
      <w:r w:rsidR="00CE5651" w:rsidRPr="003957D8">
        <w:rPr>
          <w:rFonts w:asciiTheme="minorBidi" w:hAnsiTheme="minorBidi" w:cs="Tahoma" w:hint="cs"/>
          <w:b/>
          <w:bCs/>
          <w:color w:val="0673A5" w:themeColor="text2" w:themeShade="BF"/>
          <w:sz w:val="20"/>
          <w:szCs w:val="20"/>
          <w:cs/>
          <w:lang w:bidi="th-TH"/>
        </w:rPr>
        <w:t>น</w:t>
      </w:r>
      <w:r w:rsidR="00CE5651" w:rsidRPr="003957D8">
        <w:rPr>
          <w:rFonts w:asciiTheme="minorBidi" w:hAnsiTheme="minorBidi" w:cs="Tahoma"/>
          <w:b/>
          <w:bCs/>
          <w:color w:val="0673A5" w:themeColor="text2" w:themeShade="BF"/>
          <w:sz w:val="20"/>
          <w:szCs w:val="20"/>
          <w:cs/>
          <w:lang w:bidi="th-TH"/>
        </w:rPr>
        <w:t>.</w:t>
      </w:r>
      <w:r w:rsidR="007C7AFC" w:rsidRPr="007C7AFC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 xml:space="preserve">เดินทางถึง </w:t>
      </w:r>
      <w:r w:rsidR="007C7AFC" w:rsidRPr="007C7AFC">
        <w:rPr>
          <w:rFonts w:asciiTheme="minorBidi" w:hAnsiTheme="minorBidi" w:cs="Tahoma" w:hint="cs"/>
          <w:b/>
          <w:bCs/>
          <w:color w:val="F56617" w:themeColor="accent6"/>
          <w:sz w:val="20"/>
          <w:szCs w:val="20"/>
          <w:cs/>
          <w:lang w:bidi="th-TH"/>
        </w:rPr>
        <w:t>จ.</w:t>
      </w:r>
      <w:r w:rsidR="007528BF">
        <w:rPr>
          <w:rFonts w:asciiTheme="minorBidi" w:hAnsiTheme="minorBidi" w:cs="Tahoma" w:hint="cs"/>
          <w:b/>
          <w:bCs/>
          <w:color w:val="F56617" w:themeColor="accent6"/>
          <w:sz w:val="20"/>
          <w:szCs w:val="20"/>
          <w:cs/>
          <w:lang w:bidi="th-TH"/>
        </w:rPr>
        <w:t>อยุธยา</w:t>
      </w:r>
      <w:r w:rsidR="007C7AFC" w:rsidRPr="007C7AFC">
        <w:rPr>
          <w:rFonts w:asciiTheme="minorBidi" w:hAnsiTheme="minorBidi" w:cs="Tahoma" w:hint="cs"/>
          <w:color w:val="F56617" w:themeColor="accent6"/>
          <w:sz w:val="20"/>
          <w:szCs w:val="20"/>
          <w:cs/>
          <w:lang w:bidi="th-TH"/>
        </w:rPr>
        <w:t xml:space="preserve"> </w:t>
      </w:r>
      <w:r w:rsidR="007C7AFC" w:rsidRPr="007C7AFC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 xml:space="preserve">นำท่านเดินทางสู่ </w:t>
      </w:r>
      <w:r w:rsidR="00F23CEE" w:rsidRPr="00F23CEE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 xml:space="preserve">วัดที่ </w:t>
      </w:r>
      <w:r w:rsidR="00F23CEE" w:rsidRPr="00F23CEE">
        <w:rPr>
          <w:rFonts w:asciiTheme="minorBidi" w:hAnsiTheme="minorBidi" w:cs="Tahoma"/>
          <w:b/>
          <w:bCs/>
          <w:color w:val="F56617" w:themeColor="accent6"/>
          <w:sz w:val="20"/>
          <w:szCs w:val="20"/>
          <w:cs/>
          <w:lang w:bidi="th-TH"/>
        </w:rPr>
        <w:t>(1)</w:t>
      </w:r>
      <w:r w:rsidR="00F23CEE" w:rsidRPr="00F23CEE">
        <w:rPr>
          <w:rFonts w:asciiTheme="minorBidi" w:hAnsiTheme="minorBidi" w:cs="Tahoma"/>
          <w:color w:val="F56617" w:themeColor="accent6"/>
          <w:sz w:val="20"/>
          <w:szCs w:val="20"/>
          <w:cs/>
          <w:lang w:bidi="th-TH"/>
        </w:rPr>
        <w:t xml:space="preserve"> </w:t>
      </w:r>
      <w:r w:rsidR="007528BF" w:rsidRPr="007528BF">
        <w:rPr>
          <w:rFonts w:asciiTheme="minorBidi" w:hAnsiTheme="minorBidi" w:cs="Tahoma" w:hint="cs"/>
          <w:b/>
          <w:bCs/>
          <w:color w:val="F56617" w:themeColor="accent6"/>
          <w:sz w:val="20"/>
          <w:szCs w:val="20"/>
          <w:cs/>
          <w:lang w:bidi="th-TH"/>
        </w:rPr>
        <w:t>วัดพนัญ</w:t>
      </w:r>
      <w:r w:rsidR="007528BF" w:rsidRPr="00D66594">
        <w:rPr>
          <w:rFonts w:asciiTheme="minorBidi" w:hAnsiTheme="minorBidi" w:cs="Tahoma" w:hint="cs"/>
          <w:b/>
          <w:bCs/>
          <w:color w:val="F56617" w:themeColor="accent6"/>
          <w:sz w:val="20"/>
          <w:szCs w:val="20"/>
          <w:cs/>
          <w:lang w:bidi="th-TH"/>
        </w:rPr>
        <w:t>เชิง</w:t>
      </w:r>
      <w:r w:rsidR="007528BF" w:rsidRPr="00D66594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="007528BF" w:rsidRPr="00D66594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นมัสการ</w:t>
      </w:r>
      <w:r w:rsidR="00D66594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="007528BF" w:rsidRPr="00D66594">
        <w:rPr>
          <w:rFonts w:asciiTheme="minorBidi" w:hAnsiTheme="minorBidi" w:cs="Tahoma" w:hint="cs"/>
          <w:b/>
          <w:bCs/>
          <w:color w:val="F56617" w:themeColor="accent6"/>
          <w:sz w:val="20"/>
          <w:szCs w:val="20"/>
          <w:cs/>
          <w:lang w:bidi="th-TH"/>
        </w:rPr>
        <w:t>หลวงพ่อโต</w:t>
      </w:r>
      <w:r w:rsidR="007528BF" w:rsidRPr="00D66594">
        <w:rPr>
          <w:rFonts w:asciiTheme="minorBidi" w:hAnsiTheme="minorBidi" w:cs="Tahoma"/>
          <w:color w:val="F56617" w:themeColor="accent6"/>
          <w:sz w:val="20"/>
          <w:szCs w:val="20"/>
          <w:cs/>
          <w:lang w:bidi="th-TH"/>
        </w:rPr>
        <w:t xml:space="preserve"> </w:t>
      </w:r>
      <w:r w:rsidR="007528BF" w:rsidRPr="00D66594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 xml:space="preserve">พระพุทธไตรรัตนายก </w:t>
      </w:r>
      <w:r w:rsidR="007528BF" w:rsidRPr="00D66594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>(</w:t>
      </w:r>
      <w:r w:rsidR="007528BF" w:rsidRPr="00D66594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ซำปอกง</w:t>
      </w:r>
      <w:r w:rsidR="007528BF" w:rsidRPr="00D66594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>)</w:t>
      </w:r>
      <w:r w:rsidR="007528BF" w:rsidRPr="00D66594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 xml:space="preserve"> และศาลเจ้าแม่สร้อยดอกหมาก</w:t>
      </w:r>
      <w:r w:rsidR="007528BF" w:rsidRPr="00D66594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="00D66594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 xml:space="preserve">วัดที่ </w:t>
      </w:r>
      <w:r w:rsidR="00D66594" w:rsidRPr="00D66594">
        <w:rPr>
          <w:rFonts w:asciiTheme="minorBidi" w:hAnsiTheme="minorBidi" w:cs="Tahoma"/>
          <w:b/>
          <w:bCs/>
          <w:color w:val="F56617" w:themeColor="accent6"/>
          <w:sz w:val="20"/>
          <w:szCs w:val="20"/>
          <w:cs/>
          <w:lang w:bidi="th-TH"/>
        </w:rPr>
        <w:t>(2)</w:t>
      </w:r>
      <w:r w:rsidR="00D66594" w:rsidRPr="00D66594">
        <w:rPr>
          <w:rFonts w:asciiTheme="minorBidi" w:hAnsiTheme="minorBidi" w:cs="Tahoma"/>
          <w:color w:val="F56617" w:themeColor="accent6"/>
          <w:sz w:val="20"/>
          <w:szCs w:val="20"/>
          <w:cs/>
          <w:lang w:bidi="th-TH"/>
        </w:rPr>
        <w:t xml:space="preserve"> </w:t>
      </w:r>
      <w:r w:rsidR="007528BF" w:rsidRPr="00D66594">
        <w:rPr>
          <w:rFonts w:asciiTheme="minorBidi" w:hAnsiTheme="minorBidi" w:cs="Tahoma" w:hint="cs"/>
          <w:b/>
          <w:bCs/>
          <w:color w:val="F56617" w:themeColor="accent6"/>
          <w:sz w:val="20"/>
          <w:szCs w:val="20"/>
          <w:cs/>
          <w:lang w:bidi="th-TH"/>
        </w:rPr>
        <w:t>วัดใหญ่ชัยมงคล</w:t>
      </w:r>
      <w:r w:rsidR="007528BF" w:rsidRPr="00D66594">
        <w:rPr>
          <w:rFonts w:asciiTheme="minorBidi" w:hAnsiTheme="minorBidi" w:cs="Tahoma"/>
          <w:b/>
          <w:bCs/>
          <w:color w:val="F56617" w:themeColor="accent6"/>
          <w:sz w:val="20"/>
          <w:szCs w:val="20"/>
          <w:cs/>
          <w:lang w:bidi="th-TH"/>
        </w:rPr>
        <w:t xml:space="preserve"> </w:t>
      </w:r>
      <w:r w:rsidR="007528BF" w:rsidRPr="00D66594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นมัสการพระนอน</w:t>
      </w:r>
      <w:r w:rsidR="007528BF" w:rsidRPr="00D66594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="007528BF" w:rsidRPr="00D66594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ชมเจดีย์ชัยมงคล</w:t>
      </w:r>
      <w:r w:rsidR="007528BF" w:rsidRPr="00D66594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="007528BF" w:rsidRPr="00D66594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และสักการะพระบรมราชานุสาวรีย์</w:t>
      </w:r>
      <w:r w:rsidR="007528BF" w:rsidRPr="00D66594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="007528BF" w:rsidRPr="00D66594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สมเด็จพระนเรศวรมหาราช</w:t>
      </w:r>
      <w:r w:rsidR="007528BF" w:rsidRPr="00D66594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="00D66594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 xml:space="preserve">วัดที่ </w:t>
      </w:r>
      <w:r w:rsidR="00D66594" w:rsidRPr="00D66594">
        <w:rPr>
          <w:rFonts w:asciiTheme="minorBidi" w:hAnsiTheme="minorBidi" w:cs="Tahoma" w:hint="cs"/>
          <w:b/>
          <w:bCs/>
          <w:color w:val="F56617" w:themeColor="accent6"/>
          <w:sz w:val="20"/>
          <w:szCs w:val="20"/>
          <w:cs/>
          <w:lang w:bidi="th-TH"/>
        </w:rPr>
        <w:t xml:space="preserve">(3) </w:t>
      </w:r>
      <w:r w:rsidR="007528BF" w:rsidRPr="00D66594">
        <w:rPr>
          <w:rFonts w:asciiTheme="minorBidi" w:hAnsiTheme="minorBidi" w:cs="Tahoma" w:hint="cs"/>
          <w:b/>
          <w:bCs/>
          <w:color w:val="F56617" w:themeColor="accent6"/>
          <w:sz w:val="20"/>
          <w:szCs w:val="20"/>
          <w:cs/>
          <w:lang w:bidi="th-TH"/>
        </w:rPr>
        <w:t>วัดสมณโกฏฐาราม</w:t>
      </w:r>
      <w:r w:rsidR="007528BF" w:rsidRPr="00D66594">
        <w:rPr>
          <w:rFonts w:asciiTheme="minorBidi" w:hAnsiTheme="minorBidi" w:cs="Tahoma"/>
          <w:color w:val="F56617" w:themeColor="accent6"/>
          <w:sz w:val="20"/>
          <w:szCs w:val="20"/>
          <w:cs/>
          <w:lang w:bidi="th-TH"/>
        </w:rPr>
        <w:t xml:space="preserve"> </w:t>
      </w:r>
      <w:r w:rsidR="007528BF" w:rsidRPr="00D66594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วัดที่เก่าแก่นมัสการ</w:t>
      </w:r>
      <w:r w:rsidR="00D66594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="007528BF" w:rsidRPr="00B03686">
        <w:rPr>
          <w:rFonts w:asciiTheme="minorBidi" w:hAnsiTheme="minorBidi" w:cs="Tahoma" w:hint="cs"/>
          <w:b/>
          <w:bCs/>
          <w:color w:val="F56617" w:themeColor="accent6"/>
          <w:sz w:val="20"/>
          <w:szCs w:val="20"/>
          <w:cs/>
          <w:lang w:bidi="th-TH"/>
        </w:rPr>
        <w:t>พระศรีสมณโกฏบพิตร</w:t>
      </w:r>
      <w:r w:rsidR="00D66594" w:rsidRPr="00B03686">
        <w:rPr>
          <w:rFonts w:asciiTheme="minorBidi" w:hAnsiTheme="minorBidi" w:cs="Tahoma" w:hint="cs"/>
          <w:color w:val="F56617" w:themeColor="accent6"/>
          <w:sz w:val="20"/>
          <w:szCs w:val="20"/>
          <w:cs/>
          <w:lang w:bidi="th-TH"/>
        </w:rPr>
        <w:t xml:space="preserve"> </w:t>
      </w:r>
      <w:r w:rsidR="007528BF" w:rsidRPr="00D66594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อันศักดิ์สิทธิ์</w:t>
      </w:r>
      <w:r w:rsidR="007528BF" w:rsidRPr="00D66594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="007528BF" w:rsidRPr="00D66594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ชมเจดีย์ระฆังใหญ่</w:t>
      </w:r>
      <w:r w:rsidR="007528BF" w:rsidRPr="00D66594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="007528BF" w:rsidRPr="00D66594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สักการะตำหนักสมเด็จพระเจ้าตากสินมหาราช</w:t>
      </w:r>
      <w:r w:rsidR="007528BF" w:rsidRPr="00D66594">
        <w:rPr>
          <w:rFonts w:asciiTheme="minorBidi" w:hAnsiTheme="minorBidi" w:cs="Tahoma"/>
          <w:b/>
          <w:bCs/>
          <w:color w:val="3C3C3C" w:themeColor="background2" w:themeShade="40"/>
          <w:sz w:val="20"/>
          <w:szCs w:val="20"/>
          <w:cs/>
          <w:lang w:bidi="th-TH"/>
        </w:rPr>
        <w:t xml:space="preserve">   </w:t>
      </w:r>
    </w:p>
    <w:p w:rsidR="00635CBB" w:rsidRDefault="00635CBB" w:rsidP="00CE5651">
      <w:pPr>
        <w:spacing w:before="0" w:after="0" w:line="20" w:lineRule="atLeast"/>
        <w:ind w:left="1080" w:hanging="1080"/>
        <w:jc w:val="thaiDistribute"/>
        <w:rPr>
          <w:rFonts w:asciiTheme="minorBidi" w:hAnsiTheme="minorBidi" w:cs="Tahoma"/>
          <w:color w:val="3C3C3C" w:themeColor="background2" w:themeShade="40"/>
          <w:sz w:val="20"/>
          <w:szCs w:val="20"/>
          <w:lang w:bidi="th-TH"/>
        </w:rPr>
      </w:pPr>
    </w:p>
    <w:p w:rsidR="00B75733" w:rsidRPr="00D66594" w:rsidRDefault="00B75733" w:rsidP="00B75733">
      <w:pPr>
        <w:spacing w:before="0" w:after="0" w:line="20" w:lineRule="atLeast"/>
        <w:ind w:left="1080" w:hanging="1080"/>
        <w:jc w:val="thaiDistribute"/>
        <w:rPr>
          <w:rFonts w:asciiTheme="minorBidi" w:hAnsiTheme="minorBidi" w:cs="Tahoma"/>
          <w:color w:val="3C3C3C" w:themeColor="background2" w:themeShade="40"/>
          <w:sz w:val="20"/>
          <w:szCs w:val="20"/>
        </w:rPr>
      </w:pPr>
      <w:r>
        <w:rPr>
          <w:rFonts w:asciiTheme="minorBidi" w:hAnsiTheme="minorBidi"/>
          <w:b/>
          <w:bCs/>
          <w:color w:val="0673A5" w:themeColor="text2" w:themeShade="BF"/>
          <w:sz w:val="20"/>
          <w:szCs w:val="20"/>
          <w:lang w:bidi="th-TH"/>
        </w:rPr>
        <w:t>1</w:t>
      </w:r>
      <w:r w:rsidR="00232C78">
        <w:rPr>
          <w:rFonts w:asciiTheme="minorBidi" w:hAnsiTheme="minorBidi" w:hint="cs"/>
          <w:b/>
          <w:bCs/>
          <w:color w:val="0673A5" w:themeColor="text2" w:themeShade="BF"/>
          <w:sz w:val="20"/>
          <w:szCs w:val="20"/>
          <w:cs/>
          <w:lang w:bidi="th-TH"/>
        </w:rPr>
        <w:t>0</w:t>
      </w:r>
      <w:r w:rsidRPr="003957D8">
        <w:rPr>
          <w:rFonts w:asciiTheme="minorBidi" w:hAnsiTheme="minorBidi"/>
          <w:b/>
          <w:bCs/>
          <w:color w:val="0673A5" w:themeColor="text2" w:themeShade="BF"/>
          <w:sz w:val="20"/>
          <w:szCs w:val="20"/>
        </w:rPr>
        <w:t>:</w:t>
      </w:r>
      <w:r w:rsidR="00232C78">
        <w:rPr>
          <w:rFonts w:asciiTheme="minorBidi" w:hAnsiTheme="minorBidi" w:hint="cs"/>
          <w:b/>
          <w:bCs/>
          <w:color w:val="0673A5" w:themeColor="text2" w:themeShade="BF"/>
          <w:sz w:val="20"/>
          <w:szCs w:val="20"/>
          <w:cs/>
          <w:lang w:bidi="th-TH"/>
        </w:rPr>
        <w:t>0</w:t>
      </w:r>
      <w:r>
        <w:rPr>
          <w:rFonts w:asciiTheme="minorBidi" w:hAnsiTheme="minorBidi"/>
          <w:b/>
          <w:bCs/>
          <w:color w:val="0673A5" w:themeColor="text2" w:themeShade="BF"/>
          <w:sz w:val="20"/>
          <w:szCs w:val="20"/>
          <w:lang w:bidi="th-TH"/>
        </w:rPr>
        <w:t>0</w:t>
      </w:r>
      <w:r w:rsidRPr="003957D8">
        <w:rPr>
          <w:rFonts w:asciiTheme="minorBidi" w:hAnsiTheme="minorBidi"/>
          <w:b/>
          <w:bCs/>
          <w:color w:val="0673A5" w:themeColor="text2" w:themeShade="BF"/>
          <w:sz w:val="20"/>
          <w:szCs w:val="20"/>
        </w:rPr>
        <w:t xml:space="preserve"> </w:t>
      </w:r>
      <w:r w:rsidRPr="003957D8">
        <w:rPr>
          <w:rFonts w:asciiTheme="minorBidi" w:hAnsiTheme="minorBidi" w:cs="Tahoma" w:hint="cs"/>
          <w:b/>
          <w:bCs/>
          <w:color w:val="0673A5" w:themeColor="text2" w:themeShade="BF"/>
          <w:sz w:val="20"/>
          <w:szCs w:val="20"/>
          <w:cs/>
          <w:lang w:bidi="th-TH"/>
        </w:rPr>
        <w:t>น</w:t>
      </w:r>
      <w:r w:rsidRPr="003957D8">
        <w:rPr>
          <w:rFonts w:asciiTheme="minorBidi" w:hAnsiTheme="minorBidi" w:cs="Tahoma"/>
          <w:b/>
          <w:bCs/>
          <w:color w:val="0673A5" w:themeColor="text2" w:themeShade="BF"/>
          <w:sz w:val="20"/>
          <w:szCs w:val="20"/>
          <w:cs/>
          <w:lang w:bidi="th-TH"/>
        </w:rPr>
        <w:t>.</w:t>
      </w:r>
      <w:r>
        <w:rPr>
          <w:rFonts w:asciiTheme="minorBidi" w:hAnsiTheme="minorBidi" w:cs="Tahoma"/>
          <w:sz w:val="20"/>
          <w:szCs w:val="20"/>
          <w:lang w:bidi="th-TH"/>
        </w:rPr>
        <w:tab/>
      </w:r>
      <w:r w:rsidR="00F23CEE" w:rsidRPr="00F23CEE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 xml:space="preserve">วัดที่ </w:t>
      </w:r>
      <w:r w:rsidR="00F23CEE" w:rsidRPr="00F23CEE">
        <w:rPr>
          <w:rFonts w:asciiTheme="minorBidi" w:hAnsiTheme="minorBidi" w:cs="Tahoma"/>
          <w:b/>
          <w:bCs/>
          <w:color w:val="F56617" w:themeColor="accent6"/>
          <w:sz w:val="20"/>
          <w:szCs w:val="20"/>
          <w:cs/>
          <w:lang w:bidi="th-TH"/>
        </w:rPr>
        <w:t>(</w:t>
      </w:r>
      <w:r w:rsidR="00D66594">
        <w:rPr>
          <w:rFonts w:asciiTheme="minorBidi" w:hAnsiTheme="minorBidi" w:cs="Tahoma" w:hint="cs"/>
          <w:b/>
          <w:bCs/>
          <w:color w:val="F56617" w:themeColor="accent6"/>
          <w:sz w:val="20"/>
          <w:szCs w:val="20"/>
          <w:cs/>
          <w:lang w:bidi="th-TH"/>
        </w:rPr>
        <w:t>4</w:t>
      </w:r>
      <w:r w:rsidR="00F23CEE" w:rsidRPr="00F23CEE">
        <w:rPr>
          <w:rFonts w:asciiTheme="minorBidi" w:hAnsiTheme="minorBidi" w:cs="Tahoma"/>
          <w:b/>
          <w:bCs/>
          <w:color w:val="F56617" w:themeColor="accent6"/>
          <w:sz w:val="20"/>
          <w:szCs w:val="20"/>
          <w:cs/>
          <w:lang w:bidi="th-TH"/>
        </w:rPr>
        <w:t>)</w:t>
      </w:r>
      <w:r w:rsidR="00F23CEE" w:rsidRPr="00F23CEE">
        <w:rPr>
          <w:rFonts w:asciiTheme="minorBidi" w:hAnsiTheme="minorBidi" w:cs="Tahoma"/>
          <w:color w:val="F56617" w:themeColor="accent6"/>
          <w:sz w:val="20"/>
          <w:szCs w:val="20"/>
          <w:cs/>
          <w:lang w:bidi="th-TH"/>
        </w:rPr>
        <w:t xml:space="preserve"> </w:t>
      </w:r>
      <w:r w:rsidR="007528BF" w:rsidRPr="007528BF">
        <w:rPr>
          <w:rFonts w:asciiTheme="minorBidi" w:hAnsiTheme="minorBidi" w:cs="Tahoma" w:hint="cs"/>
          <w:b/>
          <w:bCs/>
          <w:color w:val="F56617" w:themeColor="accent6"/>
          <w:sz w:val="20"/>
          <w:szCs w:val="20"/>
          <w:cs/>
          <w:lang w:bidi="th-TH"/>
        </w:rPr>
        <w:t>วัดสุวรรณดาราราม</w:t>
      </w:r>
      <w:r w:rsidR="007528BF" w:rsidRPr="007528BF">
        <w:rPr>
          <w:rFonts w:asciiTheme="minorBidi" w:hAnsiTheme="minorBidi" w:cs="Tahoma"/>
          <w:b/>
          <w:bCs/>
          <w:color w:val="F56617" w:themeColor="accent6"/>
          <w:sz w:val="20"/>
          <w:szCs w:val="20"/>
          <w:cs/>
          <w:lang w:bidi="th-TH"/>
        </w:rPr>
        <w:t xml:space="preserve"> </w:t>
      </w:r>
      <w:r w:rsidR="007528BF" w:rsidRPr="00D66594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นมัสการพระประธาน</w:t>
      </w:r>
      <w:r w:rsidR="007528BF" w:rsidRPr="00D66594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="007528BF" w:rsidRPr="00D66594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ชมภาพเขียนจิตรกรรมฝาผนังที่งดงาม</w:t>
      </w:r>
      <w:r w:rsidR="007528BF" w:rsidRPr="00D66594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="007528BF" w:rsidRPr="00D66594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และชมลวดลายของคันทวยที่แกะสลักอย่างงดงาม</w:t>
      </w:r>
      <w:r w:rsidR="00D66594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 xml:space="preserve"> วัดที่ </w:t>
      </w:r>
      <w:r w:rsidR="00D66594" w:rsidRPr="00D66594">
        <w:rPr>
          <w:rFonts w:asciiTheme="minorBidi" w:hAnsiTheme="minorBidi" w:cs="Tahoma" w:hint="cs"/>
          <w:b/>
          <w:bCs/>
          <w:color w:val="F56617" w:themeColor="accent6"/>
          <w:sz w:val="20"/>
          <w:szCs w:val="20"/>
          <w:cs/>
          <w:lang w:bidi="th-TH"/>
        </w:rPr>
        <w:t>(5)</w:t>
      </w:r>
      <w:r w:rsidR="007528BF" w:rsidRPr="00D66594">
        <w:rPr>
          <w:rFonts w:asciiTheme="minorBidi" w:hAnsiTheme="minorBidi" w:cs="Tahoma"/>
          <w:color w:val="F56617" w:themeColor="accent6"/>
          <w:sz w:val="20"/>
          <w:szCs w:val="20"/>
          <w:cs/>
          <w:lang w:bidi="th-TH"/>
        </w:rPr>
        <w:t xml:space="preserve"> </w:t>
      </w:r>
      <w:r w:rsidR="007528BF" w:rsidRPr="007528BF">
        <w:rPr>
          <w:rFonts w:asciiTheme="minorBidi" w:hAnsiTheme="minorBidi" w:cs="Tahoma" w:hint="cs"/>
          <w:b/>
          <w:bCs/>
          <w:color w:val="F56617" w:themeColor="accent6"/>
          <w:sz w:val="20"/>
          <w:szCs w:val="20"/>
          <w:cs/>
          <w:lang w:bidi="th-TH"/>
        </w:rPr>
        <w:t>วัดกษัตราธิราชวรวิหาร</w:t>
      </w:r>
      <w:r w:rsidR="007528BF" w:rsidRPr="007528BF">
        <w:rPr>
          <w:rFonts w:asciiTheme="minorBidi" w:hAnsiTheme="minorBidi" w:cs="Tahoma"/>
          <w:b/>
          <w:bCs/>
          <w:color w:val="F56617" w:themeColor="accent6"/>
          <w:sz w:val="20"/>
          <w:szCs w:val="20"/>
          <w:cs/>
          <w:lang w:bidi="th-TH"/>
        </w:rPr>
        <w:t xml:space="preserve"> </w:t>
      </w:r>
      <w:r w:rsidR="007528BF" w:rsidRPr="00D66594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กราบพระประธานในพระอุโบสถ</w:t>
      </w:r>
      <w:r w:rsidR="007528BF" w:rsidRPr="00D66594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="007528BF" w:rsidRPr="00D66594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ฐานผ้าทิพย์ปูนปั้นซึ่งมีความประณีตงดงาม</w:t>
      </w:r>
    </w:p>
    <w:p w:rsidR="00B75733" w:rsidRDefault="00D43A09" w:rsidP="00CE5651">
      <w:pPr>
        <w:spacing w:before="0" w:after="0" w:line="20" w:lineRule="atLeast"/>
        <w:ind w:left="1080" w:hanging="1080"/>
        <w:jc w:val="thaiDistribute"/>
        <w:rPr>
          <w:rFonts w:asciiTheme="minorBidi" w:hAnsiTheme="minorBidi" w:cs="Tahoma"/>
          <w:color w:val="3C3C3C" w:themeColor="background2" w:themeShade="40"/>
          <w:sz w:val="20"/>
          <w:szCs w:val="20"/>
          <w:lang w:bidi="th-TH"/>
        </w:rPr>
      </w:pPr>
      <w:r w:rsidRPr="00DF2A35">
        <w:rPr>
          <w:rFonts w:asciiTheme="minorBidi" w:hAnsiTheme="minorBidi"/>
          <w:noProof/>
          <w:sz w:val="21"/>
          <w:szCs w:val="21"/>
          <w:lang w:eastAsia="en-US" w:bidi="th-TH"/>
        </w:rPr>
        <w:drawing>
          <wp:anchor distT="0" distB="0" distL="114300" distR="114300" simplePos="0" relativeHeight="251669504" behindDoc="1" locked="0" layoutInCell="1" allowOverlap="1" wp14:anchorId="1B60F635" wp14:editId="71D211B6">
            <wp:simplePos x="0" y="0"/>
            <wp:positionH relativeFrom="column">
              <wp:posOffset>4067810</wp:posOffset>
            </wp:positionH>
            <wp:positionV relativeFrom="paragraph">
              <wp:posOffset>99060</wp:posOffset>
            </wp:positionV>
            <wp:extent cx="2194560" cy="1463040"/>
            <wp:effectExtent l="76200" t="76200" r="129540" b="137160"/>
            <wp:wrapTight wrapText="bothSides">
              <wp:wrapPolygon edited="0">
                <wp:start x="-375" y="-1125"/>
                <wp:lineTo x="-750" y="-844"/>
                <wp:lineTo x="-750" y="22219"/>
                <wp:lineTo x="-375" y="23344"/>
                <wp:lineTo x="22313" y="23344"/>
                <wp:lineTo x="22688" y="21938"/>
                <wp:lineTo x="22688" y="3656"/>
                <wp:lineTo x="22313" y="-563"/>
                <wp:lineTo x="22313" y="-1125"/>
                <wp:lineTo x="-375" y="-1125"/>
              </wp:wrapPolygon>
            </wp:wrapTight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463040"/>
                    </a:xfrm>
                    <a:prstGeom prst="rect">
                      <a:avLst/>
                    </a:prstGeom>
                    <a:ln w="38100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04D9" w:rsidRDefault="008A04D9" w:rsidP="008A04D9">
      <w:pPr>
        <w:spacing w:before="0" w:after="0" w:line="20" w:lineRule="atLeast"/>
        <w:ind w:left="1080" w:hanging="1080"/>
        <w:rPr>
          <w:rFonts w:asciiTheme="minorBidi" w:hAnsiTheme="minorBidi" w:cs="Tahoma"/>
          <w:b/>
          <w:bCs/>
          <w:color w:val="F56617" w:themeColor="accent6"/>
          <w:sz w:val="20"/>
          <w:szCs w:val="20"/>
          <w:lang w:bidi="th-TH"/>
        </w:rPr>
      </w:pPr>
      <w:r w:rsidRPr="003957D8">
        <w:rPr>
          <w:rFonts w:asciiTheme="minorBidi" w:hAnsiTheme="minorBidi" w:cs="Tahoma" w:hint="cs"/>
          <w:b/>
          <w:bCs/>
          <w:color w:val="0673A5" w:themeColor="text2" w:themeShade="BF"/>
          <w:sz w:val="20"/>
          <w:szCs w:val="20"/>
          <w:cs/>
          <w:lang w:bidi="th-TH"/>
        </w:rPr>
        <w:t>เที่ยง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rtl/>
          <w:cs/>
        </w:rPr>
        <w:tab/>
      </w:r>
      <w:r w:rsidRPr="003957D8">
        <w:rPr>
          <w:rFonts w:asciiTheme="minorBidi" w:hAnsiTheme="minorBidi" w:cs="Tahoma" w:hint="cs"/>
          <w:b/>
          <w:bCs/>
          <w:color w:val="0673A5" w:themeColor="text2" w:themeShade="BF"/>
          <w:sz w:val="20"/>
          <w:szCs w:val="20"/>
          <w:cs/>
          <w:lang w:bidi="th-TH"/>
        </w:rPr>
        <w:t>บริการอาหารกลางวัน</w:t>
      </w:r>
      <w:r w:rsidRPr="003957D8">
        <w:rPr>
          <w:rFonts w:asciiTheme="minorBidi" w:hAnsiTheme="minorBidi" w:cs="Tahoma"/>
          <w:b/>
          <w:bCs/>
          <w:color w:val="0673A5" w:themeColor="text2" w:themeShade="BF"/>
          <w:sz w:val="20"/>
          <w:szCs w:val="20"/>
          <w:cs/>
          <w:lang w:bidi="th-TH"/>
        </w:rPr>
        <w:t xml:space="preserve"> </w:t>
      </w:r>
      <w:r w:rsidRPr="003957D8">
        <w:rPr>
          <w:rFonts w:asciiTheme="minorBidi" w:hAnsiTheme="minorBidi" w:cs="Tahoma" w:hint="cs"/>
          <w:b/>
          <w:bCs/>
          <w:color w:val="0673A5" w:themeColor="text2" w:themeShade="BF"/>
          <w:sz w:val="20"/>
          <w:szCs w:val="20"/>
          <w:cs/>
          <w:lang w:bidi="th-TH"/>
        </w:rPr>
        <w:t>ณ</w:t>
      </w:r>
      <w:r w:rsidRPr="003957D8">
        <w:rPr>
          <w:rFonts w:asciiTheme="minorBidi" w:hAnsiTheme="minorBidi" w:cs="Tahoma"/>
          <w:b/>
          <w:bCs/>
          <w:color w:val="0673A5" w:themeColor="text2" w:themeShade="BF"/>
          <w:sz w:val="20"/>
          <w:szCs w:val="20"/>
          <w:cs/>
          <w:lang w:bidi="th-TH"/>
        </w:rPr>
        <w:t xml:space="preserve"> </w:t>
      </w:r>
      <w:r w:rsidR="00232C78">
        <w:rPr>
          <w:rFonts w:asciiTheme="minorBidi" w:hAnsiTheme="minorBidi" w:cs="Tahoma" w:hint="cs"/>
          <w:b/>
          <w:bCs/>
          <w:color w:val="0673A5" w:themeColor="text2" w:themeShade="BF"/>
          <w:sz w:val="20"/>
          <w:szCs w:val="20"/>
          <w:cs/>
          <w:lang w:bidi="th-TH"/>
        </w:rPr>
        <w:t xml:space="preserve">ร้านอาหาร </w:t>
      </w:r>
      <w:r w:rsidR="00232C78" w:rsidRPr="00232C78">
        <w:rPr>
          <w:rFonts w:asciiTheme="minorBidi" w:hAnsiTheme="minorBidi" w:cs="Tahoma" w:hint="cs"/>
          <w:b/>
          <w:bCs/>
          <w:color w:val="F56617" w:themeColor="accent6"/>
          <w:sz w:val="20"/>
          <w:szCs w:val="20"/>
          <w:cs/>
          <w:lang w:bidi="th-TH"/>
        </w:rPr>
        <w:t>(</w:t>
      </w:r>
      <w:r w:rsidR="00CF2F9C">
        <w:rPr>
          <w:rFonts w:asciiTheme="minorBidi" w:hAnsiTheme="minorBidi" w:cs="Tahoma" w:hint="cs"/>
          <w:b/>
          <w:bCs/>
          <w:color w:val="F56617" w:themeColor="accent6"/>
          <w:sz w:val="20"/>
          <w:szCs w:val="20"/>
          <w:cs/>
          <w:lang w:bidi="th-TH"/>
        </w:rPr>
        <w:t>กู้ดวิว</w:t>
      </w:r>
      <w:r w:rsidR="00232C78" w:rsidRPr="00232C78">
        <w:rPr>
          <w:rFonts w:asciiTheme="minorBidi" w:hAnsiTheme="minorBidi" w:cs="Tahoma" w:hint="cs"/>
          <w:b/>
          <w:bCs/>
          <w:color w:val="F56617" w:themeColor="accent6"/>
          <w:sz w:val="20"/>
          <w:szCs w:val="20"/>
          <w:cs/>
          <w:lang w:bidi="th-TH"/>
        </w:rPr>
        <w:t>)</w:t>
      </w:r>
    </w:p>
    <w:p w:rsidR="00232C78" w:rsidRDefault="00232C78" w:rsidP="008A04D9">
      <w:pPr>
        <w:spacing w:before="0" w:after="0" w:line="20" w:lineRule="atLeast"/>
        <w:ind w:left="1080" w:hanging="1080"/>
        <w:rPr>
          <w:rFonts w:asciiTheme="minorBidi" w:hAnsiTheme="minorBidi" w:cs="Tahoma"/>
          <w:b/>
          <w:bCs/>
          <w:color w:val="0673A5" w:themeColor="text2" w:themeShade="BF"/>
          <w:sz w:val="20"/>
          <w:szCs w:val="20"/>
          <w:lang w:bidi="th-TH"/>
        </w:rPr>
      </w:pPr>
    </w:p>
    <w:p w:rsidR="00B75733" w:rsidRPr="00CF2F9C" w:rsidRDefault="00B75733" w:rsidP="00CF2F9C">
      <w:pPr>
        <w:spacing w:before="0" w:after="0" w:line="20" w:lineRule="atLeast"/>
        <w:ind w:left="1080" w:hanging="1080"/>
        <w:jc w:val="thaiDistribute"/>
        <w:rPr>
          <w:rFonts w:asciiTheme="minorBidi" w:hAnsiTheme="minorBidi" w:cs="Tahoma"/>
          <w:color w:val="3C3C3C" w:themeColor="background2" w:themeShade="40"/>
          <w:sz w:val="20"/>
          <w:szCs w:val="20"/>
          <w:lang w:bidi="th-TH"/>
        </w:rPr>
      </w:pPr>
      <w:r>
        <w:rPr>
          <w:rFonts w:asciiTheme="minorBidi" w:hAnsiTheme="minorBidi"/>
          <w:b/>
          <w:bCs/>
          <w:color w:val="0673A5" w:themeColor="text2" w:themeShade="BF"/>
          <w:sz w:val="20"/>
          <w:szCs w:val="20"/>
          <w:lang w:bidi="th-TH"/>
        </w:rPr>
        <w:t>1</w:t>
      </w:r>
      <w:r w:rsidR="00232C78">
        <w:rPr>
          <w:rFonts w:asciiTheme="minorBidi" w:hAnsiTheme="minorBidi" w:hint="cs"/>
          <w:b/>
          <w:bCs/>
          <w:color w:val="0673A5" w:themeColor="text2" w:themeShade="BF"/>
          <w:sz w:val="20"/>
          <w:szCs w:val="20"/>
          <w:cs/>
          <w:lang w:bidi="th-TH"/>
        </w:rPr>
        <w:t>3</w:t>
      </w:r>
      <w:r w:rsidRPr="003957D8">
        <w:rPr>
          <w:rFonts w:asciiTheme="minorBidi" w:hAnsiTheme="minorBidi"/>
          <w:b/>
          <w:bCs/>
          <w:color w:val="0673A5" w:themeColor="text2" w:themeShade="BF"/>
          <w:sz w:val="20"/>
          <w:szCs w:val="20"/>
        </w:rPr>
        <w:t>:</w:t>
      </w:r>
      <w:r w:rsidR="00CF2F9C">
        <w:rPr>
          <w:rFonts w:asciiTheme="minorBidi" w:hAnsiTheme="minorBidi" w:hint="cs"/>
          <w:b/>
          <w:bCs/>
          <w:color w:val="0673A5" w:themeColor="text2" w:themeShade="BF"/>
          <w:sz w:val="20"/>
          <w:szCs w:val="20"/>
          <w:cs/>
          <w:lang w:bidi="th-TH"/>
        </w:rPr>
        <w:t>3</w:t>
      </w:r>
      <w:r>
        <w:rPr>
          <w:rFonts w:asciiTheme="minorBidi" w:hAnsiTheme="minorBidi"/>
          <w:b/>
          <w:bCs/>
          <w:color w:val="0673A5" w:themeColor="text2" w:themeShade="BF"/>
          <w:sz w:val="20"/>
          <w:szCs w:val="20"/>
          <w:lang w:bidi="th-TH"/>
        </w:rPr>
        <w:t>0</w:t>
      </w:r>
      <w:r w:rsidRPr="003957D8">
        <w:rPr>
          <w:rFonts w:asciiTheme="minorBidi" w:hAnsiTheme="minorBidi"/>
          <w:b/>
          <w:bCs/>
          <w:color w:val="0673A5" w:themeColor="text2" w:themeShade="BF"/>
          <w:sz w:val="20"/>
          <w:szCs w:val="20"/>
        </w:rPr>
        <w:t xml:space="preserve"> </w:t>
      </w:r>
      <w:r w:rsidRPr="003957D8">
        <w:rPr>
          <w:rFonts w:asciiTheme="minorBidi" w:hAnsiTheme="minorBidi" w:cs="Tahoma" w:hint="cs"/>
          <w:b/>
          <w:bCs/>
          <w:color w:val="0673A5" w:themeColor="text2" w:themeShade="BF"/>
          <w:sz w:val="20"/>
          <w:szCs w:val="20"/>
          <w:cs/>
          <w:lang w:bidi="th-TH"/>
        </w:rPr>
        <w:t>น</w:t>
      </w:r>
      <w:r w:rsidRPr="003957D8">
        <w:rPr>
          <w:rFonts w:asciiTheme="minorBidi" w:hAnsiTheme="minorBidi" w:cs="Tahoma"/>
          <w:b/>
          <w:bCs/>
          <w:color w:val="0673A5" w:themeColor="text2" w:themeShade="BF"/>
          <w:sz w:val="20"/>
          <w:szCs w:val="20"/>
          <w:cs/>
          <w:lang w:bidi="th-TH"/>
        </w:rPr>
        <w:t>.</w:t>
      </w:r>
      <w:r>
        <w:rPr>
          <w:rFonts w:asciiTheme="minorBidi" w:hAnsiTheme="minorBidi" w:cs="Tahoma"/>
          <w:sz w:val="20"/>
          <w:szCs w:val="20"/>
          <w:lang w:bidi="th-TH"/>
        </w:rPr>
        <w:tab/>
      </w:r>
      <w:r w:rsidR="00F23CEE" w:rsidRPr="00F23CEE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 xml:space="preserve">วัดที่ </w:t>
      </w:r>
      <w:r w:rsidR="00725890" w:rsidRPr="007528BF">
        <w:rPr>
          <w:rFonts w:asciiTheme="minorBidi" w:hAnsiTheme="minorBidi" w:cs="Tahoma"/>
          <w:b/>
          <w:bCs/>
          <w:color w:val="F56617" w:themeColor="accent6"/>
          <w:sz w:val="20"/>
          <w:szCs w:val="20"/>
          <w:cs/>
          <w:lang w:bidi="th-TH"/>
        </w:rPr>
        <w:t xml:space="preserve">(6) </w:t>
      </w:r>
      <w:r w:rsidR="007528BF" w:rsidRPr="007528BF">
        <w:rPr>
          <w:rFonts w:asciiTheme="minorBidi" w:hAnsiTheme="minorBidi" w:cs="Tahoma" w:hint="cs"/>
          <w:b/>
          <w:bCs/>
          <w:color w:val="F56617" w:themeColor="accent6"/>
          <w:sz w:val="20"/>
          <w:szCs w:val="20"/>
          <w:cs/>
          <w:lang w:bidi="th-TH"/>
        </w:rPr>
        <w:t>วัดท่าการ้อง</w:t>
      </w:r>
      <w:r w:rsidR="007528BF" w:rsidRPr="007528BF">
        <w:rPr>
          <w:rFonts w:asciiTheme="minorBidi" w:hAnsiTheme="minorBidi" w:cs="Tahoma"/>
          <w:b/>
          <w:bCs/>
          <w:color w:val="F56617" w:themeColor="accent6"/>
          <w:sz w:val="20"/>
          <w:szCs w:val="20"/>
          <w:cs/>
          <w:lang w:bidi="th-TH"/>
        </w:rPr>
        <w:t xml:space="preserve"> </w:t>
      </w:r>
      <w:r w:rsidR="00CF2F9C" w:rsidRPr="00305D6E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กราบนมัสการ</w:t>
      </w:r>
      <w:r w:rsidR="00CF2F9C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="00CF2F9C" w:rsidRPr="00CF2F9C">
        <w:rPr>
          <w:rFonts w:asciiTheme="minorBidi" w:hAnsiTheme="minorBidi" w:cs="Tahoma" w:hint="cs"/>
          <w:b/>
          <w:bCs/>
          <w:color w:val="F56617" w:themeColor="accent6"/>
          <w:sz w:val="20"/>
          <w:szCs w:val="20"/>
          <w:cs/>
          <w:lang w:bidi="th-TH"/>
        </w:rPr>
        <w:t>หลวงพ่อยิ้ม</w:t>
      </w:r>
      <w:r w:rsidR="00CF2F9C" w:rsidRPr="00CF2F9C">
        <w:rPr>
          <w:rFonts w:asciiTheme="minorBidi" w:hAnsiTheme="minorBidi" w:cs="Tahoma"/>
          <w:color w:val="F56617" w:themeColor="accent6"/>
          <w:sz w:val="20"/>
          <w:szCs w:val="20"/>
          <w:cs/>
          <w:lang w:bidi="th-TH"/>
        </w:rPr>
        <w:t xml:space="preserve"> </w:t>
      </w:r>
      <w:r w:rsidR="00CF2F9C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ซึ่ง</w:t>
      </w:r>
      <w:r w:rsidR="007528BF" w:rsidRPr="00305D6E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ภายในพระอุโบสถมีพระประธานสมัยอยุธยาที่เก่าแก่</w:t>
      </w:r>
      <w:r w:rsidR="00CF2F9C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="007528BF" w:rsidRPr="00305D6E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และศักสิทธิ์มีประชาชนเคารพนับถือมาก</w:t>
      </w:r>
      <w:r w:rsidR="007528BF" w:rsidRPr="00305D6E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="00305D6E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 xml:space="preserve">วัดที่ </w:t>
      </w:r>
      <w:r w:rsidR="00305D6E" w:rsidRPr="00305D6E">
        <w:rPr>
          <w:rFonts w:asciiTheme="minorBidi" w:hAnsiTheme="minorBidi" w:cs="Tahoma" w:hint="cs"/>
          <w:b/>
          <w:bCs/>
          <w:color w:val="F56617" w:themeColor="accent6"/>
          <w:sz w:val="20"/>
          <w:szCs w:val="20"/>
          <w:cs/>
          <w:lang w:bidi="th-TH"/>
        </w:rPr>
        <w:t xml:space="preserve">(7) </w:t>
      </w:r>
      <w:r w:rsidR="007528BF" w:rsidRPr="00305D6E">
        <w:rPr>
          <w:rFonts w:asciiTheme="minorBidi" w:hAnsiTheme="minorBidi" w:cs="Tahoma" w:hint="cs"/>
          <w:b/>
          <w:bCs/>
          <w:color w:val="F56617" w:themeColor="accent6"/>
          <w:sz w:val="20"/>
          <w:szCs w:val="20"/>
          <w:cs/>
          <w:lang w:bidi="th-TH"/>
        </w:rPr>
        <w:t>วัดเชิงท่า</w:t>
      </w:r>
      <w:r w:rsidR="007528BF" w:rsidRPr="00305D6E">
        <w:rPr>
          <w:rFonts w:asciiTheme="minorBidi" w:hAnsiTheme="minorBidi" w:cs="Tahoma"/>
          <w:color w:val="F56617" w:themeColor="accent6"/>
          <w:sz w:val="20"/>
          <w:szCs w:val="20"/>
          <w:cs/>
          <w:lang w:bidi="th-TH"/>
        </w:rPr>
        <w:t xml:space="preserve"> </w:t>
      </w:r>
      <w:r w:rsidR="007528BF" w:rsidRPr="00305D6E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ชมความงามของเครื่องไม้อยุธยาที่สวยงาม</w:t>
      </w:r>
      <w:r w:rsidR="00CF2F9C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="007528BF" w:rsidRPr="00305D6E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และสมบูรณ์</w:t>
      </w:r>
      <w:r w:rsidR="007528BF" w:rsidRPr="00305D6E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="007528BF" w:rsidRPr="00305D6E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สถานที่ซึ่งมีตำนานเรื่องเล่าเกี่ยวกับพระเจ้าตากและรัชกาลที่</w:t>
      </w:r>
      <w:r w:rsidR="007528BF" w:rsidRPr="00305D6E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1 </w:t>
      </w:r>
      <w:r w:rsidR="007528BF" w:rsidRPr="00305D6E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เมื่อครั้งยังผนวชอยู่ที่วัดแห่งนี้</w:t>
      </w:r>
    </w:p>
    <w:p w:rsidR="00B75733" w:rsidRDefault="00635CBB" w:rsidP="00B75733">
      <w:pPr>
        <w:spacing w:before="0" w:after="0" w:line="20" w:lineRule="atLeast"/>
        <w:ind w:left="1080" w:hanging="1080"/>
        <w:jc w:val="thaiDistribute"/>
        <w:rPr>
          <w:rFonts w:asciiTheme="minorBidi" w:hAnsiTheme="minorBidi" w:cs="Tahoma"/>
          <w:color w:val="3C3C3C" w:themeColor="background2" w:themeShade="40"/>
          <w:sz w:val="20"/>
          <w:szCs w:val="20"/>
          <w:lang w:bidi="th-TH"/>
        </w:rPr>
      </w:pPr>
      <w:r w:rsidRPr="00DF2A35">
        <w:rPr>
          <w:rFonts w:asciiTheme="minorBidi" w:hAnsiTheme="minorBidi"/>
          <w:noProof/>
          <w:sz w:val="21"/>
          <w:szCs w:val="21"/>
          <w:lang w:eastAsia="en-US" w:bidi="th-TH"/>
        </w:rPr>
        <w:drawing>
          <wp:anchor distT="0" distB="0" distL="114300" distR="114300" simplePos="0" relativeHeight="251671552" behindDoc="1" locked="0" layoutInCell="1" allowOverlap="1" wp14:anchorId="4B162FFD" wp14:editId="2D3BEAAE">
            <wp:simplePos x="0" y="0"/>
            <wp:positionH relativeFrom="column">
              <wp:posOffset>720090</wp:posOffset>
            </wp:positionH>
            <wp:positionV relativeFrom="paragraph">
              <wp:posOffset>86360</wp:posOffset>
            </wp:positionV>
            <wp:extent cx="2194560" cy="1463040"/>
            <wp:effectExtent l="76200" t="76200" r="129540" b="137160"/>
            <wp:wrapTight wrapText="bothSides">
              <wp:wrapPolygon edited="0">
                <wp:start x="-375" y="-1125"/>
                <wp:lineTo x="-750" y="-844"/>
                <wp:lineTo x="-750" y="22219"/>
                <wp:lineTo x="-375" y="23344"/>
                <wp:lineTo x="22313" y="23344"/>
                <wp:lineTo x="22688" y="21938"/>
                <wp:lineTo x="22688" y="3656"/>
                <wp:lineTo x="22313" y="-563"/>
                <wp:lineTo x="22313" y="-1125"/>
                <wp:lineTo x="-375" y="-1125"/>
              </wp:wrapPolygon>
            </wp:wrapTight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463040"/>
                    </a:xfrm>
                    <a:prstGeom prst="rect">
                      <a:avLst/>
                    </a:prstGeom>
                    <a:ln w="38100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5733" w:rsidRPr="00635CBB" w:rsidRDefault="00B75733" w:rsidP="00635CBB">
      <w:pPr>
        <w:spacing w:before="0" w:after="0" w:line="20" w:lineRule="atLeast"/>
        <w:ind w:left="1080" w:hanging="1080"/>
        <w:jc w:val="thaiDistribute"/>
        <w:rPr>
          <w:rFonts w:asciiTheme="minorBidi" w:hAnsiTheme="minorBidi" w:cs="Tahoma"/>
          <w:sz w:val="20"/>
          <w:szCs w:val="20"/>
          <w:lang w:bidi="th-TH"/>
        </w:rPr>
      </w:pPr>
      <w:r>
        <w:rPr>
          <w:rFonts w:asciiTheme="minorBidi" w:hAnsiTheme="minorBidi"/>
          <w:b/>
          <w:bCs/>
          <w:color w:val="0673A5" w:themeColor="text2" w:themeShade="BF"/>
          <w:sz w:val="20"/>
          <w:szCs w:val="20"/>
          <w:lang w:bidi="th-TH"/>
        </w:rPr>
        <w:t>1</w:t>
      </w:r>
      <w:r w:rsidR="00CF2F9C">
        <w:rPr>
          <w:rFonts w:asciiTheme="minorBidi" w:hAnsiTheme="minorBidi" w:hint="cs"/>
          <w:b/>
          <w:bCs/>
          <w:color w:val="0673A5" w:themeColor="text2" w:themeShade="BF"/>
          <w:sz w:val="20"/>
          <w:szCs w:val="20"/>
          <w:cs/>
          <w:lang w:bidi="th-TH"/>
        </w:rPr>
        <w:t>5</w:t>
      </w:r>
      <w:r w:rsidRPr="003957D8">
        <w:rPr>
          <w:rFonts w:asciiTheme="minorBidi" w:hAnsiTheme="minorBidi"/>
          <w:b/>
          <w:bCs/>
          <w:color w:val="0673A5" w:themeColor="text2" w:themeShade="BF"/>
          <w:sz w:val="20"/>
          <w:szCs w:val="20"/>
        </w:rPr>
        <w:t>:</w:t>
      </w:r>
      <w:r w:rsidR="00232C78">
        <w:rPr>
          <w:rFonts w:asciiTheme="minorBidi" w:hAnsiTheme="minorBidi" w:hint="cs"/>
          <w:b/>
          <w:bCs/>
          <w:color w:val="0673A5" w:themeColor="text2" w:themeShade="BF"/>
          <w:sz w:val="20"/>
          <w:szCs w:val="20"/>
          <w:cs/>
          <w:lang w:bidi="th-TH"/>
        </w:rPr>
        <w:t>0</w:t>
      </w:r>
      <w:r>
        <w:rPr>
          <w:rFonts w:asciiTheme="minorBidi" w:hAnsiTheme="minorBidi"/>
          <w:b/>
          <w:bCs/>
          <w:color w:val="0673A5" w:themeColor="text2" w:themeShade="BF"/>
          <w:sz w:val="20"/>
          <w:szCs w:val="20"/>
          <w:lang w:bidi="th-TH"/>
        </w:rPr>
        <w:t>0</w:t>
      </w:r>
      <w:r w:rsidRPr="003957D8">
        <w:rPr>
          <w:rFonts w:asciiTheme="minorBidi" w:hAnsiTheme="minorBidi"/>
          <w:b/>
          <w:bCs/>
          <w:color w:val="0673A5" w:themeColor="text2" w:themeShade="BF"/>
          <w:sz w:val="20"/>
          <w:szCs w:val="20"/>
        </w:rPr>
        <w:t xml:space="preserve"> </w:t>
      </w:r>
      <w:r w:rsidRPr="003957D8">
        <w:rPr>
          <w:rFonts w:asciiTheme="minorBidi" w:hAnsiTheme="minorBidi" w:cs="Tahoma" w:hint="cs"/>
          <w:b/>
          <w:bCs/>
          <w:color w:val="0673A5" w:themeColor="text2" w:themeShade="BF"/>
          <w:sz w:val="20"/>
          <w:szCs w:val="20"/>
          <w:cs/>
          <w:lang w:bidi="th-TH"/>
        </w:rPr>
        <w:t>น</w:t>
      </w:r>
      <w:r w:rsidRPr="003957D8">
        <w:rPr>
          <w:rFonts w:asciiTheme="minorBidi" w:hAnsiTheme="minorBidi" w:cs="Tahoma"/>
          <w:b/>
          <w:bCs/>
          <w:color w:val="0673A5" w:themeColor="text2" w:themeShade="BF"/>
          <w:sz w:val="20"/>
          <w:szCs w:val="20"/>
          <w:cs/>
          <w:lang w:bidi="th-TH"/>
        </w:rPr>
        <w:t>.</w:t>
      </w:r>
      <w:r w:rsidR="00F23CEE" w:rsidRPr="00F23CEE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วัดที่</w:t>
      </w:r>
      <w:r w:rsidR="00F23CEE">
        <w:rPr>
          <w:rFonts w:asciiTheme="minorBidi" w:hAnsiTheme="minorBidi" w:cs="Tahoma" w:hint="cs"/>
          <w:sz w:val="20"/>
          <w:szCs w:val="20"/>
          <w:cs/>
          <w:lang w:bidi="th-TH"/>
        </w:rPr>
        <w:t xml:space="preserve"> </w:t>
      </w:r>
      <w:r w:rsidR="00F23CEE" w:rsidRPr="00F23CEE">
        <w:rPr>
          <w:rFonts w:asciiTheme="minorBidi" w:hAnsiTheme="minorBidi" w:cs="Tahoma"/>
          <w:b/>
          <w:bCs/>
          <w:color w:val="F56617" w:themeColor="accent6"/>
          <w:sz w:val="20"/>
          <w:szCs w:val="20"/>
          <w:cs/>
          <w:lang w:bidi="th-TH"/>
        </w:rPr>
        <w:t>(</w:t>
      </w:r>
      <w:r w:rsidR="00305D6E">
        <w:rPr>
          <w:rFonts w:asciiTheme="minorBidi" w:hAnsiTheme="minorBidi" w:cs="Tahoma" w:hint="cs"/>
          <w:b/>
          <w:bCs/>
          <w:color w:val="F56617" w:themeColor="accent6"/>
          <w:sz w:val="20"/>
          <w:szCs w:val="20"/>
          <w:cs/>
          <w:lang w:bidi="th-TH"/>
        </w:rPr>
        <w:t>8</w:t>
      </w:r>
      <w:r w:rsidR="00F23CEE" w:rsidRPr="00F23CEE">
        <w:rPr>
          <w:rFonts w:asciiTheme="minorBidi" w:hAnsiTheme="minorBidi" w:cs="Tahoma"/>
          <w:b/>
          <w:bCs/>
          <w:color w:val="F56617" w:themeColor="accent6"/>
          <w:sz w:val="20"/>
          <w:szCs w:val="20"/>
          <w:cs/>
          <w:lang w:bidi="th-TH"/>
        </w:rPr>
        <w:t>)</w:t>
      </w:r>
      <w:r w:rsidR="00F23CEE" w:rsidRPr="00F23CEE">
        <w:rPr>
          <w:rFonts w:asciiTheme="minorBidi" w:hAnsiTheme="minorBidi" w:cs="Tahoma"/>
          <w:color w:val="F56617" w:themeColor="accent6"/>
          <w:sz w:val="20"/>
          <w:szCs w:val="20"/>
          <w:cs/>
          <w:lang w:bidi="th-TH"/>
        </w:rPr>
        <w:t xml:space="preserve"> </w:t>
      </w:r>
      <w:r w:rsidR="007528BF" w:rsidRPr="007528BF">
        <w:rPr>
          <w:rFonts w:asciiTheme="minorBidi" w:hAnsiTheme="minorBidi" w:cs="Tahoma" w:hint="cs"/>
          <w:b/>
          <w:bCs/>
          <w:color w:val="F56617" w:themeColor="accent6"/>
          <w:sz w:val="20"/>
          <w:szCs w:val="20"/>
          <w:cs/>
          <w:lang w:bidi="th-TH"/>
        </w:rPr>
        <w:t>วิหารพระมงคลบพิตร</w:t>
      </w:r>
      <w:r w:rsidR="007528BF" w:rsidRPr="007528BF">
        <w:rPr>
          <w:rFonts w:asciiTheme="minorBidi" w:hAnsiTheme="minorBidi" w:cs="Tahoma"/>
          <w:b/>
          <w:bCs/>
          <w:color w:val="F56617" w:themeColor="accent6"/>
          <w:sz w:val="20"/>
          <w:szCs w:val="20"/>
          <w:cs/>
          <w:lang w:bidi="th-TH"/>
        </w:rPr>
        <w:t xml:space="preserve"> </w:t>
      </w:r>
      <w:r w:rsidR="007528BF" w:rsidRPr="00CF2F9C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นมัสการพระคู่บ้านคู่เมืองอยุธยาเป็นพระพุทธรูปปูนปั้นบุสำริด</w:t>
      </w:r>
      <w:r w:rsidR="00CF2F9C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 xml:space="preserve"> วัดที่</w:t>
      </w:r>
      <w:r w:rsidR="00CF2F9C" w:rsidRPr="00CF2F9C">
        <w:rPr>
          <w:rFonts w:asciiTheme="minorBidi" w:hAnsiTheme="minorBidi" w:cs="Tahoma" w:hint="cs"/>
          <w:b/>
          <w:bCs/>
          <w:color w:val="F56617" w:themeColor="accent6"/>
          <w:sz w:val="20"/>
          <w:szCs w:val="20"/>
          <w:cs/>
          <w:lang w:bidi="th-TH"/>
        </w:rPr>
        <w:t xml:space="preserve"> (9)</w:t>
      </w:r>
      <w:r w:rsidR="007528BF" w:rsidRPr="00CF2F9C">
        <w:rPr>
          <w:rFonts w:asciiTheme="minorBidi" w:hAnsiTheme="minorBidi" w:cs="Tahoma"/>
          <w:b/>
          <w:bCs/>
          <w:color w:val="F56617" w:themeColor="accent6"/>
          <w:sz w:val="20"/>
          <w:szCs w:val="20"/>
          <w:cs/>
          <w:lang w:bidi="th-TH"/>
        </w:rPr>
        <w:t xml:space="preserve"> </w:t>
      </w:r>
      <w:r w:rsidR="007528BF" w:rsidRPr="007528BF">
        <w:rPr>
          <w:rFonts w:asciiTheme="minorBidi" w:hAnsiTheme="minorBidi" w:cs="Tahoma" w:hint="cs"/>
          <w:b/>
          <w:bCs/>
          <w:color w:val="F56617" w:themeColor="accent6"/>
          <w:sz w:val="20"/>
          <w:szCs w:val="20"/>
          <w:cs/>
          <w:lang w:bidi="th-TH"/>
        </w:rPr>
        <w:t>วัดหน้าพระเมรุ</w:t>
      </w:r>
      <w:r w:rsidR="007528BF" w:rsidRPr="007528BF">
        <w:rPr>
          <w:rFonts w:asciiTheme="minorBidi" w:hAnsiTheme="minorBidi" w:cs="Tahoma"/>
          <w:b/>
          <w:bCs/>
          <w:color w:val="F56617" w:themeColor="accent6"/>
          <w:sz w:val="20"/>
          <w:szCs w:val="20"/>
          <w:cs/>
          <w:lang w:bidi="th-TH"/>
        </w:rPr>
        <w:t xml:space="preserve"> </w:t>
      </w:r>
      <w:r w:rsidR="007528BF" w:rsidRPr="00CF2F9C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นมัสการ</w:t>
      </w:r>
      <w:r w:rsidR="007528BF" w:rsidRPr="00CF2F9C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="007528BF" w:rsidRPr="00CF2F9C">
        <w:rPr>
          <w:rFonts w:asciiTheme="minorBidi" w:hAnsiTheme="minorBidi" w:cs="Tahoma" w:hint="cs"/>
          <w:b/>
          <w:bCs/>
          <w:color w:val="F56617" w:themeColor="accent6"/>
          <w:sz w:val="20"/>
          <w:szCs w:val="20"/>
          <w:cs/>
          <w:lang w:bidi="th-TH"/>
        </w:rPr>
        <w:t>พระพุทธนิมิตรพิชิตมารโมลีศรีสรรเพชรบรมไตรโลกนาถ</w:t>
      </w:r>
      <w:r w:rsidR="007528BF" w:rsidRPr="00CF2F9C">
        <w:rPr>
          <w:rFonts w:asciiTheme="minorBidi" w:hAnsiTheme="minorBidi" w:cs="Tahoma"/>
          <w:color w:val="F56617" w:themeColor="accent6"/>
          <w:sz w:val="20"/>
          <w:szCs w:val="20"/>
          <w:cs/>
          <w:lang w:bidi="th-TH"/>
        </w:rPr>
        <w:t xml:space="preserve"> </w:t>
      </w:r>
      <w:r w:rsidR="007528BF" w:rsidRPr="00CF2F9C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พระพุทธรูปทรงเครื่องงดงาม</w:t>
      </w:r>
      <w:r w:rsidR="007528BF" w:rsidRPr="00CF2F9C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="007528BF" w:rsidRPr="00CF2F9C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และเป็นวัดเดียวที่ไม่ถูกทำลายในคราวเสียกรุงฯ</w:t>
      </w:r>
    </w:p>
    <w:p w:rsidR="00B75733" w:rsidRDefault="00B75733" w:rsidP="00B75733">
      <w:pPr>
        <w:spacing w:before="0" w:after="0" w:line="20" w:lineRule="atLeast"/>
        <w:ind w:left="1080" w:hanging="1080"/>
        <w:jc w:val="thaiDistribute"/>
        <w:rPr>
          <w:rFonts w:asciiTheme="minorBidi" w:hAnsiTheme="minorBidi" w:cs="Tahoma"/>
          <w:color w:val="3C3C3C" w:themeColor="background2" w:themeShade="40"/>
          <w:sz w:val="20"/>
          <w:szCs w:val="20"/>
          <w:lang w:bidi="th-TH"/>
        </w:rPr>
      </w:pPr>
    </w:p>
    <w:p w:rsidR="00CE2D5E" w:rsidRPr="003957D8" w:rsidRDefault="00635CBB" w:rsidP="00CF2F9C">
      <w:pPr>
        <w:spacing w:before="0" w:after="0" w:line="20" w:lineRule="atLeast"/>
        <w:ind w:left="1080" w:hanging="1080"/>
        <w:jc w:val="thaiDistribute"/>
        <w:rPr>
          <w:rFonts w:ascii="Tahoma" w:hAnsi="Tahoma" w:cs="Tahoma"/>
          <w:color w:val="0673A5" w:themeColor="text2" w:themeShade="BF"/>
          <w:sz w:val="20"/>
          <w:szCs w:val="20"/>
          <w:lang w:bidi="th-TH"/>
        </w:rPr>
      </w:pPr>
      <w:r w:rsidRPr="00DF2A35">
        <w:rPr>
          <w:rFonts w:asciiTheme="minorBidi" w:hAnsiTheme="minorBidi"/>
          <w:noProof/>
          <w:sz w:val="21"/>
          <w:szCs w:val="21"/>
          <w:lang w:eastAsia="en-US" w:bidi="th-TH"/>
        </w:rPr>
        <w:lastRenderedPageBreak/>
        <w:drawing>
          <wp:anchor distT="0" distB="0" distL="114300" distR="114300" simplePos="0" relativeHeight="251673600" behindDoc="1" locked="0" layoutInCell="1" allowOverlap="1" wp14:anchorId="61210774" wp14:editId="4B27D3A4">
            <wp:simplePos x="0" y="0"/>
            <wp:positionH relativeFrom="column">
              <wp:posOffset>4042714</wp:posOffset>
            </wp:positionH>
            <wp:positionV relativeFrom="paragraph">
              <wp:posOffset>79375</wp:posOffset>
            </wp:positionV>
            <wp:extent cx="2194560" cy="1463040"/>
            <wp:effectExtent l="76200" t="76200" r="129540" b="137160"/>
            <wp:wrapTight wrapText="bothSides">
              <wp:wrapPolygon edited="0">
                <wp:start x="-375" y="-1125"/>
                <wp:lineTo x="-750" y="-844"/>
                <wp:lineTo x="-750" y="22219"/>
                <wp:lineTo x="-375" y="23344"/>
                <wp:lineTo x="22313" y="23344"/>
                <wp:lineTo x="22688" y="21938"/>
                <wp:lineTo x="22688" y="3656"/>
                <wp:lineTo x="22313" y="-563"/>
                <wp:lineTo x="22313" y="-1125"/>
                <wp:lineTo x="-375" y="-1125"/>
              </wp:wrapPolygon>
            </wp:wrapTight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463040"/>
                    </a:xfrm>
                    <a:prstGeom prst="rect">
                      <a:avLst/>
                    </a:prstGeom>
                    <a:ln w="38100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733">
        <w:rPr>
          <w:rFonts w:asciiTheme="minorBidi" w:hAnsiTheme="minorBidi"/>
          <w:b/>
          <w:bCs/>
          <w:color w:val="0673A5" w:themeColor="text2" w:themeShade="BF"/>
          <w:sz w:val="20"/>
          <w:szCs w:val="20"/>
          <w:lang w:bidi="th-TH"/>
        </w:rPr>
        <w:t>1</w:t>
      </w:r>
      <w:r w:rsidR="00CF2F9C">
        <w:rPr>
          <w:rFonts w:asciiTheme="minorBidi" w:hAnsiTheme="minorBidi" w:hint="cs"/>
          <w:b/>
          <w:bCs/>
          <w:color w:val="0673A5" w:themeColor="text2" w:themeShade="BF"/>
          <w:sz w:val="20"/>
          <w:szCs w:val="20"/>
          <w:cs/>
          <w:lang w:bidi="th-TH"/>
        </w:rPr>
        <w:t>7</w:t>
      </w:r>
      <w:r w:rsidR="00B75733" w:rsidRPr="003957D8">
        <w:rPr>
          <w:rFonts w:asciiTheme="minorBidi" w:hAnsiTheme="minorBidi"/>
          <w:b/>
          <w:bCs/>
          <w:color w:val="0673A5" w:themeColor="text2" w:themeShade="BF"/>
          <w:sz w:val="20"/>
          <w:szCs w:val="20"/>
        </w:rPr>
        <w:t>:</w:t>
      </w:r>
      <w:r w:rsidR="00232C78">
        <w:rPr>
          <w:rFonts w:asciiTheme="minorBidi" w:hAnsiTheme="minorBidi" w:hint="cs"/>
          <w:b/>
          <w:bCs/>
          <w:color w:val="0673A5" w:themeColor="text2" w:themeShade="BF"/>
          <w:sz w:val="20"/>
          <w:szCs w:val="20"/>
          <w:cs/>
          <w:lang w:bidi="th-TH"/>
        </w:rPr>
        <w:t>0</w:t>
      </w:r>
      <w:r w:rsidR="00B75733">
        <w:rPr>
          <w:rFonts w:asciiTheme="minorBidi" w:hAnsiTheme="minorBidi"/>
          <w:b/>
          <w:bCs/>
          <w:color w:val="0673A5" w:themeColor="text2" w:themeShade="BF"/>
          <w:sz w:val="20"/>
          <w:szCs w:val="20"/>
          <w:lang w:bidi="th-TH"/>
        </w:rPr>
        <w:t>0</w:t>
      </w:r>
      <w:r w:rsidR="00B75733" w:rsidRPr="003957D8">
        <w:rPr>
          <w:rFonts w:asciiTheme="minorBidi" w:hAnsiTheme="minorBidi"/>
          <w:b/>
          <w:bCs/>
          <w:color w:val="0673A5" w:themeColor="text2" w:themeShade="BF"/>
          <w:sz w:val="20"/>
          <w:szCs w:val="20"/>
        </w:rPr>
        <w:t xml:space="preserve"> </w:t>
      </w:r>
      <w:r w:rsidR="00B75733" w:rsidRPr="003957D8">
        <w:rPr>
          <w:rFonts w:asciiTheme="minorBidi" w:hAnsiTheme="minorBidi" w:cs="Tahoma" w:hint="cs"/>
          <w:b/>
          <w:bCs/>
          <w:color w:val="0673A5" w:themeColor="text2" w:themeShade="BF"/>
          <w:sz w:val="20"/>
          <w:szCs w:val="20"/>
          <w:cs/>
          <w:lang w:bidi="th-TH"/>
        </w:rPr>
        <w:t>น</w:t>
      </w:r>
      <w:r w:rsidR="00B75733" w:rsidRPr="003957D8">
        <w:rPr>
          <w:rFonts w:asciiTheme="minorBidi" w:hAnsiTheme="minorBidi" w:cs="Tahoma"/>
          <w:b/>
          <w:bCs/>
          <w:color w:val="0673A5" w:themeColor="text2" w:themeShade="BF"/>
          <w:sz w:val="20"/>
          <w:szCs w:val="20"/>
          <w:cs/>
          <w:lang w:bidi="th-TH"/>
        </w:rPr>
        <w:t>.</w:t>
      </w:r>
      <w:r w:rsidR="00B75733">
        <w:rPr>
          <w:rFonts w:asciiTheme="minorBidi" w:hAnsiTheme="minorBidi" w:cs="Tahoma"/>
          <w:sz w:val="20"/>
          <w:szCs w:val="20"/>
          <w:lang w:bidi="th-TH"/>
        </w:rPr>
        <w:tab/>
      </w:r>
      <w:r w:rsidR="007528BF" w:rsidRPr="007528BF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นำท่านเดินทางสู่</w:t>
      </w:r>
      <w:r w:rsidR="00305D6E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="007528BF" w:rsidRPr="00CF2F9C">
        <w:rPr>
          <w:rFonts w:asciiTheme="minorBidi" w:hAnsiTheme="minorBidi" w:cs="Tahoma" w:hint="cs"/>
          <w:b/>
          <w:bCs/>
          <w:color w:val="F56617" w:themeColor="accent6"/>
          <w:sz w:val="20"/>
          <w:szCs w:val="20"/>
          <w:cs/>
          <w:lang w:bidi="th-TH"/>
        </w:rPr>
        <w:t>ตลาดน้ำอโยธยา</w:t>
      </w:r>
      <w:r w:rsidR="007528BF" w:rsidRPr="00CF2F9C">
        <w:rPr>
          <w:rFonts w:asciiTheme="minorBidi" w:hAnsiTheme="minorBidi" w:cs="Tahoma"/>
          <w:color w:val="F56617" w:themeColor="accent6"/>
          <w:sz w:val="20"/>
          <w:szCs w:val="20"/>
          <w:cs/>
          <w:lang w:bidi="th-TH"/>
        </w:rPr>
        <w:t xml:space="preserve"> </w:t>
      </w:r>
      <w:r w:rsidR="007528BF" w:rsidRPr="007528BF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เป็นตลาดน้ำที่มีขนาดใหญ่ที่สุดในประเทศไทย</w:t>
      </w:r>
      <w:r w:rsidR="007528BF" w:rsidRPr="007528BF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="007528BF" w:rsidRPr="007528BF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ด้วยเนื้อที่กว่า</w:t>
      </w:r>
      <w:r w:rsidR="007528BF" w:rsidRPr="007528BF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60 </w:t>
      </w:r>
      <w:r w:rsidR="007528BF" w:rsidRPr="007528BF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ไร่</w:t>
      </w:r>
      <w:r w:rsidR="007528BF" w:rsidRPr="007528BF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="007528BF" w:rsidRPr="007528BF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อิสระให้ท่านได้</w:t>
      </w:r>
      <w:r w:rsidR="00CF2F9C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ช้อปปิ้ง</w:t>
      </w:r>
      <w:r w:rsidR="007528BF" w:rsidRPr="007528BF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เลือกซื้อของฝาก</w:t>
      </w:r>
      <w:r w:rsidR="00CF2F9C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และของที่ระลึกมากกมาย </w:t>
      </w:r>
      <w:r w:rsidR="007528BF" w:rsidRPr="007528BF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เช่น</w:t>
      </w:r>
      <w:r w:rsidR="007528BF" w:rsidRPr="007528BF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="007528BF" w:rsidRPr="007528BF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โรตีสายไหมที่ขึ้นชื่อ</w:t>
      </w:r>
      <w:r w:rsidR="00CF2F9C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 xml:space="preserve"> เป็นต้น</w:t>
      </w:r>
      <w:r w:rsidR="007528BF" w:rsidRPr="007528BF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</w:p>
    <w:p w:rsidR="00CE2D5E" w:rsidRDefault="00CE2D5E" w:rsidP="00CE2D5E">
      <w:pPr>
        <w:spacing w:before="0" w:after="0" w:line="20" w:lineRule="atLeast"/>
        <w:rPr>
          <w:rFonts w:asciiTheme="minorBidi" w:hAnsiTheme="minorBidi"/>
          <w:sz w:val="20"/>
          <w:szCs w:val="20"/>
          <w:lang w:bidi="th-TH"/>
        </w:rPr>
      </w:pPr>
    </w:p>
    <w:p w:rsidR="006F29BF" w:rsidRPr="003957D8" w:rsidRDefault="006F29BF" w:rsidP="006F29BF">
      <w:pPr>
        <w:spacing w:before="0" w:after="0" w:line="20" w:lineRule="atLeast"/>
        <w:ind w:left="1080" w:hanging="1080"/>
        <w:rPr>
          <w:rFonts w:ascii="Tahoma" w:hAnsi="Tahoma" w:cs="Tahoma"/>
          <w:color w:val="0673A5" w:themeColor="text2" w:themeShade="BF"/>
          <w:sz w:val="20"/>
          <w:szCs w:val="20"/>
          <w:lang w:bidi="th-TH"/>
        </w:rPr>
      </w:pPr>
      <w:r>
        <w:rPr>
          <w:rFonts w:ascii="Tahoma" w:hAnsi="Tahoma" w:cs="Tahoma"/>
          <w:b/>
          <w:bCs/>
          <w:color w:val="0673A5" w:themeColor="text2" w:themeShade="BF"/>
          <w:sz w:val="20"/>
          <w:szCs w:val="20"/>
          <w:lang w:bidi="th-TH"/>
        </w:rPr>
        <w:t>1</w:t>
      </w:r>
      <w:r>
        <w:rPr>
          <w:rFonts w:ascii="Tahoma" w:hAnsi="Tahoma" w:cs="Tahoma" w:hint="cs"/>
          <w:b/>
          <w:bCs/>
          <w:color w:val="0673A5" w:themeColor="text2" w:themeShade="BF"/>
          <w:sz w:val="20"/>
          <w:szCs w:val="20"/>
          <w:cs/>
          <w:lang w:bidi="th-TH"/>
        </w:rPr>
        <w:t>8</w:t>
      </w:r>
      <w:r>
        <w:rPr>
          <w:rFonts w:ascii="Tahoma" w:hAnsi="Tahoma" w:cs="Tahoma"/>
          <w:b/>
          <w:bCs/>
          <w:color w:val="0673A5" w:themeColor="text2" w:themeShade="BF"/>
          <w:sz w:val="20"/>
          <w:szCs w:val="20"/>
        </w:rPr>
        <w:t>:</w:t>
      </w:r>
      <w:r>
        <w:rPr>
          <w:rFonts w:ascii="Tahoma" w:hAnsi="Tahoma" w:cs="Tahoma" w:hint="cs"/>
          <w:b/>
          <w:bCs/>
          <w:color w:val="0673A5" w:themeColor="text2" w:themeShade="BF"/>
          <w:sz w:val="20"/>
          <w:szCs w:val="20"/>
          <w:cs/>
          <w:lang w:bidi="th-TH"/>
        </w:rPr>
        <w:t>0</w:t>
      </w:r>
      <w:r>
        <w:rPr>
          <w:rFonts w:ascii="Tahoma" w:hAnsi="Tahoma" w:cs="Tahoma"/>
          <w:b/>
          <w:bCs/>
          <w:color w:val="0673A5" w:themeColor="text2" w:themeShade="BF"/>
          <w:sz w:val="20"/>
          <w:szCs w:val="20"/>
          <w:lang w:bidi="th-TH"/>
        </w:rPr>
        <w:t>0</w:t>
      </w:r>
      <w:r w:rsidRPr="003957D8">
        <w:rPr>
          <w:rFonts w:ascii="Tahoma" w:hAnsi="Tahoma" w:cs="Tahoma"/>
          <w:b/>
          <w:bCs/>
          <w:color w:val="0673A5" w:themeColor="text2" w:themeShade="BF"/>
          <w:sz w:val="20"/>
          <w:szCs w:val="20"/>
          <w:cs/>
          <w:lang w:bidi="th-TH"/>
        </w:rPr>
        <w:t xml:space="preserve"> น</w:t>
      </w:r>
      <w:r w:rsidRPr="003957D8">
        <w:rPr>
          <w:rFonts w:ascii="Tahoma" w:hAnsi="Tahoma" w:cs="Tahoma"/>
          <w:b/>
          <w:bCs/>
          <w:color w:val="0673A5" w:themeColor="text2" w:themeShade="BF"/>
          <w:sz w:val="20"/>
          <w:szCs w:val="20"/>
          <w:rtl/>
          <w:cs/>
        </w:rPr>
        <w:t>.</w:t>
      </w:r>
      <w:r w:rsidRPr="003957D8">
        <w:rPr>
          <w:rFonts w:ascii="Tahoma" w:hAnsi="Tahoma" w:cs="Tahoma"/>
          <w:b/>
          <w:bCs/>
          <w:color w:val="3C3C3C" w:themeColor="background2" w:themeShade="40"/>
          <w:sz w:val="20"/>
          <w:szCs w:val="20"/>
        </w:rPr>
        <w:tab/>
      </w:r>
      <w:r w:rsidRPr="00A82C07">
        <w:rPr>
          <w:rFonts w:ascii="Tahoma" w:hAnsi="Tahoma" w:cs="Tahoma" w:hint="cs"/>
          <w:color w:val="3C3C3C" w:themeColor="background2" w:themeShade="40"/>
          <w:sz w:val="20"/>
          <w:szCs w:val="20"/>
          <w:cs/>
          <w:lang w:bidi="th-TH"/>
        </w:rPr>
        <w:t>พบกันที่จุดนัดหมาย</w:t>
      </w:r>
      <w:r>
        <w:rPr>
          <w:rFonts w:ascii="Tahoma" w:hAnsi="Tahoma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7528BF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จากนั้นนำท่านเดินทางกลับสู่</w:t>
      </w:r>
      <w:r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F23CEE">
        <w:rPr>
          <w:rFonts w:ascii="Tahoma" w:hAnsi="Tahoma" w:cs="Tahoma" w:hint="cs"/>
          <w:b/>
          <w:bCs/>
          <w:color w:val="F56617" w:themeColor="accent6"/>
          <w:sz w:val="20"/>
          <w:szCs w:val="20"/>
          <w:cs/>
          <w:lang w:bidi="th-TH"/>
        </w:rPr>
        <w:t>กรุงเทพฯ</w:t>
      </w:r>
    </w:p>
    <w:p w:rsidR="006F29BF" w:rsidRPr="00806C05" w:rsidRDefault="006F29BF" w:rsidP="00CE2D5E">
      <w:pPr>
        <w:spacing w:before="0" w:after="0" w:line="20" w:lineRule="atLeast"/>
        <w:rPr>
          <w:rFonts w:asciiTheme="minorBidi" w:hAnsiTheme="minorBidi"/>
          <w:sz w:val="20"/>
          <w:szCs w:val="20"/>
          <w:lang w:bidi="th-TH"/>
        </w:rPr>
      </w:pPr>
    </w:p>
    <w:p w:rsidR="008C4F9F" w:rsidRDefault="00232C78" w:rsidP="00647476">
      <w:pPr>
        <w:spacing w:before="0" w:after="0" w:line="20" w:lineRule="atLeast"/>
        <w:ind w:left="1080" w:hanging="1080"/>
        <w:rPr>
          <w:rFonts w:asciiTheme="minorBidi" w:hAnsiTheme="minorBidi"/>
          <w:color w:val="3C3C3C" w:themeColor="background2" w:themeShade="40"/>
          <w:sz w:val="20"/>
          <w:szCs w:val="20"/>
        </w:rPr>
      </w:pPr>
      <w:r>
        <w:rPr>
          <w:rFonts w:asciiTheme="minorBidi" w:hAnsiTheme="minorBidi" w:cs="Tahoma"/>
          <w:b/>
          <w:bCs/>
          <w:color w:val="0673A5" w:themeColor="text2" w:themeShade="BF"/>
          <w:sz w:val="20"/>
          <w:szCs w:val="20"/>
          <w:lang w:bidi="th-TH"/>
        </w:rPr>
        <w:t>1</w:t>
      </w:r>
      <w:r>
        <w:rPr>
          <w:rFonts w:asciiTheme="minorBidi" w:hAnsiTheme="minorBidi" w:cs="Tahoma" w:hint="cs"/>
          <w:b/>
          <w:bCs/>
          <w:color w:val="0673A5" w:themeColor="text2" w:themeShade="BF"/>
          <w:sz w:val="20"/>
          <w:szCs w:val="20"/>
          <w:cs/>
          <w:lang w:bidi="th-TH"/>
        </w:rPr>
        <w:t>9</w:t>
      </w:r>
      <w:r w:rsidR="00CE2D5E" w:rsidRPr="003957D8">
        <w:rPr>
          <w:rFonts w:asciiTheme="minorBidi" w:hAnsiTheme="minorBidi" w:cs="Tahoma"/>
          <w:b/>
          <w:bCs/>
          <w:color w:val="0673A5" w:themeColor="text2" w:themeShade="BF"/>
          <w:sz w:val="20"/>
          <w:szCs w:val="20"/>
          <w:lang w:bidi="th-TH"/>
        </w:rPr>
        <w:t>:</w:t>
      </w:r>
      <w:r>
        <w:rPr>
          <w:rFonts w:asciiTheme="minorBidi" w:hAnsiTheme="minorBidi" w:cs="Tahoma" w:hint="cs"/>
          <w:b/>
          <w:bCs/>
          <w:color w:val="0673A5" w:themeColor="text2" w:themeShade="BF"/>
          <w:sz w:val="20"/>
          <w:szCs w:val="20"/>
          <w:cs/>
          <w:lang w:bidi="th-TH"/>
        </w:rPr>
        <w:t>3</w:t>
      </w:r>
      <w:r w:rsidR="00B47B1E">
        <w:rPr>
          <w:rFonts w:asciiTheme="minorBidi" w:hAnsiTheme="minorBidi" w:cs="Tahoma"/>
          <w:b/>
          <w:bCs/>
          <w:color w:val="0673A5" w:themeColor="text2" w:themeShade="BF"/>
          <w:sz w:val="20"/>
          <w:szCs w:val="20"/>
          <w:lang w:bidi="th-TH"/>
        </w:rPr>
        <w:t>0</w:t>
      </w:r>
      <w:r w:rsidR="00CE2D5E" w:rsidRPr="003957D8">
        <w:rPr>
          <w:rFonts w:asciiTheme="minorBidi" w:hAnsiTheme="minorBidi" w:cs="Tahoma" w:hint="cs"/>
          <w:b/>
          <w:bCs/>
          <w:color w:val="0673A5" w:themeColor="text2" w:themeShade="BF"/>
          <w:sz w:val="20"/>
          <w:szCs w:val="20"/>
          <w:cs/>
          <w:lang w:bidi="th-TH"/>
        </w:rPr>
        <w:t xml:space="preserve"> น.</w:t>
      </w:r>
      <w:r w:rsidR="00CE2D5E"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</w:rPr>
        <w:tab/>
      </w:r>
      <w:r w:rsidR="00CE2D5E" w:rsidRPr="003957D8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เดินทางถึง</w:t>
      </w:r>
      <w:r w:rsidR="00CE2D5E" w:rsidRPr="003957D8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="00A82C07" w:rsidRPr="00A82C07">
        <w:rPr>
          <w:rFonts w:asciiTheme="minorBidi" w:hAnsiTheme="minorBidi" w:cs="Tahoma" w:hint="cs"/>
          <w:b/>
          <w:bCs/>
          <w:color w:val="F56617" w:themeColor="accent6"/>
          <w:sz w:val="20"/>
          <w:szCs w:val="20"/>
          <w:cs/>
          <w:lang w:bidi="th-TH"/>
        </w:rPr>
        <w:t>กรุงเทพฯ</w:t>
      </w:r>
      <w:r w:rsidR="00CE2D5E" w:rsidRPr="00A82C07">
        <w:rPr>
          <w:rFonts w:asciiTheme="minorBidi" w:hAnsiTheme="minorBidi" w:cs="Tahoma" w:hint="cs"/>
          <w:b/>
          <w:bCs/>
          <w:color w:val="F56617" w:themeColor="accent6"/>
          <w:sz w:val="20"/>
          <w:szCs w:val="20"/>
          <w:cs/>
          <w:lang w:bidi="th-TH"/>
        </w:rPr>
        <w:t xml:space="preserve"> </w:t>
      </w:r>
      <w:r w:rsidR="00CE2D5E" w:rsidRPr="003957D8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โดยสวัสดิภาพพร้อมด้วยความประทับใจ</w:t>
      </w:r>
    </w:p>
    <w:p w:rsidR="00647476" w:rsidRDefault="00647476" w:rsidP="00647476">
      <w:pPr>
        <w:spacing w:before="0" w:after="0" w:line="20" w:lineRule="atLeast"/>
        <w:ind w:left="1080" w:hanging="1080"/>
        <w:rPr>
          <w:rFonts w:asciiTheme="minorBidi" w:hAnsiTheme="minorBidi"/>
          <w:color w:val="3C3C3C" w:themeColor="background2" w:themeShade="40"/>
          <w:sz w:val="20"/>
          <w:szCs w:val="20"/>
          <w:lang w:bidi="th-TH"/>
        </w:rPr>
      </w:pPr>
    </w:p>
    <w:p w:rsidR="007528BF" w:rsidRPr="00647476" w:rsidRDefault="007528BF" w:rsidP="00635CBB">
      <w:pPr>
        <w:spacing w:before="0" w:after="0" w:line="20" w:lineRule="atLeast"/>
        <w:rPr>
          <w:rFonts w:asciiTheme="minorBidi" w:hAnsiTheme="minorBidi"/>
          <w:color w:val="3C3C3C" w:themeColor="background2" w:themeShade="40"/>
          <w:sz w:val="20"/>
          <w:szCs w:val="20"/>
          <w:lang w:bidi="th-TH"/>
        </w:rPr>
      </w:pPr>
    </w:p>
    <w:p w:rsidR="00851853" w:rsidRPr="003957D8" w:rsidRDefault="00851853" w:rsidP="001D6A3E">
      <w:pPr>
        <w:pStyle w:val="Heading1"/>
        <w:spacing w:before="0" w:line="20" w:lineRule="atLeast"/>
        <w:rPr>
          <w:rStyle w:val="BookTitle"/>
          <w:rFonts w:asciiTheme="minorBidi" w:hAnsiTheme="minorBidi" w:cstheme="minorBidi"/>
          <w:sz w:val="24"/>
          <w:szCs w:val="24"/>
          <w:cs/>
          <w:lang w:bidi="th-TH"/>
        </w:rPr>
      </w:pPr>
      <w:r w:rsidRPr="003957D8">
        <w:rPr>
          <w:rFonts w:asciiTheme="minorBidi" w:hAnsiTheme="minorBidi" w:cstheme="minorBidi"/>
          <w:b/>
          <w:bCs/>
          <w:sz w:val="24"/>
          <w:szCs w:val="24"/>
          <w:cs/>
          <w:lang w:bidi="th-TH"/>
        </w:rPr>
        <w:t>อัตราค่าบริการ</w:t>
      </w:r>
    </w:p>
    <w:p w:rsidR="00851853" w:rsidRPr="003957D8" w:rsidRDefault="00851853" w:rsidP="001D6A3E">
      <w:pPr>
        <w:spacing w:before="0" w:after="0" w:line="20" w:lineRule="atLeast"/>
        <w:rPr>
          <w:rFonts w:asciiTheme="minorBidi" w:hAnsiTheme="minorBidi"/>
          <w:sz w:val="20"/>
          <w:szCs w:val="20"/>
        </w:rPr>
      </w:pPr>
    </w:p>
    <w:tbl>
      <w:tblPr>
        <w:tblStyle w:val="GridTable1Light-Accent2"/>
        <w:tblW w:w="9911" w:type="dxa"/>
        <w:tblBorders>
          <w:top w:val="single" w:sz="4" w:space="0" w:color="A5D028" w:themeColor="accent2"/>
          <w:left w:val="single" w:sz="4" w:space="0" w:color="A5D028" w:themeColor="accent2"/>
          <w:bottom w:val="single" w:sz="4" w:space="0" w:color="A5D028" w:themeColor="accent2"/>
          <w:right w:val="single" w:sz="4" w:space="0" w:color="A5D028" w:themeColor="accent2"/>
          <w:insideH w:val="single" w:sz="4" w:space="0" w:color="A5D028" w:themeColor="accent2"/>
          <w:insideV w:val="single" w:sz="4" w:space="0" w:color="A5D028" w:themeColor="accent2"/>
        </w:tblBorders>
        <w:tblLayout w:type="fixed"/>
        <w:tblLook w:val="04A0" w:firstRow="1" w:lastRow="0" w:firstColumn="1" w:lastColumn="0" w:noHBand="0" w:noVBand="1"/>
      </w:tblPr>
      <w:tblGrid>
        <w:gridCol w:w="2695"/>
        <w:gridCol w:w="1710"/>
        <w:gridCol w:w="990"/>
        <w:gridCol w:w="1260"/>
        <w:gridCol w:w="1350"/>
        <w:gridCol w:w="900"/>
        <w:gridCol w:w="1006"/>
      </w:tblGrid>
      <w:tr w:rsidR="00587C4E" w:rsidRPr="003957D8" w:rsidTr="00410E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vMerge w:val="restart"/>
            <w:tcBorders>
              <w:right w:val="single" w:sz="4" w:space="0" w:color="A5D028" w:themeColor="accent2"/>
            </w:tcBorders>
            <w:shd w:val="clear" w:color="auto" w:fill="CAE57B" w:themeFill="accent2" w:themeFillTint="99"/>
            <w:vAlign w:val="center"/>
          </w:tcPr>
          <w:p w:rsidR="00587C4E" w:rsidRPr="003957D8" w:rsidRDefault="00587C4E" w:rsidP="001D6A3E">
            <w:pPr>
              <w:spacing w:before="0" w:line="20" w:lineRule="atLeast"/>
              <w:jc w:val="center"/>
              <w:rPr>
                <w:rFonts w:asciiTheme="minorBidi" w:hAnsiTheme="minorBidi"/>
                <w:color w:val="0673A5" w:themeColor="text2" w:themeShade="BF"/>
                <w:sz w:val="20"/>
                <w:szCs w:val="20"/>
                <w:lang w:bidi="th-TH"/>
              </w:rPr>
            </w:pPr>
            <w:r w:rsidRPr="003957D8">
              <w:rPr>
                <w:rFonts w:asciiTheme="minorBidi" w:hAnsiTheme="minorBidi"/>
                <w:color w:val="0673A5" w:themeColor="text2" w:themeShade="BF"/>
                <w:sz w:val="20"/>
                <w:szCs w:val="20"/>
                <w:cs/>
                <w:lang w:bidi="th-TH"/>
              </w:rPr>
              <w:t>วันเดินทาง</w:t>
            </w:r>
          </w:p>
        </w:tc>
        <w:tc>
          <w:tcPr>
            <w:tcW w:w="1710" w:type="dxa"/>
            <w:vMerge w:val="restart"/>
            <w:tcBorders>
              <w:left w:val="single" w:sz="4" w:space="0" w:color="A5D028" w:themeColor="accent2"/>
              <w:bottom w:val="single" w:sz="4" w:space="0" w:color="A5D028" w:themeColor="accent2"/>
              <w:right w:val="single" w:sz="4" w:space="0" w:color="A5D028" w:themeColor="accent2"/>
            </w:tcBorders>
            <w:shd w:val="clear" w:color="auto" w:fill="CAE57B" w:themeFill="accent2" w:themeFillTint="99"/>
            <w:vAlign w:val="center"/>
          </w:tcPr>
          <w:p w:rsidR="00587C4E" w:rsidRPr="003957D8" w:rsidRDefault="00587C4E" w:rsidP="001D6A3E">
            <w:pPr>
              <w:spacing w:before="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673A5" w:themeColor="text2" w:themeShade="BF"/>
                <w:sz w:val="20"/>
                <w:szCs w:val="20"/>
                <w:cs/>
                <w:lang w:bidi="th-TH"/>
              </w:rPr>
            </w:pPr>
            <w:r w:rsidRPr="003957D8">
              <w:rPr>
                <w:rFonts w:asciiTheme="minorBidi" w:hAnsiTheme="minorBidi"/>
                <w:color w:val="0673A5" w:themeColor="text2" w:themeShade="BF"/>
                <w:sz w:val="20"/>
                <w:szCs w:val="20"/>
                <w:cs/>
                <w:lang w:bidi="th-TH"/>
              </w:rPr>
              <w:t>หมายเหตุ</w:t>
            </w:r>
          </w:p>
        </w:tc>
        <w:tc>
          <w:tcPr>
            <w:tcW w:w="5506" w:type="dxa"/>
            <w:gridSpan w:val="5"/>
            <w:tcBorders>
              <w:left w:val="single" w:sz="4" w:space="0" w:color="A5D028" w:themeColor="accent2"/>
              <w:bottom w:val="single" w:sz="4" w:space="0" w:color="A5D028" w:themeColor="accent2"/>
            </w:tcBorders>
            <w:shd w:val="clear" w:color="auto" w:fill="CAE57B" w:themeFill="accent2" w:themeFillTint="99"/>
            <w:vAlign w:val="center"/>
          </w:tcPr>
          <w:p w:rsidR="00587C4E" w:rsidRPr="003957D8" w:rsidRDefault="00587C4E" w:rsidP="001D6A3E">
            <w:pPr>
              <w:spacing w:before="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673A5" w:themeColor="text2" w:themeShade="BF"/>
                <w:sz w:val="20"/>
                <w:szCs w:val="20"/>
                <w:cs/>
                <w:lang w:bidi="th-TH"/>
              </w:rPr>
            </w:pPr>
            <w:r w:rsidRPr="003957D8">
              <w:rPr>
                <w:rFonts w:asciiTheme="minorBidi" w:hAnsiTheme="minorBidi"/>
                <w:color w:val="0673A5" w:themeColor="text2" w:themeShade="BF"/>
                <w:sz w:val="20"/>
                <w:szCs w:val="20"/>
                <w:cs/>
                <w:lang w:bidi="th-TH"/>
              </w:rPr>
              <w:t>ราคาทัวร์ (บาท / ท่าน) พักห้องละ 2 ท่าน</w:t>
            </w:r>
          </w:p>
        </w:tc>
      </w:tr>
      <w:tr w:rsidR="00ED7974" w:rsidRPr="003957D8" w:rsidTr="00FD01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vMerge/>
            <w:tcBorders>
              <w:top w:val="nil"/>
              <w:right w:val="single" w:sz="4" w:space="0" w:color="A5D028" w:themeColor="accent2"/>
            </w:tcBorders>
            <w:shd w:val="clear" w:color="auto" w:fill="CAE57B" w:themeFill="accent2" w:themeFillTint="99"/>
            <w:vAlign w:val="center"/>
          </w:tcPr>
          <w:p w:rsidR="00ED7974" w:rsidRPr="003957D8" w:rsidRDefault="00ED7974" w:rsidP="001D6A3E">
            <w:pPr>
              <w:spacing w:before="0" w:line="20" w:lineRule="atLeast"/>
              <w:jc w:val="center"/>
              <w:rPr>
                <w:rFonts w:asciiTheme="minorBidi" w:hAnsiTheme="minorBidi"/>
                <w:color w:val="0673A5" w:themeColor="text2" w:themeShade="BF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4" w:space="0" w:color="A5D028" w:themeColor="accent2"/>
              <w:right w:val="single" w:sz="4" w:space="0" w:color="A5D028" w:themeColor="accent2"/>
            </w:tcBorders>
            <w:shd w:val="clear" w:color="auto" w:fill="CAE57B" w:themeFill="accent2" w:themeFillTint="99"/>
            <w:vAlign w:val="center"/>
          </w:tcPr>
          <w:p w:rsidR="00ED7974" w:rsidRPr="003957D8" w:rsidRDefault="00ED7974" w:rsidP="001D6A3E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673A5" w:themeColor="text2" w:themeShade="BF"/>
                <w:sz w:val="20"/>
                <w:szCs w:val="20"/>
                <w:cs/>
                <w:lang w:bidi="th-TH"/>
              </w:rPr>
            </w:pPr>
          </w:p>
        </w:tc>
        <w:tc>
          <w:tcPr>
            <w:tcW w:w="990" w:type="dxa"/>
            <w:tcBorders>
              <w:top w:val="single" w:sz="4" w:space="0" w:color="A5D028" w:themeColor="accent2"/>
              <w:left w:val="single" w:sz="4" w:space="0" w:color="A5D028" w:themeColor="accent2"/>
              <w:right w:val="single" w:sz="4" w:space="0" w:color="A5D028" w:themeColor="accent2"/>
            </w:tcBorders>
            <w:shd w:val="clear" w:color="auto" w:fill="CAE57B" w:themeFill="accent2" w:themeFillTint="99"/>
            <w:vAlign w:val="center"/>
          </w:tcPr>
          <w:p w:rsidR="00ED7974" w:rsidRPr="003957D8" w:rsidRDefault="00ED7974" w:rsidP="001D6A3E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673A5" w:themeColor="text2" w:themeShade="BF"/>
                <w:sz w:val="20"/>
                <w:szCs w:val="20"/>
                <w:lang w:bidi="th-TH"/>
              </w:rPr>
            </w:pPr>
            <w:r w:rsidRPr="003957D8">
              <w:rPr>
                <w:rFonts w:asciiTheme="minorBidi" w:hAnsiTheme="minorBidi"/>
                <w:b/>
                <w:bCs/>
                <w:color w:val="0673A5" w:themeColor="text2" w:themeShade="BF"/>
                <w:sz w:val="20"/>
                <w:szCs w:val="20"/>
                <w:cs/>
                <w:lang w:bidi="th-TH"/>
              </w:rPr>
              <w:t>ผู้ใหญ่</w:t>
            </w:r>
          </w:p>
        </w:tc>
        <w:tc>
          <w:tcPr>
            <w:tcW w:w="1260" w:type="dxa"/>
            <w:tcBorders>
              <w:top w:val="single" w:sz="4" w:space="0" w:color="A5D028" w:themeColor="accent2"/>
              <w:left w:val="single" w:sz="4" w:space="0" w:color="A5D028" w:themeColor="accent2"/>
              <w:right w:val="single" w:sz="4" w:space="0" w:color="A5D028" w:themeColor="accent2"/>
            </w:tcBorders>
            <w:shd w:val="clear" w:color="auto" w:fill="CAE57B" w:themeFill="accent2" w:themeFillTint="99"/>
            <w:vAlign w:val="center"/>
          </w:tcPr>
          <w:p w:rsidR="00ED7974" w:rsidRPr="003957D8" w:rsidRDefault="00ED7974" w:rsidP="001D6A3E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673A5" w:themeColor="text2" w:themeShade="BF"/>
                <w:sz w:val="20"/>
                <w:szCs w:val="20"/>
                <w:lang w:bidi="th-TH"/>
              </w:rPr>
            </w:pPr>
            <w:r w:rsidRPr="003957D8">
              <w:rPr>
                <w:rFonts w:asciiTheme="minorBidi" w:hAnsiTheme="minorBidi"/>
                <w:b/>
                <w:bCs/>
                <w:color w:val="0673A5" w:themeColor="text2" w:themeShade="BF"/>
                <w:sz w:val="20"/>
                <w:szCs w:val="20"/>
                <w:cs/>
                <w:lang w:bidi="th-TH"/>
              </w:rPr>
              <w:t>เด็กไม่เกิน 12 ปี พักกับผู้ใหญ่</w:t>
            </w:r>
            <w:r w:rsidRPr="003957D8">
              <w:rPr>
                <w:rFonts w:asciiTheme="minorBidi" w:hAnsiTheme="minorBidi"/>
                <w:b/>
                <w:bCs/>
                <w:color w:val="0673A5" w:themeColor="text2" w:themeShade="BF"/>
                <w:sz w:val="20"/>
                <w:szCs w:val="20"/>
                <w:cs/>
                <w:lang w:bidi="th-TH"/>
              </w:rPr>
              <w:br/>
              <w:t xml:space="preserve"> (มีเตียง)</w:t>
            </w:r>
          </w:p>
        </w:tc>
        <w:tc>
          <w:tcPr>
            <w:tcW w:w="1350" w:type="dxa"/>
            <w:tcBorders>
              <w:top w:val="single" w:sz="4" w:space="0" w:color="A5D028" w:themeColor="accent2"/>
              <w:left w:val="single" w:sz="4" w:space="0" w:color="A5D028" w:themeColor="accent2"/>
              <w:right w:val="single" w:sz="4" w:space="0" w:color="A5D028" w:themeColor="accent2"/>
            </w:tcBorders>
            <w:shd w:val="clear" w:color="auto" w:fill="CAE57B" w:themeFill="accent2" w:themeFillTint="99"/>
            <w:vAlign w:val="center"/>
          </w:tcPr>
          <w:p w:rsidR="00ED7974" w:rsidRPr="003957D8" w:rsidRDefault="00ED7974" w:rsidP="001D6A3E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673A5" w:themeColor="text2" w:themeShade="BF"/>
                <w:sz w:val="20"/>
                <w:szCs w:val="20"/>
              </w:rPr>
            </w:pPr>
            <w:r w:rsidRPr="003957D8">
              <w:rPr>
                <w:rFonts w:asciiTheme="minorBidi" w:hAnsiTheme="minorBidi"/>
                <w:b/>
                <w:bCs/>
                <w:color w:val="0673A5" w:themeColor="text2" w:themeShade="BF"/>
                <w:sz w:val="20"/>
                <w:szCs w:val="20"/>
                <w:cs/>
                <w:lang w:bidi="th-TH"/>
              </w:rPr>
              <w:t xml:space="preserve">เด็กไม่เกิน 12 ปี พักกับผู้ใหญ่ </w:t>
            </w:r>
            <w:r w:rsidRPr="003957D8">
              <w:rPr>
                <w:rFonts w:asciiTheme="minorBidi" w:hAnsiTheme="minorBidi"/>
                <w:b/>
                <w:bCs/>
                <w:color w:val="0673A5" w:themeColor="text2" w:themeShade="BF"/>
                <w:sz w:val="20"/>
                <w:szCs w:val="20"/>
                <w:cs/>
                <w:lang w:bidi="th-TH"/>
              </w:rPr>
              <w:br/>
              <w:t>(ไม่มีเตียง)</w:t>
            </w:r>
          </w:p>
        </w:tc>
        <w:tc>
          <w:tcPr>
            <w:tcW w:w="900" w:type="dxa"/>
            <w:tcBorders>
              <w:top w:val="single" w:sz="4" w:space="0" w:color="A5D028" w:themeColor="accent2"/>
              <w:left w:val="single" w:sz="4" w:space="0" w:color="A5D028" w:themeColor="accent2"/>
            </w:tcBorders>
            <w:shd w:val="clear" w:color="auto" w:fill="CAE57B" w:themeFill="accent2" w:themeFillTint="99"/>
            <w:vAlign w:val="center"/>
          </w:tcPr>
          <w:p w:rsidR="00ED7974" w:rsidRPr="003957D8" w:rsidRDefault="00ED7974" w:rsidP="001D6A3E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673A5" w:themeColor="text2" w:themeShade="BF"/>
                <w:sz w:val="20"/>
                <w:szCs w:val="20"/>
                <w:lang w:bidi="th-TH"/>
              </w:rPr>
            </w:pPr>
            <w:r w:rsidRPr="003957D8">
              <w:rPr>
                <w:rFonts w:asciiTheme="minorBidi" w:hAnsiTheme="minorBidi"/>
                <w:b/>
                <w:bCs/>
                <w:color w:val="0673A5" w:themeColor="text2" w:themeShade="BF"/>
                <w:sz w:val="20"/>
                <w:szCs w:val="20"/>
                <w:cs/>
                <w:lang w:bidi="th-TH"/>
              </w:rPr>
              <w:t>พักเดี่ยว</w:t>
            </w:r>
          </w:p>
        </w:tc>
        <w:tc>
          <w:tcPr>
            <w:tcW w:w="1006" w:type="dxa"/>
            <w:tcBorders>
              <w:top w:val="single" w:sz="4" w:space="0" w:color="A5D028" w:themeColor="accent2"/>
              <w:left w:val="single" w:sz="4" w:space="0" w:color="A5D028" w:themeColor="accent2"/>
            </w:tcBorders>
            <w:shd w:val="clear" w:color="auto" w:fill="CAE57B" w:themeFill="accent2" w:themeFillTint="99"/>
            <w:vAlign w:val="center"/>
          </w:tcPr>
          <w:p w:rsidR="000718B2" w:rsidRPr="003957D8" w:rsidRDefault="005B7951" w:rsidP="00CF3AF1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673A5" w:themeColor="text2" w:themeShade="BF"/>
                <w:sz w:val="20"/>
                <w:szCs w:val="20"/>
                <w:cs/>
                <w:lang w:bidi="th-TH"/>
              </w:rPr>
            </w:pPr>
            <w:r w:rsidRPr="003957D8">
              <w:rPr>
                <w:rFonts w:asciiTheme="minorBidi" w:hAnsiTheme="minorBidi" w:hint="cs"/>
                <w:b/>
                <w:bCs/>
                <w:color w:val="0673A5" w:themeColor="text2" w:themeShade="BF"/>
                <w:sz w:val="20"/>
                <w:szCs w:val="20"/>
                <w:cs/>
                <w:lang w:bidi="th-TH"/>
              </w:rPr>
              <w:t>วีซ่า</w:t>
            </w:r>
            <w:r w:rsidR="000718B2" w:rsidRPr="003957D8">
              <w:rPr>
                <w:rFonts w:asciiTheme="minorBidi" w:hAnsiTheme="minorBidi"/>
                <w:b/>
                <w:bCs/>
                <w:color w:val="0673A5" w:themeColor="text2" w:themeShade="BF"/>
                <w:sz w:val="20"/>
                <w:szCs w:val="20"/>
                <w:cs/>
                <w:lang w:bidi="th-TH"/>
              </w:rPr>
              <w:br/>
            </w:r>
            <w:r w:rsidR="00CF3AF1">
              <w:rPr>
                <w:rFonts w:asciiTheme="minorBidi" w:hAnsiTheme="minorBidi"/>
                <w:b/>
                <w:bCs/>
                <w:color w:val="F56617" w:themeColor="accent6"/>
                <w:sz w:val="20"/>
                <w:szCs w:val="20"/>
                <w:lang w:bidi="th-TH"/>
              </w:rPr>
              <w:t>-</w:t>
            </w:r>
          </w:p>
        </w:tc>
      </w:tr>
      <w:tr w:rsidR="00E23604" w:rsidRPr="003957D8" w:rsidTr="00E236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1" w:type="dxa"/>
            <w:gridSpan w:val="7"/>
            <w:shd w:val="clear" w:color="auto" w:fill="F9A273" w:themeFill="accent6" w:themeFillTint="99"/>
          </w:tcPr>
          <w:p w:rsidR="00E23604" w:rsidRDefault="00E23604" w:rsidP="00E23604">
            <w:pPr>
              <w:spacing w:before="0" w:line="20" w:lineRule="atLeast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 w:rsidRPr="003957D8">
              <w:rPr>
                <w:rFonts w:asciiTheme="minorBidi" w:hAnsiTheme="minorBidi"/>
                <w:color w:val="0673A5" w:themeColor="text2" w:themeShade="BF"/>
                <w:sz w:val="20"/>
                <w:szCs w:val="20"/>
                <w:cs/>
                <w:lang w:bidi="th-TH"/>
              </w:rPr>
              <w:t xml:space="preserve">เดือน </w:t>
            </w:r>
            <w:r w:rsidRPr="003957D8">
              <w:rPr>
                <w:rFonts w:asciiTheme="minorBidi" w:hAnsiTheme="minorBidi"/>
                <w:color w:val="0673A5" w:themeColor="text2" w:themeShade="BF"/>
                <w:sz w:val="20"/>
                <w:szCs w:val="20"/>
                <w:lang w:bidi="th-TH"/>
              </w:rPr>
              <w:t xml:space="preserve"> </w:t>
            </w:r>
            <w:sdt>
              <w:sdtPr>
                <w:rPr>
                  <w:rFonts w:asciiTheme="minorBidi" w:hAnsiTheme="minorBidi"/>
                  <w:color w:val="0673A5" w:themeColor="text2" w:themeShade="BF"/>
                  <w:sz w:val="20"/>
                  <w:szCs w:val="20"/>
                  <w:cs/>
                  <w:lang w:bidi="th-TH"/>
                </w:rPr>
                <w:id w:val="-1189832340"/>
                <w:placeholder>
                  <w:docPart w:val="DD534E1E1C8342E59D34DC15BED203DF"/>
                </w:placeholder>
                <w:comboBox>
                  <w:listItem w:value="เลือกเดือน"/>
                  <w:listItem w:displayText="มกราคม" w:value="มกราคม"/>
                  <w:listItem w:displayText="กุมภาพันธ์" w:value="กุมภาพันธ์"/>
                  <w:listItem w:displayText="มีนาคม" w:value="มีนาคม"/>
                  <w:listItem w:displayText="เมษายน" w:value="เมษายน"/>
                  <w:listItem w:displayText="พฤษภาคม" w:value="พฤษภาคม"/>
                  <w:listItem w:displayText="มิถุนายน" w:value="มิถุนายน"/>
                  <w:listItem w:displayText="กรกฎาคม" w:value="กรกฎาคม"/>
                  <w:listItem w:displayText="สิงหาคม" w:value="สิงหาคม"/>
                  <w:listItem w:displayText="กันยายน" w:value="กันยายน"/>
                  <w:listItem w:displayText="ตุลาคม" w:value="ตุลาคม"/>
                  <w:listItem w:displayText="พฤศจิกายน" w:value="พฤศจิกายน"/>
                  <w:listItem w:displayText="ธันวาคม" w:value="ธันวาคม"/>
                </w:comboBox>
              </w:sdtPr>
              <w:sdtEndPr/>
              <w:sdtContent>
                <w:r w:rsidR="00647476">
                  <w:rPr>
                    <w:rFonts w:asciiTheme="minorBidi" w:hAnsiTheme="minorBidi"/>
                    <w:color w:val="0673A5" w:themeColor="text2" w:themeShade="BF"/>
                    <w:sz w:val="20"/>
                    <w:szCs w:val="20"/>
                    <w:cs/>
                    <w:lang w:bidi="th-TH"/>
                  </w:rPr>
                  <w:t>มิถุนายน</w:t>
                </w:r>
              </w:sdtContent>
            </w:sdt>
          </w:p>
        </w:tc>
      </w:tr>
      <w:tr w:rsidR="00360D52" w:rsidRPr="003957D8" w:rsidTr="00FD01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:rsidR="00360D52" w:rsidRDefault="00104AC2" w:rsidP="00360D52">
            <w:pPr>
              <w:spacing w:before="0" w:line="20" w:lineRule="atLeast"/>
              <w:rPr>
                <w:color w:val="3C3C3C" w:themeColor="background2" w:themeShade="40"/>
                <w:sz w:val="20"/>
                <w:szCs w:val="20"/>
              </w:rPr>
            </w:pPr>
            <w:sdt>
              <w:sdtPr>
                <w:rPr>
                  <w:color w:val="3C3C3C" w:themeColor="background2" w:themeShade="40"/>
                  <w:sz w:val="20"/>
                  <w:szCs w:val="20"/>
                </w:rPr>
                <w:id w:val="1286696140"/>
                <w:placeholder>
                  <w:docPart w:val="A2F852FE7B8C4257B6F2F1F30CE6E3FC"/>
                </w:placeholder>
                <w:date>
                  <w:dateFormat w:val="'วัน'วววว' ที่' 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360D52">
                  <w:rPr>
                    <w:rFonts w:hint="cs"/>
                    <w:color w:val="3C3C3C" w:themeColor="background2" w:themeShade="40"/>
                    <w:sz w:val="20"/>
                    <w:szCs w:val="20"/>
                    <w:cs/>
                    <w:lang w:bidi="th-TH"/>
                  </w:rPr>
                  <w:t>วันเสาร์ ที่ 10 มิ.ย. 60</w:t>
                </w:r>
              </w:sdtContent>
            </w:sdt>
          </w:p>
        </w:tc>
        <w:tc>
          <w:tcPr>
            <w:tcW w:w="1710" w:type="dxa"/>
          </w:tcPr>
          <w:p w:rsidR="00360D52" w:rsidRPr="003957D8" w:rsidRDefault="00360D52" w:rsidP="00360D52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cs/>
                <w:lang w:bidi="th-TH"/>
              </w:rPr>
            </w:pPr>
          </w:p>
        </w:tc>
        <w:tc>
          <w:tcPr>
            <w:tcW w:w="990" w:type="dxa"/>
          </w:tcPr>
          <w:p w:rsidR="00360D52" w:rsidRDefault="00360D52" w:rsidP="00360D52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1260" w:type="dxa"/>
          </w:tcPr>
          <w:p w:rsidR="00360D52" w:rsidRDefault="00360D52" w:rsidP="00360D52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1350" w:type="dxa"/>
          </w:tcPr>
          <w:p w:rsidR="00360D52" w:rsidRDefault="00360D52" w:rsidP="00360D52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900" w:type="dxa"/>
          </w:tcPr>
          <w:p w:rsidR="00360D52" w:rsidRPr="005F5F4A" w:rsidRDefault="00360D52" w:rsidP="00360D52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-</w:t>
            </w:r>
          </w:p>
        </w:tc>
        <w:tc>
          <w:tcPr>
            <w:tcW w:w="1006" w:type="dxa"/>
          </w:tcPr>
          <w:p w:rsidR="00360D52" w:rsidRPr="005F5F4A" w:rsidRDefault="00360D52" w:rsidP="00360D52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-</w:t>
            </w:r>
          </w:p>
        </w:tc>
      </w:tr>
      <w:tr w:rsidR="00360D52" w:rsidRPr="003957D8" w:rsidTr="00FD01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:rsidR="00360D52" w:rsidRDefault="00104AC2" w:rsidP="00360D52">
            <w:pPr>
              <w:spacing w:before="0" w:line="20" w:lineRule="atLeast"/>
              <w:rPr>
                <w:color w:val="3C3C3C" w:themeColor="background2" w:themeShade="40"/>
                <w:sz w:val="20"/>
                <w:szCs w:val="20"/>
              </w:rPr>
            </w:pPr>
            <w:sdt>
              <w:sdtPr>
                <w:rPr>
                  <w:color w:val="3C3C3C" w:themeColor="background2" w:themeShade="40"/>
                  <w:sz w:val="20"/>
                  <w:szCs w:val="20"/>
                </w:rPr>
                <w:id w:val="-1087613535"/>
                <w:placeholder>
                  <w:docPart w:val="143B36B686A54D4CB22AF1C68314E33C"/>
                </w:placeholder>
                <w:date>
                  <w:dateFormat w:val="'วัน'วววว' ที่' 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360D52">
                  <w:rPr>
                    <w:rFonts w:hint="cs"/>
                    <w:color w:val="3C3C3C" w:themeColor="background2" w:themeShade="40"/>
                    <w:sz w:val="20"/>
                    <w:szCs w:val="20"/>
                    <w:cs/>
                    <w:lang w:bidi="th-TH"/>
                  </w:rPr>
                  <w:t>วันเสาร์ ที่ 17 มิ.ย. 60</w:t>
                </w:r>
              </w:sdtContent>
            </w:sdt>
          </w:p>
        </w:tc>
        <w:tc>
          <w:tcPr>
            <w:tcW w:w="1710" w:type="dxa"/>
          </w:tcPr>
          <w:p w:rsidR="00360D52" w:rsidRPr="003957D8" w:rsidRDefault="00360D52" w:rsidP="00360D52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cs/>
                <w:lang w:bidi="th-TH"/>
              </w:rPr>
            </w:pPr>
          </w:p>
        </w:tc>
        <w:tc>
          <w:tcPr>
            <w:tcW w:w="990" w:type="dxa"/>
          </w:tcPr>
          <w:p w:rsidR="00360D52" w:rsidRDefault="00360D52" w:rsidP="00360D52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1260" w:type="dxa"/>
          </w:tcPr>
          <w:p w:rsidR="00360D52" w:rsidRDefault="00360D52" w:rsidP="00360D52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1350" w:type="dxa"/>
          </w:tcPr>
          <w:p w:rsidR="00360D52" w:rsidRDefault="00360D52" w:rsidP="00360D52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900" w:type="dxa"/>
          </w:tcPr>
          <w:p w:rsidR="00360D52" w:rsidRPr="005F5F4A" w:rsidRDefault="00360D52" w:rsidP="00360D52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-</w:t>
            </w:r>
          </w:p>
        </w:tc>
        <w:tc>
          <w:tcPr>
            <w:tcW w:w="1006" w:type="dxa"/>
          </w:tcPr>
          <w:p w:rsidR="00360D52" w:rsidRPr="005F5F4A" w:rsidRDefault="00360D52" w:rsidP="00360D52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-</w:t>
            </w:r>
          </w:p>
        </w:tc>
      </w:tr>
      <w:tr w:rsidR="00360D52" w:rsidRPr="003957D8" w:rsidTr="00FD01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:rsidR="00360D52" w:rsidRDefault="00104AC2" w:rsidP="00360D52">
            <w:pPr>
              <w:spacing w:before="0" w:line="20" w:lineRule="atLeast"/>
              <w:rPr>
                <w:color w:val="3C3C3C" w:themeColor="background2" w:themeShade="40"/>
                <w:sz w:val="20"/>
                <w:szCs w:val="20"/>
              </w:rPr>
            </w:pPr>
            <w:sdt>
              <w:sdtPr>
                <w:rPr>
                  <w:color w:val="3C3C3C" w:themeColor="background2" w:themeShade="40"/>
                  <w:sz w:val="20"/>
                  <w:szCs w:val="20"/>
                </w:rPr>
                <w:id w:val="-1861190975"/>
                <w:placeholder>
                  <w:docPart w:val="1FB8371B0F11456A957BED1D86CB1734"/>
                </w:placeholder>
                <w:date>
                  <w:dateFormat w:val="'วัน'วววว' ที่' 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360D52">
                  <w:rPr>
                    <w:rFonts w:hint="cs"/>
                    <w:color w:val="3C3C3C" w:themeColor="background2" w:themeShade="40"/>
                    <w:sz w:val="20"/>
                    <w:szCs w:val="20"/>
                    <w:cs/>
                    <w:lang w:bidi="th-TH"/>
                  </w:rPr>
                  <w:t>วันเสาร์ ที่ 24 มิ.ย. 60</w:t>
                </w:r>
              </w:sdtContent>
            </w:sdt>
          </w:p>
        </w:tc>
        <w:tc>
          <w:tcPr>
            <w:tcW w:w="1710" w:type="dxa"/>
          </w:tcPr>
          <w:p w:rsidR="00360D52" w:rsidRPr="003957D8" w:rsidRDefault="00360D52" w:rsidP="00360D52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cs/>
                <w:lang w:bidi="th-TH"/>
              </w:rPr>
            </w:pPr>
          </w:p>
        </w:tc>
        <w:tc>
          <w:tcPr>
            <w:tcW w:w="990" w:type="dxa"/>
          </w:tcPr>
          <w:p w:rsidR="00360D52" w:rsidRDefault="00360D52" w:rsidP="00360D52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1260" w:type="dxa"/>
          </w:tcPr>
          <w:p w:rsidR="00360D52" w:rsidRDefault="00360D52" w:rsidP="00360D52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1350" w:type="dxa"/>
          </w:tcPr>
          <w:p w:rsidR="00360D52" w:rsidRDefault="00360D52" w:rsidP="00360D52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900" w:type="dxa"/>
          </w:tcPr>
          <w:p w:rsidR="00360D52" w:rsidRPr="005F5F4A" w:rsidRDefault="00360D52" w:rsidP="00360D52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-</w:t>
            </w:r>
          </w:p>
        </w:tc>
        <w:tc>
          <w:tcPr>
            <w:tcW w:w="1006" w:type="dxa"/>
          </w:tcPr>
          <w:p w:rsidR="00360D52" w:rsidRPr="005F5F4A" w:rsidRDefault="00360D52" w:rsidP="00360D52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-</w:t>
            </w:r>
          </w:p>
        </w:tc>
      </w:tr>
      <w:tr w:rsidR="00360D52" w:rsidRPr="003957D8" w:rsidTr="00985B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1" w:type="dxa"/>
            <w:gridSpan w:val="7"/>
            <w:shd w:val="clear" w:color="auto" w:fill="F9A273" w:themeFill="accent6" w:themeFillTint="99"/>
          </w:tcPr>
          <w:p w:rsidR="00360D52" w:rsidRDefault="00360D52" w:rsidP="00360D52">
            <w:pPr>
              <w:spacing w:before="0" w:line="20" w:lineRule="atLeast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 w:rsidRPr="003957D8">
              <w:rPr>
                <w:rFonts w:asciiTheme="minorBidi" w:hAnsiTheme="minorBidi"/>
                <w:color w:val="0673A5" w:themeColor="text2" w:themeShade="BF"/>
                <w:sz w:val="20"/>
                <w:szCs w:val="20"/>
                <w:cs/>
                <w:lang w:bidi="th-TH"/>
              </w:rPr>
              <w:t xml:space="preserve">เดือน </w:t>
            </w:r>
            <w:r w:rsidRPr="003957D8">
              <w:rPr>
                <w:rFonts w:asciiTheme="minorBidi" w:hAnsiTheme="minorBidi"/>
                <w:color w:val="0673A5" w:themeColor="text2" w:themeShade="BF"/>
                <w:sz w:val="20"/>
                <w:szCs w:val="20"/>
                <w:lang w:bidi="th-TH"/>
              </w:rPr>
              <w:t xml:space="preserve"> </w:t>
            </w:r>
            <w:sdt>
              <w:sdtPr>
                <w:rPr>
                  <w:rFonts w:asciiTheme="minorBidi" w:hAnsiTheme="minorBidi"/>
                  <w:color w:val="0673A5" w:themeColor="text2" w:themeShade="BF"/>
                  <w:sz w:val="20"/>
                  <w:szCs w:val="20"/>
                  <w:cs/>
                  <w:lang w:bidi="th-TH"/>
                </w:rPr>
                <w:id w:val="990832683"/>
                <w:placeholder>
                  <w:docPart w:val="3E2F0AA6061A4CFCA2BE194DF5F0E5BC"/>
                </w:placeholder>
                <w:comboBox>
                  <w:listItem w:value="เลือกเดือน"/>
                  <w:listItem w:displayText="มกราคม" w:value="มกราคม"/>
                  <w:listItem w:displayText="กุมภาพันธ์" w:value="กุมภาพันธ์"/>
                  <w:listItem w:displayText="มีนาคม" w:value="มีนาคม"/>
                  <w:listItem w:displayText="เมษายน" w:value="เมษายน"/>
                  <w:listItem w:displayText="พฤษภาคม" w:value="พฤษภาคม"/>
                  <w:listItem w:displayText="มิถุนายน" w:value="มิถุนายน"/>
                  <w:listItem w:displayText="กรกฎาคม" w:value="กรกฎาคม"/>
                  <w:listItem w:displayText="สิงหาคม" w:value="สิงหาคม"/>
                  <w:listItem w:displayText="กันยายน" w:value="กันยายน"/>
                  <w:listItem w:displayText="ตุลาคม" w:value="ตุลาคม"/>
                  <w:listItem w:displayText="พฤศจิกายน" w:value="พฤศจิกายน"/>
                  <w:listItem w:displayText="ธันวาคม" w:value="ธันวาคม"/>
                </w:comboBox>
              </w:sdtPr>
              <w:sdtEndPr/>
              <w:sdtContent>
                <w:r>
                  <w:rPr>
                    <w:rFonts w:asciiTheme="minorBidi" w:hAnsiTheme="minorBidi"/>
                    <w:color w:val="0673A5" w:themeColor="text2" w:themeShade="BF"/>
                    <w:sz w:val="20"/>
                    <w:szCs w:val="20"/>
                    <w:cs/>
                    <w:lang w:bidi="th-TH"/>
                  </w:rPr>
                  <w:t>กรกฎาคม</w:t>
                </w:r>
              </w:sdtContent>
            </w:sdt>
          </w:p>
        </w:tc>
      </w:tr>
      <w:tr w:rsidR="00362FAD" w:rsidRPr="003957D8" w:rsidTr="00FD01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:rsidR="00362FAD" w:rsidRDefault="00104AC2" w:rsidP="00362FAD">
            <w:pPr>
              <w:spacing w:before="0" w:line="20" w:lineRule="atLeast"/>
              <w:rPr>
                <w:color w:val="3C3C3C" w:themeColor="background2" w:themeShade="40"/>
                <w:sz w:val="20"/>
                <w:szCs w:val="20"/>
              </w:rPr>
            </w:pPr>
            <w:sdt>
              <w:sdtPr>
                <w:rPr>
                  <w:color w:val="3C3C3C" w:themeColor="background2" w:themeShade="40"/>
                  <w:sz w:val="20"/>
                  <w:szCs w:val="20"/>
                </w:rPr>
                <w:id w:val="-205267311"/>
                <w:placeholder>
                  <w:docPart w:val="32C43B9303A44A1BBC3B5AC1CD9F34DF"/>
                </w:placeholder>
                <w:date>
                  <w:dateFormat w:val="'วัน'วววว' ที่' 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362FAD">
                  <w:rPr>
                    <w:rFonts w:hint="cs"/>
                    <w:color w:val="3C3C3C" w:themeColor="background2" w:themeShade="40"/>
                    <w:sz w:val="20"/>
                    <w:szCs w:val="20"/>
                    <w:cs/>
                    <w:lang w:bidi="th-TH"/>
                  </w:rPr>
                  <w:t>วันเสาร์ ที่ 01 ก.ค. 60</w:t>
                </w:r>
              </w:sdtContent>
            </w:sdt>
          </w:p>
        </w:tc>
        <w:tc>
          <w:tcPr>
            <w:tcW w:w="1710" w:type="dxa"/>
          </w:tcPr>
          <w:p w:rsidR="00362FAD" w:rsidRPr="003957D8" w:rsidRDefault="00362FAD" w:rsidP="00362FAD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</w:rPr>
            </w:pPr>
          </w:p>
        </w:tc>
        <w:tc>
          <w:tcPr>
            <w:tcW w:w="990" w:type="dxa"/>
          </w:tcPr>
          <w:p w:rsidR="00362FAD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1260" w:type="dxa"/>
          </w:tcPr>
          <w:p w:rsidR="00362FAD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1350" w:type="dxa"/>
          </w:tcPr>
          <w:p w:rsidR="00362FAD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900" w:type="dxa"/>
          </w:tcPr>
          <w:p w:rsidR="00362FAD" w:rsidRPr="005F5F4A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-</w:t>
            </w:r>
          </w:p>
        </w:tc>
        <w:tc>
          <w:tcPr>
            <w:tcW w:w="1006" w:type="dxa"/>
          </w:tcPr>
          <w:p w:rsidR="00362FAD" w:rsidRPr="005F5F4A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-</w:t>
            </w:r>
          </w:p>
        </w:tc>
      </w:tr>
      <w:tr w:rsidR="00362FAD" w:rsidRPr="003957D8" w:rsidTr="00FD01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:rsidR="00362FAD" w:rsidRDefault="00104AC2" w:rsidP="00362FAD">
            <w:pPr>
              <w:spacing w:before="0" w:line="20" w:lineRule="atLeast"/>
              <w:rPr>
                <w:color w:val="3C3C3C" w:themeColor="background2" w:themeShade="40"/>
                <w:sz w:val="20"/>
                <w:szCs w:val="20"/>
              </w:rPr>
            </w:pPr>
            <w:sdt>
              <w:sdtPr>
                <w:rPr>
                  <w:color w:val="3C3C3C" w:themeColor="background2" w:themeShade="40"/>
                  <w:sz w:val="20"/>
                  <w:szCs w:val="20"/>
                </w:rPr>
                <w:id w:val="-699938674"/>
                <w:placeholder>
                  <w:docPart w:val="8717894E91F64BDD8970845A340955D1"/>
                </w:placeholder>
                <w:date>
                  <w:dateFormat w:val="'วัน'วววว' ที่' 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362FAD">
                  <w:rPr>
                    <w:rFonts w:hint="cs"/>
                    <w:color w:val="3C3C3C" w:themeColor="background2" w:themeShade="40"/>
                    <w:sz w:val="20"/>
                    <w:szCs w:val="20"/>
                    <w:cs/>
                    <w:lang w:bidi="th-TH"/>
                  </w:rPr>
                  <w:t>วันเสาร์ ที่ 08 ก.ค. 60</w:t>
                </w:r>
              </w:sdtContent>
            </w:sdt>
          </w:p>
        </w:tc>
        <w:tc>
          <w:tcPr>
            <w:tcW w:w="1710" w:type="dxa"/>
          </w:tcPr>
          <w:p w:rsidR="00362FAD" w:rsidRPr="003957D8" w:rsidRDefault="00362FAD" w:rsidP="00362FAD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 w:rsidRPr="00362FAD">
              <w:rPr>
                <w:rFonts w:asciiTheme="minorBidi" w:hAnsiTheme="minorBidi" w:hint="cs"/>
                <w:color w:val="F56617" w:themeColor="accent6"/>
                <w:sz w:val="20"/>
                <w:szCs w:val="20"/>
                <w:cs/>
                <w:lang w:bidi="th-TH"/>
              </w:rPr>
              <w:t>* วันอาสาฬหบูชา</w:t>
            </w:r>
          </w:p>
        </w:tc>
        <w:tc>
          <w:tcPr>
            <w:tcW w:w="990" w:type="dxa"/>
          </w:tcPr>
          <w:p w:rsidR="00362FAD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1260" w:type="dxa"/>
          </w:tcPr>
          <w:p w:rsidR="00362FAD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1350" w:type="dxa"/>
          </w:tcPr>
          <w:p w:rsidR="00362FAD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900" w:type="dxa"/>
          </w:tcPr>
          <w:p w:rsidR="00362FAD" w:rsidRPr="005F5F4A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-</w:t>
            </w:r>
          </w:p>
        </w:tc>
        <w:tc>
          <w:tcPr>
            <w:tcW w:w="1006" w:type="dxa"/>
          </w:tcPr>
          <w:p w:rsidR="00362FAD" w:rsidRPr="005F5F4A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-</w:t>
            </w:r>
          </w:p>
        </w:tc>
      </w:tr>
      <w:tr w:rsidR="00362FAD" w:rsidRPr="003957D8" w:rsidTr="00FD01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:rsidR="00362FAD" w:rsidRDefault="00104AC2" w:rsidP="00362FAD">
            <w:pPr>
              <w:spacing w:before="0" w:line="20" w:lineRule="atLeast"/>
              <w:rPr>
                <w:color w:val="3C3C3C" w:themeColor="background2" w:themeShade="40"/>
                <w:sz w:val="20"/>
                <w:szCs w:val="20"/>
              </w:rPr>
            </w:pPr>
            <w:sdt>
              <w:sdtPr>
                <w:rPr>
                  <w:color w:val="3C3C3C" w:themeColor="background2" w:themeShade="40"/>
                  <w:sz w:val="20"/>
                  <w:szCs w:val="20"/>
                </w:rPr>
                <w:id w:val="1441271430"/>
                <w:placeholder>
                  <w:docPart w:val="CF650DEA5791481E9BFF3C6324833158"/>
                </w:placeholder>
                <w:date>
                  <w:dateFormat w:val="'วัน'วววว' ที่' 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362FAD">
                  <w:rPr>
                    <w:rFonts w:hint="cs"/>
                    <w:color w:val="3C3C3C" w:themeColor="background2" w:themeShade="40"/>
                    <w:sz w:val="20"/>
                    <w:szCs w:val="20"/>
                    <w:cs/>
                    <w:lang w:bidi="th-TH"/>
                  </w:rPr>
                  <w:t>วันเสาร์ ที่ 15 ก.ค. 60</w:t>
                </w:r>
              </w:sdtContent>
            </w:sdt>
          </w:p>
        </w:tc>
        <w:tc>
          <w:tcPr>
            <w:tcW w:w="1710" w:type="dxa"/>
          </w:tcPr>
          <w:p w:rsidR="00362FAD" w:rsidRPr="003957D8" w:rsidRDefault="00362FAD" w:rsidP="00362FAD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</w:rPr>
            </w:pPr>
          </w:p>
        </w:tc>
        <w:tc>
          <w:tcPr>
            <w:tcW w:w="990" w:type="dxa"/>
          </w:tcPr>
          <w:p w:rsidR="00362FAD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1260" w:type="dxa"/>
          </w:tcPr>
          <w:p w:rsidR="00362FAD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1350" w:type="dxa"/>
          </w:tcPr>
          <w:p w:rsidR="00362FAD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900" w:type="dxa"/>
          </w:tcPr>
          <w:p w:rsidR="00362FAD" w:rsidRPr="005F5F4A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-</w:t>
            </w:r>
          </w:p>
        </w:tc>
        <w:tc>
          <w:tcPr>
            <w:tcW w:w="1006" w:type="dxa"/>
          </w:tcPr>
          <w:p w:rsidR="00362FAD" w:rsidRPr="005F5F4A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-</w:t>
            </w:r>
          </w:p>
        </w:tc>
      </w:tr>
      <w:tr w:rsidR="00362FAD" w:rsidRPr="003957D8" w:rsidTr="00FD01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:rsidR="00362FAD" w:rsidRDefault="00104AC2" w:rsidP="00362FAD">
            <w:pPr>
              <w:spacing w:before="0" w:line="20" w:lineRule="atLeast"/>
              <w:rPr>
                <w:color w:val="3C3C3C" w:themeColor="background2" w:themeShade="40"/>
                <w:sz w:val="20"/>
                <w:szCs w:val="20"/>
              </w:rPr>
            </w:pPr>
            <w:sdt>
              <w:sdtPr>
                <w:rPr>
                  <w:color w:val="3C3C3C" w:themeColor="background2" w:themeShade="40"/>
                  <w:sz w:val="20"/>
                  <w:szCs w:val="20"/>
                </w:rPr>
                <w:id w:val="1777295121"/>
                <w:placeholder>
                  <w:docPart w:val="53857E8AB0854A8898A815ACDA1E24CB"/>
                </w:placeholder>
                <w:date>
                  <w:dateFormat w:val="'วัน'วววว' ที่' 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362FAD">
                  <w:rPr>
                    <w:rFonts w:hint="cs"/>
                    <w:color w:val="3C3C3C" w:themeColor="background2" w:themeShade="40"/>
                    <w:sz w:val="20"/>
                    <w:szCs w:val="20"/>
                    <w:cs/>
                    <w:lang w:bidi="th-TH"/>
                  </w:rPr>
                  <w:t>วันเสาร์ ที่ 22 ก.ค. 60</w:t>
                </w:r>
              </w:sdtContent>
            </w:sdt>
          </w:p>
        </w:tc>
        <w:tc>
          <w:tcPr>
            <w:tcW w:w="1710" w:type="dxa"/>
          </w:tcPr>
          <w:p w:rsidR="00362FAD" w:rsidRPr="003957D8" w:rsidRDefault="00362FAD" w:rsidP="00362FAD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</w:rPr>
            </w:pPr>
          </w:p>
        </w:tc>
        <w:tc>
          <w:tcPr>
            <w:tcW w:w="990" w:type="dxa"/>
          </w:tcPr>
          <w:p w:rsidR="00362FAD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1260" w:type="dxa"/>
          </w:tcPr>
          <w:p w:rsidR="00362FAD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1350" w:type="dxa"/>
          </w:tcPr>
          <w:p w:rsidR="00362FAD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900" w:type="dxa"/>
          </w:tcPr>
          <w:p w:rsidR="00362FAD" w:rsidRPr="005F5F4A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-</w:t>
            </w:r>
          </w:p>
        </w:tc>
        <w:tc>
          <w:tcPr>
            <w:tcW w:w="1006" w:type="dxa"/>
          </w:tcPr>
          <w:p w:rsidR="00362FAD" w:rsidRPr="005F5F4A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-</w:t>
            </w:r>
          </w:p>
        </w:tc>
      </w:tr>
      <w:tr w:rsidR="00362FAD" w:rsidRPr="003957D8" w:rsidTr="00FD01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:rsidR="00362FAD" w:rsidRDefault="00104AC2" w:rsidP="00362FAD">
            <w:pPr>
              <w:spacing w:before="0" w:line="20" w:lineRule="atLeast"/>
              <w:rPr>
                <w:color w:val="3C3C3C" w:themeColor="background2" w:themeShade="40"/>
                <w:sz w:val="20"/>
                <w:szCs w:val="20"/>
              </w:rPr>
            </w:pPr>
            <w:sdt>
              <w:sdtPr>
                <w:rPr>
                  <w:color w:val="3C3C3C" w:themeColor="background2" w:themeShade="40"/>
                  <w:sz w:val="20"/>
                  <w:szCs w:val="20"/>
                </w:rPr>
                <w:id w:val="524838135"/>
                <w:placeholder>
                  <w:docPart w:val="979823EC407149BD8CAD522F9917C86D"/>
                </w:placeholder>
                <w:date>
                  <w:dateFormat w:val="'วัน'วววว' ที่' 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362FAD">
                  <w:rPr>
                    <w:rFonts w:hint="cs"/>
                    <w:color w:val="3C3C3C" w:themeColor="background2" w:themeShade="40"/>
                    <w:sz w:val="20"/>
                    <w:szCs w:val="20"/>
                    <w:cs/>
                    <w:lang w:bidi="th-TH"/>
                  </w:rPr>
                  <w:t>วันเสาร์ ที่ 29 ก.ค. 60</w:t>
                </w:r>
              </w:sdtContent>
            </w:sdt>
          </w:p>
        </w:tc>
        <w:tc>
          <w:tcPr>
            <w:tcW w:w="1710" w:type="dxa"/>
          </w:tcPr>
          <w:p w:rsidR="00362FAD" w:rsidRPr="003957D8" w:rsidRDefault="00362FAD" w:rsidP="00362FAD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</w:rPr>
            </w:pPr>
          </w:p>
        </w:tc>
        <w:tc>
          <w:tcPr>
            <w:tcW w:w="990" w:type="dxa"/>
          </w:tcPr>
          <w:p w:rsidR="00362FAD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1260" w:type="dxa"/>
          </w:tcPr>
          <w:p w:rsidR="00362FAD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1350" w:type="dxa"/>
          </w:tcPr>
          <w:p w:rsidR="00362FAD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900" w:type="dxa"/>
          </w:tcPr>
          <w:p w:rsidR="00362FAD" w:rsidRPr="005F5F4A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-</w:t>
            </w:r>
          </w:p>
        </w:tc>
        <w:tc>
          <w:tcPr>
            <w:tcW w:w="1006" w:type="dxa"/>
          </w:tcPr>
          <w:p w:rsidR="00362FAD" w:rsidRPr="005F5F4A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-</w:t>
            </w:r>
          </w:p>
        </w:tc>
      </w:tr>
      <w:tr w:rsidR="00362FAD" w:rsidRPr="003957D8" w:rsidTr="00985B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1" w:type="dxa"/>
            <w:gridSpan w:val="7"/>
            <w:shd w:val="clear" w:color="auto" w:fill="F9A273" w:themeFill="accent6" w:themeFillTint="99"/>
          </w:tcPr>
          <w:p w:rsidR="00362FAD" w:rsidRDefault="00362FAD" w:rsidP="00362FAD">
            <w:pPr>
              <w:spacing w:before="0" w:line="20" w:lineRule="atLeast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 w:rsidRPr="003957D8">
              <w:rPr>
                <w:rFonts w:asciiTheme="minorBidi" w:hAnsiTheme="minorBidi"/>
                <w:color w:val="0673A5" w:themeColor="text2" w:themeShade="BF"/>
                <w:sz w:val="20"/>
                <w:szCs w:val="20"/>
                <w:cs/>
                <w:lang w:bidi="th-TH"/>
              </w:rPr>
              <w:t xml:space="preserve">เดือน </w:t>
            </w:r>
            <w:r w:rsidRPr="003957D8">
              <w:rPr>
                <w:rFonts w:asciiTheme="minorBidi" w:hAnsiTheme="minorBidi"/>
                <w:color w:val="0673A5" w:themeColor="text2" w:themeShade="BF"/>
                <w:sz w:val="20"/>
                <w:szCs w:val="20"/>
                <w:lang w:bidi="th-TH"/>
              </w:rPr>
              <w:t xml:space="preserve"> </w:t>
            </w:r>
            <w:sdt>
              <w:sdtPr>
                <w:rPr>
                  <w:rFonts w:asciiTheme="minorBidi" w:hAnsiTheme="minorBidi"/>
                  <w:color w:val="0673A5" w:themeColor="text2" w:themeShade="BF"/>
                  <w:sz w:val="20"/>
                  <w:szCs w:val="20"/>
                  <w:cs/>
                  <w:lang w:bidi="th-TH"/>
                </w:rPr>
                <w:id w:val="99698978"/>
                <w:placeholder>
                  <w:docPart w:val="A32D5B3344AA40B1ACD2AF2B4057C25F"/>
                </w:placeholder>
                <w:comboBox>
                  <w:listItem w:value="เลือกเดือน"/>
                  <w:listItem w:displayText="มกราคม" w:value="มกราคม"/>
                  <w:listItem w:displayText="กุมภาพันธ์" w:value="กุมภาพันธ์"/>
                  <w:listItem w:displayText="มีนาคม" w:value="มีนาคม"/>
                  <w:listItem w:displayText="เมษายน" w:value="เมษายน"/>
                  <w:listItem w:displayText="พฤษภาคม" w:value="พฤษภาคม"/>
                  <w:listItem w:displayText="มิถุนายน" w:value="มิถุนายน"/>
                  <w:listItem w:displayText="กรกฎาคม" w:value="กรกฎาคม"/>
                  <w:listItem w:displayText="สิงหาคม" w:value="สิงหาคม"/>
                  <w:listItem w:displayText="กันยายน" w:value="กันยายน"/>
                  <w:listItem w:displayText="ตุลาคม" w:value="ตุลาคม"/>
                  <w:listItem w:displayText="พฤศจิกายน" w:value="พฤศจิกายน"/>
                  <w:listItem w:displayText="ธันวาคม" w:value="ธันวาคม"/>
                </w:comboBox>
              </w:sdtPr>
              <w:sdtEndPr/>
              <w:sdtContent>
                <w:r>
                  <w:rPr>
                    <w:rFonts w:asciiTheme="minorBidi" w:hAnsiTheme="minorBidi"/>
                    <w:color w:val="0673A5" w:themeColor="text2" w:themeShade="BF"/>
                    <w:sz w:val="20"/>
                    <w:szCs w:val="20"/>
                    <w:cs/>
                    <w:lang w:bidi="th-TH"/>
                  </w:rPr>
                  <w:t>สิงหาคม</w:t>
                </w:r>
              </w:sdtContent>
            </w:sdt>
          </w:p>
        </w:tc>
      </w:tr>
      <w:tr w:rsidR="00362FAD" w:rsidRPr="003957D8" w:rsidTr="00FD01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:rsidR="00362FAD" w:rsidRDefault="00104AC2" w:rsidP="00362FAD">
            <w:pPr>
              <w:spacing w:before="0" w:line="20" w:lineRule="atLeast"/>
              <w:rPr>
                <w:color w:val="3C3C3C" w:themeColor="background2" w:themeShade="40"/>
                <w:sz w:val="20"/>
                <w:szCs w:val="20"/>
              </w:rPr>
            </w:pPr>
            <w:sdt>
              <w:sdtPr>
                <w:rPr>
                  <w:color w:val="3C3C3C" w:themeColor="background2" w:themeShade="40"/>
                  <w:sz w:val="20"/>
                  <w:szCs w:val="20"/>
                </w:rPr>
                <w:id w:val="-206028563"/>
                <w:placeholder>
                  <w:docPart w:val="B8AAB04985354C0C9FECE9049D217FBD"/>
                </w:placeholder>
                <w:date>
                  <w:dateFormat w:val="'วัน'วววว' ที่' 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362FAD">
                  <w:rPr>
                    <w:rFonts w:hint="cs"/>
                    <w:color w:val="3C3C3C" w:themeColor="background2" w:themeShade="40"/>
                    <w:sz w:val="20"/>
                    <w:szCs w:val="20"/>
                    <w:cs/>
                    <w:lang w:bidi="th-TH"/>
                  </w:rPr>
                  <w:t>วันเสาร์ ที่ 05 ส.ค. 60</w:t>
                </w:r>
              </w:sdtContent>
            </w:sdt>
          </w:p>
        </w:tc>
        <w:tc>
          <w:tcPr>
            <w:tcW w:w="1710" w:type="dxa"/>
          </w:tcPr>
          <w:p w:rsidR="00362FAD" w:rsidRPr="003957D8" w:rsidRDefault="00362FAD" w:rsidP="00362FAD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</w:rPr>
            </w:pPr>
          </w:p>
        </w:tc>
        <w:tc>
          <w:tcPr>
            <w:tcW w:w="990" w:type="dxa"/>
          </w:tcPr>
          <w:p w:rsidR="00362FAD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1260" w:type="dxa"/>
          </w:tcPr>
          <w:p w:rsidR="00362FAD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1350" w:type="dxa"/>
          </w:tcPr>
          <w:p w:rsidR="00362FAD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900" w:type="dxa"/>
          </w:tcPr>
          <w:p w:rsidR="00362FAD" w:rsidRPr="005F5F4A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-</w:t>
            </w:r>
          </w:p>
        </w:tc>
        <w:tc>
          <w:tcPr>
            <w:tcW w:w="1006" w:type="dxa"/>
          </w:tcPr>
          <w:p w:rsidR="00362FAD" w:rsidRPr="005F5F4A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-</w:t>
            </w:r>
          </w:p>
        </w:tc>
      </w:tr>
      <w:tr w:rsidR="00362FAD" w:rsidRPr="003957D8" w:rsidTr="00FD01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:rsidR="00362FAD" w:rsidRDefault="00104AC2" w:rsidP="00362FAD">
            <w:pPr>
              <w:spacing w:before="0" w:line="20" w:lineRule="atLeast"/>
              <w:rPr>
                <w:color w:val="3C3C3C" w:themeColor="background2" w:themeShade="40"/>
                <w:sz w:val="20"/>
                <w:szCs w:val="20"/>
              </w:rPr>
            </w:pPr>
            <w:sdt>
              <w:sdtPr>
                <w:rPr>
                  <w:color w:val="3C3C3C" w:themeColor="background2" w:themeShade="40"/>
                  <w:sz w:val="20"/>
                  <w:szCs w:val="20"/>
                </w:rPr>
                <w:id w:val="313616317"/>
                <w:placeholder>
                  <w:docPart w:val="27532A58F66A42FE8E61EDA0B511915C"/>
                </w:placeholder>
                <w:date>
                  <w:dateFormat w:val="'วัน'วววว' ที่' 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362FAD">
                  <w:rPr>
                    <w:rFonts w:hint="cs"/>
                    <w:color w:val="3C3C3C" w:themeColor="background2" w:themeShade="40"/>
                    <w:sz w:val="20"/>
                    <w:szCs w:val="20"/>
                    <w:cs/>
                    <w:lang w:bidi="th-TH"/>
                  </w:rPr>
                  <w:t>วันเสาร์ ที่ 12 ส.ค. 60</w:t>
                </w:r>
              </w:sdtContent>
            </w:sdt>
          </w:p>
        </w:tc>
        <w:tc>
          <w:tcPr>
            <w:tcW w:w="1710" w:type="dxa"/>
          </w:tcPr>
          <w:p w:rsidR="00362FAD" w:rsidRPr="003957D8" w:rsidRDefault="00362FAD" w:rsidP="00362FAD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cs/>
                <w:lang w:bidi="th-TH"/>
              </w:rPr>
            </w:pPr>
            <w:r w:rsidRPr="00362FAD">
              <w:rPr>
                <w:rFonts w:asciiTheme="minorBidi" w:hAnsiTheme="minorBidi"/>
                <w:color w:val="F56617" w:themeColor="accent6"/>
                <w:sz w:val="20"/>
                <w:szCs w:val="20"/>
              </w:rPr>
              <w:t xml:space="preserve">* </w:t>
            </w:r>
            <w:r w:rsidRPr="00362FAD">
              <w:rPr>
                <w:rFonts w:asciiTheme="minorBidi" w:hAnsiTheme="minorBidi" w:hint="cs"/>
                <w:color w:val="F56617" w:themeColor="accent6"/>
                <w:sz w:val="20"/>
                <w:szCs w:val="20"/>
                <w:cs/>
                <w:lang w:bidi="th-TH"/>
              </w:rPr>
              <w:t>วันแม่</w:t>
            </w:r>
          </w:p>
        </w:tc>
        <w:tc>
          <w:tcPr>
            <w:tcW w:w="990" w:type="dxa"/>
          </w:tcPr>
          <w:p w:rsidR="00362FAD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1260" w:type="dxa"/>
          </w:tcPr>
          <w:p w:rsidR="00362FAD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1350" w:type="dxa"/>
          </w:tcPr>
          <w:p w:rsidR="00362FAD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900" w:type="dxa"/>
          </w:tcPr>
          <w:p w:rsidR="00362FAD" w:rsidRPr="005F5F4A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-</w:t>
            </w:r>
          </w:p>
        </w:tc>
        <w:tc>
          <w:tcPr>
            <w:tcW w:w="1006" w:type="dxa"/>
          </w:tcPr>
          <w:p w:rsidR="00362FAD" w:rsidRPr="005F5F4A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-</w:t>
            </w:r>
          </w:p>
        </w:tc>
      </w:tr>
      <w:tr w:rsidR="00362FAD" w:rsidRPr="003957D8" w:rsidTr="00FD01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:rsidR="00362FAD" w:rsidRDefault="00104AC2" w:rsidP="00362FAD">
            <w:pPr>
              <w:spacing w:before="0" w:line="20" w:lineRule="atLeast"/>
              <w:rPr>
                <w:color w:val="3C3C3C" w:themeColor="background2" w:themeShade="40"/>
                <w:sz w:val="20"/>
                <w:szCs w:val="20"/>
              </w:rPr>
            </w:pPr>
            <w:sdt>
              <w:sdtPr>
                <w:rPr>
                  <w:color w:val="3C3C3C" w:themeColor="background2" w:themeShade="40"/>
                  <w:sz w:val="20"/>
                  <w:szCs w:val="20"/>
                </w:rPr>
                <w:id w:val="267895403"/>
                <w:placeholder>
                  <w:docPart w:val="9B1966491AE4476EA96EA6AE0516B734"/>
                </w:placeholder>
                <w:date>
                  <w:dateFormat w:val="'วัน'วววว' ที่' 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362FAD">
                  <w:rPr>
                    <w:rFonts w:hint="cs"/>
                    <w:color w:val="3C3C3C" w:themeColor="background2" w:themeShade="40"/>
                    <w:sz w:val="20"/>
                    <w:szCs w:val="20"/>
                    <w:cs/>
                    <w:lang w:bidi="th-TH"/>
                  </w:rPr>
                  <w:t>วันเสาร์ ที่ 19 ส.ค. 60</w:t>
                </w:r>
              </w:sdtContent>
            </w:sdt>
          </w:p>
        </w:tc>
        <w:tc>
          <w:tcPr>
            <w:tcW w:w="1710" w:type="dxa"/>
          </w:tcPr>
          <w:p w:rsidR="00362FAD" w:rsidRPr="003957D8" w:rsidRDefault="00362FAD" w:rsidP="00362FAD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</w:rPr>
            </w:pPr>
          </w:p>
        </w:tc>
        <w:tc>
          <w:tcPr>
            <w:tcW w:w="990" w:type="dxa"/>
          </w:tcPr>
          <w:p w:rsidR="00362FAD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1260" w:type="dxa"/>
          </w:tcPr>
          <w:p w:rsidR="00362FAD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1350" w:type="dxa"/>
          </w:tcPr>
          <w:p w:rsidR="00362FAD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900" w:type="dxa"/>
          </w:tcPr>
          <w:p w:rsidR="00362FAD" w:rsidRPr="005F5F4A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-</w:t>
            </w:r>
          </w:p>
        </w:tc>
        <w:tc>
          <w:tcPr>
            <w:tcW w:w="1006" w:type="dxa"/>
          </w:tcPr>
          <w:p w:rsidR="00362FAD" w:rsidRPr="005F5F4A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-</w:t>
            </w:r>
          </w:p>
        </w:tc>
      </w:tr>
      <w:tr w:rsidR="00362FAD" w:rsidRPr="003957D8" w:rsidTr="00FD01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:rsidR="00362FAD" w:rsidRDefault="00104AC2" w:rsidP="00362FAD">
            <w:pPr>
              <w:spacing w:before="0" w:line="20" w:lineRule="atLeast"/>
              <w:rPr>
                <w:color w:val="3C3C3C" w:themeColor="background2" w:themeShade="40"/>
                <w:sz w:val="20"/>
                <w:szCs w:val="20"/>
              </w:rPr>
            </w:pPr>
            <w:sdt>
              <w:sdtPr>
                <w:rPr>
                  <w:color w:val="3C3C3C" w:themeColor="background2" w:themeShade="40"/>
                  <w:sz w:val="20"/>
                  <w:szCs w:val="20"/>
                </w:rPr>
                <w:id w:val="-504131955"/>
                <w:placeholder>
                  <w:docPart w:val="717019A88172493CBFC51664A0A15442"/>
                </w:placeholder>
                <w:date>
                  <w:dateFormat w:val="'วัน'วววว' ที่' 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362FAD">
                  <w:rPr>
                    <w:rFonts w:hint="cs"/>
                    <w:color w:val="3C3C3C" w:themeColor="background2" w:themeShade="40"/>
                    <w:sz w:val="20"/>
                    <w:szCs w:val="20"/>
                    <w:cs/>
                    <w:lang w:bidi="th-TH"/>
                  </w:rPr>
                  <w:t>วันเสาร์ ที่ 26 ส.ค. 60</w:t>
                </w:r>
              </w:sdtContent>
            </w:sdt>
          </w:p>
        </w:tc>
        <w:tc>
          <w:tcPr>
            <w:tcW w:w="1710" w:type="dxa"/>
          </w:tcPr>
          <w:p w:rsidR="00362FAD" w:rsidRPr="003957D8" w:rsidRDefault="00362FAD" w:rsidP="00362FAD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</w:rPr>
            </w:pPr>
          </w:p>
        </w:tc>
        <w:tc>
          <w:tcPr>
            <w:tcW w:w="990" w:type="dxa"/>
          </w:tcPr>
          <w:p w:rsidR="00362FAD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1260" w:type="dxa"/>
          </w:tcPr>
          <w:p w:rsidR="00362FAD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1350" w:type="dxa"/>
          </w:tcPr>
          <w:p w:rsidR="00362FAD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900" w:type="dxa"/>
          </w:tcPr>
          <w:p w:rsidR="00362FAD" w:rsidRPr="005F5F4A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-</w:t>
            </w:r>
          </w:p>
        </w:tc>
        <w:tc>
          <w:tcPr>
            <w:tcW w:w="1006" w:type="dxa"/>
          </w:tcPr>
          <w:p w:rsidR="00362FAD" w:rsidRPr="005F5F4A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-</w:t>
            </w:r>
          </w:p>
        </w:tc>
      </w:tr>
      <w:tr w:rsidR="00362FAD" w:rsidRPr="003957D8" w:rsidTr="00360D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1" w:type="dxa"/>
            <w:gridSpan w:val="7"/>
            <w:shd w:val="clear" w:color="auto" w:fill="F9A273" w:themeFill="accent6" w:themeFillTint="99"/>
          </w:tcPr>
          <w:p w:rsidR="00362FAD" w:rsidRPr="00360D52" w:rsidRDefault="00362FAD" w:rsidP="00362FAD">
            <w:pPr>
              <w:spacing w:before="0" w:line="20" w:lineRule="atLeast"/>
              <w:rPr>
                <w:rFonts w:asciiTheme="minorBidi" w:hAnsiTheme="minorBidi"/>
                <w:color w:val="0673A5" w:themeColor="text2" w:themeShade="BF"/>
                <w:sz w:val="20"/>
                <w:szCs w:val="20"/>
                <w:cs/>
                <w:lang w:bidi="th-TH"/>
              </w:rPr>
            </w:pPr>
            <w:r w:rsidRPr="00360D52">
              <w:rPr>
                <w:rFonts w:asciiTheme="minorBidi" w:hAnsiTheme="minorBidi"/>
                <w:color w:val="0673A5" w:themeColor="text2" w:themeShade="BF"/>
                <w:sz w:val="20"/>
                <w:szCs w:val="20"/>
                <w:cs/>
                <w:lang w:bidi="th-TH"/>
              </w:rPr>
              <w:t xml:space="preserve">เดือน </w:t>
            </w:r>
            <w:r w:rsidRPr="00360D52">
              <w:rPr>
                <w:rFonts w:asciiTheme="minorBidi" w:hAnsiTheme="minorBidi"/>
                <w:color w:val="0673A5" w:themeColor="text2" w:themeShade="BF"/>
                <w:sz w:val="20"/>
                <w:szCs w:val="20"/>
                <w:lang w:bidi="th-TH"/>
              </w:rPr>
              <w:t xml:space="preserve"> </w:t>
            </w:r>
            <w:sdt>
              <w:sdtPr>
                <w:rPr>
                  <w:rFonts w:asciiTheme="minorBidi" w:hAnsiTheme="minorBidi"/>
                  <w:color w:val="0673A5" w:themeColor="text2" w:themeShade="BF"/>
                  <w:sz w:val="20"/>
                  <w:szCs w:val="20"/>
                  <w:cs/>
                  <w:lang w:bidi="th-TH"/>
                </w:rPr>
                <w:id w:val="1481341579"/>
                <w:placeholder>
                  <w:docPart w:val="6B41D78338B040539D77323CC87F20C7"/>
                </w:placeholder>
                <w:comboBox>
                  <w:listItem w:value="เลือกเดือน"/>
                  <w:listItem w:displayText="มกราคม" w:value="มกราคม"/>
                  <w:listItem w:displayText="กุมภาพันธ์" w:value="กุมภาพันธ์"/>
                  <w:listItem w:displayText="มีนาคม" w:value="มีนาคม"/>
                  <w:listItem w:displayText="เมษายน" w:value="เมษายน"/>
                  <w:listItem w:displayText="พฤษภาคม" w:value="พฤษภาคม"/>
                  <w:listItem w:displayText="มิถุนายน" w:value="มิถุนายน"/>
                  <w:listItem w:displayText="กรกฎาคม" w:value="กรกฎาคม"/>
                  <w:listItem w:displayText="สิงหาคม" w:value="สิงหาคม"/>
                  <w:listItem w:displayText="กันยายน" w:value="กันยายน"/>
                  <w:listItem w:displayText="ตุลาคม" w:value="ตุลาคม"/>
                  <w:listItem w:displayText="พฤศจิกายน" w:value="พฤศจิกายน"/>
                  <w:listItem w:displayText="ธันวาคม" w:value="ธันวาคม"/>
                </w:comboBox>
              </w:sdtPr>
              <w:sdtEndPr/>
              <w:sdtContent>
                <w:r w:rsidRPr="00360D52">
                  <w:rPr>
                    <w:rFonts w:asciiTheme="minorBidi" w:hAnsiTheme="minorBidi"/>
                    <w:color w:val="0673A5" w:themeColor="text2" w:themeShade="BF"/>
                    <w:sz w:val="20"/>
                    <w:szCs w:val="20"/>
                    <w:cs/>
                    <w:lang w:bidi="th-TH"/>
                  </w:rPr>
                  <w:t>กันยายน</w:t>
                </w:r>
              </w:sdtContent>
            </w:sdt>
          </w:p>
        </w:tc>
      </w:tr>
      <w:tr w:rsidR="00362FAD" w:rsidRPr="003957D8" w:rsidTr="00FD01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:rsidR="00362FAD" w:rsidRDefault="00104AC2" w:rsidP="00362FAD">
            <w:pPr>
              <w:spacing w:before="0" w:line="20" w:lineRule="atLeast"/>
              <w:rPr>
                <w:color w:val="3C3C3C" w:themeColor="background2" w:themeShade="40"/>
                <w:sz w:val="20"/>
                <w:szCs w:val="20"/>
              </w:rPr>
            </w:pPr>
            <w:sdt>
              <w:sdtPr>
                <w:rPr>
                  <w:color w:val="3C3C3C" w:themeColor="background2" w:themeShade="40"/>
                  <w:sz w:val="20"/>
                  <w:szCs w:val="20"/>
                </w:rPr>
                <w:id w:val="1412438004"/>
                <w:placeholder>
                  <w:docPart w:val="35FB94DAA7A14F97874A4F9B09A08370"/>
                </w:placeholder>
                <w:date>
                  <w:dateFormat w:val="'วัน'วววว' ที่' 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362FAD">
                  <w:rPr>
                    <w:rFonts w:hint="cs"/>
                    <w:color w:val="3C3C3C" w:themeColor="background2" w:themeShade="40"/>
                    <w:sz w:val="20"/>
                    <w:szCs w:val="20"/>
                    <w:cs/>
                    <w:lang w:bidi="th-TH"/>
                  </w:rPr>
                  <w:t>วันเสาร์ ที่ 02 ก.ย. 60</w:t>
                </w:r>
              </w:sdtContent>
            </w:sdt>
          </w:p>
        </w:tc>
        <w:tc>
          <w:tcPr>
            <w:tcW w:w="1710" w:type="dxa"/>
          </w:tcPr>
          <w:p w:rsidR="00362FAD" w:rsidRPr="003957D8" w:rsidRDefault="00362FAD" w:rsidP="00362FAD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</w:rPr>
            </w:pPr>
          </w:p>
        </w:tc>
        <w:tc>
          <w:tcPr>
            <w:tcW w:w="990" w:type="dxa"/>
          </w:tcPr>
          <w:p w:rsidR="00362FAD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1260" w:type="dxa"/>
          </w:tcPr>
          <w:p w:rsidR="00362FAD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1350" w:type="dxa"/>
          </w:tcPr>
          <w:p w:rsidR="00362FAD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900" w:type="dxa"/>
          </w:tcPr>
          <w:p w:rsidR="00362FAD" w:rsidRPr="005F5F4A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-</w:t>
            </w:r>
          </w:p>
        </w:tc>
        <w:tc>
          <w:tcPr>
            <w:tcW w:w="1006" w:type="dxa"/>
          </w:tcPr>
          <w:p w:rsidR="00362FAD" w:rsidRPr="005F5F4A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-</w:t>
            </w:r>
          </w:p>
        </w:tc>
      </w:tr>
      <w:tr w:rsidR="00362FAD" w:rsidRPr="003957D8" w:rsidTr="00FD01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:rsidR="00362FAD" w:rsidRDefault="00104AC2" w:rsidP="00362FAD">
            <w:pPr>
              <w:spacing w:before="0" w:line="20" w:lineRule="atLeast"/>
              <w:rPr>
                <w:color w:val="3C3C3C" w:themeColor="background2" w:themeShade="40"/>
                <w:sz w:val="20"/>
                <w:szCs w:val="20"/>
              </w:rPr>
            </w:pPr>
            <w:sdt>
              <w:sdtPr>
                <w:rPr>
                  <w:color w:val="3C3C3C" w:themeColor="background2" w:themeShade="40"/>
                  <w:sz w:val="20"/>
                  <w:szCs w:val="20"/>
                </w:rPr>
                <w:id w:val="781847737"/>
                <w:placeholder>
                  <w:docPart w:val="E8F44421D7544276B89A42E91F9FDEEB"/>
                </w:placeholder>
                <w:date>
                  <w:dateFormat w:val="'วัน'วววว' ที่' 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362FAD">
                  <w:rPr>
                    <w:rFonts w:hint="cs"/>
                    <w:color w:val="3C3C3C" w:themeColor="background2" w:themeShade="40"/>
                    <w:sz w:val="20"/>
                    <w:szCs w:val="20"/>
                    <w:cs/>
                    <w:lang w:bidi="th-TH"/>
                  </w:rPr>
                  <w:t>วันเสาร์ ที่ 09 ก.ย. 60</w:t>
                </w:r>
              </w:sdtContent>
            </w:sdt>
          </w:p>
        </w:tc>
        <w:tc>
          <w:tcPr>
            <w:tcW w:w="1710" w:type="dxa"/>
          </w:tcPr>
          <w:p w:rsidR="00362FAD" w:rsidRPr="003957D8" w:rsidRDefault="00362FAD" w:rsidP="00362FAD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</w:rPr>
            </w:pPr>
          </w:p>
        </w:tc>
        <w:tc>
          <w:tcPr>
            <w:tcW w:w="990" w:type="dxa"/>
          </w:tcPr>
          <w:p w:rsidR="00362FAD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1260" w:type="dxa"/>
          </w:tcPr>
          <w:p w:rsidR="00362FAD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1350" w:type="dxa"/>
          </w:tcPr>
          <w:p w:rsidR="00362FAD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900" w:type="dxa"/>
          </w:tcPr>
          <w:p w:rsidR="00362FAD" w:rsidRPr="005F5F4A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-</w:t>
            </w:r>
          </w:p>
        </w:tc>
        <w:tc>
          <w:tcPr>
            <w:tcW w:w="1006" w:type="dxa"/>
          </w:tcPr>
          <w:p w:rsidR="00362FAD" w:rsidRPr="005F5F4A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-</w:t>
            </w:r>
          </w:p>
        </w:tc>
      </w:tr>
      <w:tr w:rsidR="00362FAD" w:rsidRPr="003957D8" w:rsidTr="00FD01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:rsidR="00362FAD" w:rsidRDefault="00104AC2" w:rsidP="00362FAD">
            <w:pPr>
              <w:spacing w:before="0" w:line="20" w:lineRule="atLeast"/>
              <w:rPr>
                <w:color w:val="3C3C3C" w:themeColor="background2" w:themeShade="40"/>
                <w:sz w:val="20"/>
                <w:szCs w:val="20"/>
              </w:rPr>
            </w:pPr>
            <w:sdt>
              <w:sdtPr>
                <w:rPr>
                  <w:color w:val="3C3C3C" w:themeColor="background2" w:themeShade="40"/>
                  <w:sz w:val="20"/>
                  <w:szCs w:val="20"/>
                </w:rPr>
                <w:id w:val="1378586849"/>
                <w:placeholder>
                  <w:docPart w:val="DDD83B5B5F3141FC8FA494C7F9D92531"/>
                </w:placeholder>
                <w:date>
                  <w:dateFormat w:val="'วัน'วววว' ที่' 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362FAD">
                  <w:rPr>
                    <w:rFonts w:hint="cs"/>
                    <w:color w:val="3C3C3C" w:themeColor="background2" w:themeShade="40"/>
                    <w:sz w:val="20"/>
                    <w:szCs w:val="20"/>
                    <w:cs/>
                    <w:lang w:bidi="th-TH"/>
                  </w:rPr>
                  <w:t>วันเสาร์ ที่ 16 ก.ย. 60</w:t>
                </w:r>
              </w:sdtContent>
            </w:sdt>
          </w:p>
        </w:tc>
        <w:tc>
          <w:tcPr>
            <w:tcW w:w="1710" w:type="dxa"/>
          </w:tcPr>
          <w:p w:rsidR="00362FAD" w:rsidRPr="003957D8" w:rsidRDefault="00362FAD" w:rsidP="00362FAD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</w:rPr>
            </w:pPr>
          </w:p>
        </w:tc>
        <w:tc>
          <w:tcPr>
            <w:tcW w:w="990" w:type="dxa"/>
          </w:tcPr>
          <w:p w:rsidR="00362FAD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1260" w:type="dxa"/>
          </w:tcPr>
          <w:p w:rsidR="00362FAD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1350" w:type="dxa"/>
          </w:tcPr>
          <w:p w:rsidR="00362FAD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900" w:type="dxa"/>
          </w:tcPr>
          <w:p w:rsidR="00362FAD" w:rsidRPr="005F5F4A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-</w:t>
            </w:r>
          </w:p>
        </w:tc>
        <w:tc>
          <w:tcPr>
            <w:tcW w:w="1006" w:type="dxa"/>
          </w:tcPr>
          <w:p w:rsidR="00362FAD" w:rsidRPr="005F5F4A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-</w:t>
            </w:r>
          </w:p>
        </w:tc>
      </w:tr>
      <w:tr w:rsidR="00362FAD" w:rsidRPr="003957D8" w:rsidTr="00FD01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:rsidR="00362FAD" w:rsidRDefault="00104AC2" w:rsidP="00362FAD">
            <w:pPr>
              <w:spacing w:before="0" w:line="20" w:lineRule="atLeast"/>
              <w:rPr>
                <w:color w:val="3C3C3C" w:themeColor="background2" w:themeShade="40"/>
                <w:sz w:val="20"/>
                <w:szCs w:val="20"/>
              </w:rPr>
            </w:pPr>
            <w:sdt>
              <w:sdtPr>
                <w:rPr>
                  <w:color w:val="3C3C3C" w:themeColor="background2" w:themeShade="40"/>
                  <w:sz w:val="20"/>
                  <w:szCs w:val="20"/>
                </w:rPr>
                <w:id w:val="1665673037"/>
                <w:placeholder>
                  <w:docPart w:val="F60C653093D14DBC99F834758503CB7D"/>
                </w:placeholder>
                <w:date>
                  <w:dateFormat w:val="'วัน'วววว' ที่' 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362FAD">
                  <w:rPr>
                    <w:rFonts w:hint="cs"/>
                    <w:color w:val="3C3C3C" w:themeColor="background2" w:themeShade="40"/>
                    <w:sz w:val="20"/>
                    <w:szCs w:val="20"/>
                    <w:cs/>
                    <w:lang w:bidi="th-TH"/>
                  </w:rPr>
                  <w:t>วันเสาร์ ที่ 23 ก.ย. 60</w:t>
                </w:r>
              </w:sdtContent>
            </w:sdt>
          </w:p>
        </w:tc>
        <w:tc>
          <w:tcPr>
            <w:tcW w:w="1710" w:type="dxa"/>
          </w:tcPr>
          <w:p w:rsidR="00362FAD" w:rsidRPr="003957D8" w:rsidRDefault="00362FAD" w:rsidP="00362FAD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</w:rPr>
            </w:pPr>
          </w:p>
        </w:tc>
        <w:tc>
          <w:tcPr>
            <w:tcW w:w="990" w:type="dxa"/>
          </w:tcPr>
          <w:p w:rsidR="00362FAD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1260" w:type="dxa"/>
          </w:tcPr>
          <w:p w:rsidR="00362FAD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1350" w:type="dxa"/>
          </w:tcPr>
          <w:p w:rsidR="00362FAD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900" w:type="dxa"/>
          </w:tcPr>
          <w:p w:rsidR="00362FAD" w:rsidRPr="005F5F4A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-</w:t>
            </w:r>
          </w:p>
        </w:tc>
        <w:tc>
          <w:tcPr>
            <w:tcW w:w="1006" w:type="dxa"/>
          </w:tcPr>
          <w:p w:rsidR="00362FAD" w:rsidRPr="005F5F4A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-</w:t>
            </w:r>
          </w:p>
        </w:tc>
      </w:tr>
      <w:tr w:rsidR="00362FAD" w:rsidRPr="003957D8" w:rsidTr="00FD01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:rsidR="00362FAD" w:rsidRDefault="00104AC2" w:rsidP="00362FAD">
            <w:pPr>
              <w:spacing w:before="0" w:line="20" w:lineRule="atLeast"/>
              <w:rPr>
                <w:color w:val="3C3C3C" w:themeColor="background2" w:themeShade="40"/>
                <w:sz w:val="20"/>
                <w:szCs w:val="20"/>
              </w:rPr>
            </w:pPr>
            <w:sdt>
              <w:sdtPr>
                <w:rPr>
                  <w:color w:val="3C3C3C" w:themeColor="background2" w:themeShade="40"/>
                  <w:sz w:val="20"/>
                  <w:szCs w:val="20"/>
                </w:rPr>
                <w:id w:val="883597101"/>
                <w:placeholder>
                  <w:docPart w:val="7E13F515A8E348ECA077590DB96557B2"/>
                </w:placeholder>
                <w:date>
                  <w:dateFormat w:val="'วัน'วววว' ที่' 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362FAD">
                  <w:rPr>
                    <w:rFonts w:hint="cs"/>
                    <w:color w:val="3C3C3C" w:themeColor="background2" w:themeShade="40"/>
                    <w:sz w:val="20"/>
                    <w:szCs w:val="20"/>
                    <w:cs/>
                    <w:lang w:bidi="th-TH"/>
                  </w:rPr>
                  <w:t>วันเสาร์ ที่ 30 ก.ย. 60</w:t>
                </w:r>
              </w:sdtContent>
            </w:sdt>
          </w:p>
        </w:tc>
        <w:tc>
          <w:tcPr>
            <w:tcW w:w="1710" w:type="dxa"/>
          </w:tcPr>
          <w:p w:rsidR="00362FAD" w:rsidRPr="003957D8" w:rsidRDefault="00362FAD" w:rsidP="00362FAD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</w:rPr>
            </w:pPr>
          </w:p>
        </w:tc>
        <w:tc>
          <w:tcPr>
            <w:tcW w:w="990" w:type="dxa"/>
          </w:tcPr>
          <w:p w:rsidR="00362FAD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1260" w:type="dxa"/>
          </w:tcPr>
          <w:p w:rsidR="00362FAD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1350" w:type="dxa"/>
          </w:tcPr>
          <w:p w:rsidR="00362FAD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1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  <w:t>49</w:t>
            </w: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0</w:t>
            </w:r>
          </w:p>
        </w:tc>
        <w:tc>
          <w:tcPr>
            <w:tcW w:w="900" w:type="dxa"/>
          </w:tcPr>
          <w:p w:rsidR="00362FAD" w:rsidRPr="005F5F4A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-</w:t>
            </w:r>
          </w:p>
        </w:tc>
        <w:tc>
          <w:tcPr>
            <w:tcW w:w="1006" w:type="dxa"/>
          </w:tcPr>
          <w:p w:rsidR="00362FAD" w:rsidRPr="005F5F4A" w:rsidRDefault="00362FAD" w:rsidP="00362FAD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0"/>
                <w:szCs w:val="20"/>
                <w:lang w:bidi="th-TH"/>
              </w:rPr>
            </w:pPr>
            <w:r>
              <w:rPr>
                <w:rFonts w:asciiTheme="minorBidi" w:hAnsiTheme="minorBidi" w:hint="cs"/>
                <w:color w:val="3C3C3C" w:themeColor="background2" w:themeShade="40"/>
                <w:sz w:val="20"/>
                <w:szCs w:val="20"/>
                <w:cs/>
                <w:lang w:bidi="th-TH"/>
              </w:rPr>
              <w:t>-</w:t>
            </w:r>
          </w:p>
        </w:tc>
      </w:tr>
    </w:tbl>
    <w:p w:rsidR="00EC7DA8" w:rsidRDefault="00EC7DA8" w:rsidP="00EC7DA8">
      <w:pPr>
        <w:spacing w:before="0" w:after="0" w:line="20" w:lineRule="atLeast"/>
        <w:rPr>
          <w:rFonts w:asciiTheme="minorBidi" w:hAnsiTheme="minorBidi"/>
          <w:b/>
          <w:bCs/>
          <w:color w:val="0673A5" w:themeColor="text2" w:themeShade="BF"/>
          <w:sz w:val="20"/>
          <w:szCs w:val="20"/>
          <w:lang w:bidi="th-TH"/>
        </w:rPr>
      </w:pPr>
    </w:p>
    <w:p w:rsidR="00647476" w:rsidRDefault="00647476" w:rsidP="00EC7DA8">
      <w:pPr>
        <w:spacing w:before="0" w:after="0" w:line="20" w:lineRule="atLeast"/>
        <w:rPr>
          <w:rFonts w:asciiTheme="minorBidi" w:hAnsiTheme="minorBidi"/>
          <w:b/>
          <w:bCs/>
          <w:color w:val="F56617" w:themeColor="accent6"/>
          <w:sz w:val="20"/>
          <w:szCs w:val="20"/>
          <w:lang w:bidi="th-TH"/>
        </w:rPr>
      </w:pPr>
      <w:r>
        <w:rPr>
          <w:rFonts w:asciiTheme="minorBidi" w:hAnsiTheme="minorBidi" w:hint="cs"/>
          <w:b/>
          <w:bCs/>
          <w:color w:val="0673A5" w:themeColor="text2" w:themeShade="BF"/>
          <w:sz w:val="20"/>
          <w:szCs w:val="20"/>
          <w:cs/>
          <w:lang w:bidi="th-TH"/>
        </w:rPr>
        <w:t xml:space="preserve">หมายเหตุ </w:t>
      </w:r>
      <w:r w:rsidR="00362FAD">
        <w:rPr>
          <w:rFonts w:asciiTheme="minorBidi" w:hAnsiTheme="minorBidi" w:hint="cs"/>
          <w:b/>
          <w:bCs/>
          <w:color w:val="F56617" w:themeColor="accent6"/>
          <w:sz w:val="20"/>
          <w:szCs w:val="20"/>
          <w:cs/>
          <w:lang w:bidi="th-TH"/>
        </w:rPr>
        <w:t>กรุณาอ่านรายละเอียด</w:t>
      </w:r>
      <w:r w:rsidR="002C6DA6">
        <w:rPr>
          <w:rFonts w:asciiTheme="minorBidi" w:hAnsiTheme="minorBidi" w:hint="cs"/>
          <w:b/>
          <w:bCs/>
          <w:color w:val="F56617" w:themeColor="accent6"/>
          <w:sz w:val="20"/>
          <w:szCs w:val="20"/>
          <w:cs/>
          <w:lang w:bidi="th-TH"/>
        </w:rPr>
        <w:t xml:space="preserve"> </w:t>
      </w:r>
      <w:r w:rsidR="00362FAD">
        <w:rPr>
          <w:rFonts w:asciiTheme="minorBidi" w:hAnsiTheme="minorBidi" w:hint="cs"/>
          <w:b/>
          <w:bCs/>
          <w:color w:val="F56617" w:themeColor="accent6"/>
          <w:sz w:val="20"/>
          <w:szCs w:val="20"/>
          <w:cs/>
          <w:lang w:bidi="th-TH"/>
        </w:rPr>
        <w:t>และเงื่อนไขให้ชัดเจน</w:t>
      </w:r>
    </w:p>
    <w:p w:rsidR="00362FAD" w:rsidRDefault="00362FAD" w:rsidP="00EC7DA8">
      <w:pPr>
        <w:spacing w:before="0" w:after="0" w:line="20" w:lineRule="atLeast"/>
        <w:rPr>
          <w:rFonts w:asciiTheme="minorBidi" w:hAnsiTheme="minorBidi"/>
          <w:b/>
          <w:bCs/>
          <w:color w:val="0673A5" w:themeColor="text2" w:themeShade="BF"/>
          <w:sz w:val="20"/>
          <w:szCs w:val="20"/>
          <w:lang w:bidi="th-TH"/>
        </w:rPr>
      </w:pPr>
    </w:p>
    <w:p w:rsidR="00CB1E88" w:rsidRPr="003957D8" w:rsidRDefault="000E77FF" w:rsidP="001D6A3E">
      <w:pPr>
        <w:spacing w:before="0" w:after="0" w:line="20" w:lineRule="atLeast"/>
        <w:rPr>
          <w:rFonts w:asciiTheme="minorBidi" w:hAnsiTheme="minorBidi"/>
          <w:b/>
          <w:bCs/>
          <w:color w:val="0673A5" w:themeColor="text2" w:themeShade="BF"/>
          <w:sz w:val="20"/>
          <w:szCs w:val="20"/>
          <w:lang w:bidi="th-TH"/>
        </w:rPr>
      </w:pPr>
      <w:r w:rsidRPr="003957D8">
        <w:rPr>
          <w:rFonts w:asciiTheme="minorBidi" w:hAnsiTheme="minorBidi" w:hint="cs"/>
          <w:b/>
          <w:bCs/>
          <w:color w:val="0673A5" w:themeColor="text2" w:themeShade="BF"/>
          <w:sz w:val="20"/>
          <w:szCs w:val="20"/>
          <w:cs/>
          <w:lang w:bidi="th-TH"/>
        </w:rPr>
        <w:t>ข้อแนะนำก่อนการเดินทาง</w:t>
      </w:r>
    </w:p>
    <w:p w:rsidR="005B7951" w:rsidRPr="003957D8" w:rsidRDefault="005B7951" w:rsidP="001D6A3E">
      <w:pPr>
        <w:pStyle w:val="ListParagraph"/>
        <w:numPr>
          <w:ilvl w:val="0"/>
          <w:numId w:val="7"/>
        </w:numPr>
        <w:spacing w:before="0" w:after="0" w:line="20" w:lineRule="atLeast"/>
        <w:jc w:val="thaiDistribute"/>
        <w:rPr>
          <w:rFonts w:asciiTheme="minorBidi" w:hAnsiTheme="minorBidi"/>
          <w:color w:val="3C3C3C" w:themeColor="background2" w:themeShade="40"/>
          <w:sz w:val="20"/>
          <w:szCs w:val="20"/>
        </w:rPr>
      </w:pP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>กรณีที่ท่านต้อง</w:t>
      </w:r>
      <w:r w:rsidRPr="0006785A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>ออกตั๋วเครื่องบินภายในประเทศ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 xml:space="preserve"> กรุณาจองตั๋วที่สามารถเลื่อนเวลา</w:t>
      </w:r>
      <w:r w:rsidR="000E77FF" w:rsidRPr="003957D8">
        <w:rPr>
          <w:rFonts w:asciiTheme="minorBidi" w:hAnsiTheme="minorBidi" w:hint="cs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 xml:space="preserve">และวันเดินทางได้ </w:t>
      </w:r>
      <w:r w:rsidR="000E77FF" w:rsidRPr="003957D8">
        <w:rPr>
          <w:rFonts w:asciiTheme="minorBidi" w:hAnsiTheme="minorBidi" w:hint="cs"/>
          <w:color w:val="3C3C3C" w:themeColor="background2" w:themeShade="40"/>
          <w:sz w:val="20"/>
          <w:szCs w:val="20"/>
          <w:cs/>
          <w:lang w:bidi="th-TH"/>
        </w:rPr>
        <w:t>เพราะจะมี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>บางกรณีที่สายการบินอาจมีการปรับเปลี่ยนวันเวลาบิน มิฉะนั้นทางบริษัทจะไม่รับผิดชอบใดๆ ทั้งสิ้น</w:t>
      </w:r>
    </w:p>
    <w:p w:rsidR="005B7951" w:rsidRPr="003957D8" w:rsidRDefault="005B7951" w:rsidP="001D6A3E">
      <w:pPr>
        <w:pStyle w:val="ListParagraph"/>
        <w:numPr>
          <w:ilvl w:val="0"/>
          <w:numId w:val="7"/>
        </w:numPr>
        <w:spacing w:before="0" w:after="0" w:line="20" w:lineRule="atLeast"/>
        <w:jc w:val="thaiDistribute"/>
        <w:rPr>
          <w:rFonts w:asciiTheme="minorBidi" w:hAnsiTheme="minorBidi"/>
          <w:color w:val="3C3C3C" w:themeColor="background2" w:themeShade="40"/>
          <w:sz w:val="20"/>
          <w:szCs w:val="20"/>
        </w:rPr>
      </w:pP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>กรณีที่ท่านเป็นอิสลาม หรือแพ้อาหารเนื้อสัตว์บางประเภท ให้ท่านโปรดระบุมาให้ชัดเจน</w:t>
      </w:r>
    </w:p>
    <w:p w:rsidR="005B7951" w:rsidRPr="003957D8" w:rsidRDefault="005B7951" w:rsidP="001D6A3E">
      <w:pPr>
        <w:pStyle w:val="ListParagraph"/>
        <w:numPr>
          <w:ilvl w:val="0"/>
          <w:numId w:val="7"/>
        </w:numPr>
        <w:spacing w:before="0" w:after="0" w:line="20" w:lineRule="atLeast"/>
        <w:jc w:val="thaiDistribute"/>
        <w:rPr>
          <w:rFonts w:asciiTheme="minorBidi" w:hAnsiTheme="minorBidi"/>
          <w:color w:val="3C3C3C" w:themeColor="background2" w:themeShade="40"/>
          <w:sz w:val="20"/>
          <w:szCs w:val="20"/>
        </w:rPr>
      </w:pP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>กรุณาส่งรายชื่อผู้เดินทาง สำเนาหน้าพาสปอร์ต ให้กับเจ้าหน้าที่หลังจากที่ได้ชำระค่ามัดจำทัวร์</w:t>
      </w:r>
      <w:r w:rsidR="000E77FF" w:rsidRPr="003957D8">
        <w:rPr>
          <w:rFonts w:asciiTheme="minorBidi" w:hAnsiTheme="minorBidi" w:hint="cs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 xml:space="preserve">หรือค่าทัวร์ส่วนที่เหลือ กรณีที่ท่านเดินทางเป็นครอบครัวหลายท่าน กรุณาแจ้งรายชื่อคู่นอนกับเจ้าหน้าที่ให้ทราบ </w:t>
      </w:r>
    </w:p>
    <w:p w:rsidR="000C2061" w:rsidRPr="003957D8" w:rsidRDefault="000C2061" w:rsidP="001D6A3E">
      <w:pPr>
        <w:pStyle w:val="ListParagraph"/>
        <w:numPr>
          <w:ilvl w:val="0"/>
          <w:numId w:val="7"/>
        </w:numPr>
        <w:spacing w:before="0" w:after="0" w:line="20" w:lineRule="atLeast"/>
        <w:jc w:val="thaiDistribute"/>
        <w:rPr>
          <w:rFonts w:asciiTheme="minorBidi" w:hAnsiTheme="minorBidi"/>
          <w:color w:val="3C3C3C" w:themeColor="background2" w:themeShade="40"/>
          <w:sz w:val="20"/>
          <w:szCs w:val="20"/>
        </w:rPr>
      </w:pPr>
      <w:r w:rsidRPr="003957D8">
        <w:rPr>
          <w:rFonts w:asciiTheme="minorBidi" w:hAnsiTheme="minorBidi" w:hint="cs"/>
          <w:color w:val="3C3C3C" w:themeColor="background2" w:themeShade="40"/>
          <w:sz w:val="20"/>
          <w:szCs w:val="20"/>
          <w:cs/>
          <w:lang w:bidi="th-TH"/>
        </w:rPr>
        <w:t>กรณีเปลี่ยนชื่อผู้เดินทางจะต้องมีการแจ้งล่วงหน้าก่อนออกเดินทางตามข้อตกลง มิฉะนั้นถ้าแจ้งหลังจากเจ้าหน้าที่ออกเอกสารทุกอย่างเรียบร้อยแล้ว จะต้องชำระค่าใช้จ่ายเพิ่มเติมในส่วนนี้</w:t>
      </w:r>
    </w:p>
    <w:p w:rsidR="005B7951" w:rsidRPr="003957D8" w:rsidRDefault="005B7951" w:rsidP="001D6A3E">
      <w:pPr>
        <w:pStyle w:val="ListParagraph"/>
        <w:numPr>
          <w:ilvl w:val="0"/>
          <w:numId w:val="7"/>
        </w:numPr>
        <w:spacing w:before="0" w:after="0" w:line="20" w:lineRule="atLeast"/>
        <w:jc w:val="thaiDistribute"/>
        <w:rPr>
          <w:rFonts w:asciiTheme="minorBidi" w:hAnsiTheme="minorBidi"/>
          <w:color w:val="3C3C3C" w:themeColor="background2" w:themeShade="40"/>
          <w:sz w:val="20"/>
          <w:szCs w:val="20"/>
        </w:rPr>
      </w:pP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>หลังจากที่ท่านได้ชำระค่ามัดจำ</w:t>
      </w:r>
      <w:r w:rsidRPr="003957D8">
        <w:rPr>
          <w:rFonts w:asciiTheme="minorBidi" w:hAnsiTheme="minorBidi" w:hint="cs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 xml:space="preserve">และค่าทัวร์ส่วนที่เหลือเรียบร้อยแล้ว ภายใน </w:t>
      </w:r>
      <w:r w:rsidR="000E77FF" w:rsidRPr="003957D8">
        <w:rPr>
          <w:rFonts w:asciiTheme="minorBidi" w:hAnsiTheme="minorBidi" w:hint="cs"/>
          <w:b/>
          <w:bCs/>
          <w:color w:val="F56617" w:themeColor="accent6"/>
          <w:sz w:val="20"/>
          <w:szCs w:val="20"/>
          <w:cs/>
          <w:lang w:bidi="th-TH"/>
        </w:rPr>
        <w:t>3-</w:t>
      </w:r>
      <w:r w:rsidRPr="003957D8">
        <w:rPr>
          <w:rFonts w:asciiTheme="minorBidi" w:hAnsiTheme="minorBidi"/>
          <w:b/>
          <w:bCs/>
          <w:color w:val="F56617" w:themeColor="accent6"/>
          <w:sz w:val="20"/>
          <w:szCs w:val="20"/>
        </w:rPr>
        <w:t>7</w:t>
      </w:r>
      <w:r w:rsidRPr="003957D8">
        <w:rPr>
          <w:rFonts w:asciiTheme="minorBidi" w:hAnsiTheme="minorBidi"/>
          <w:b/>
          <w:bCs/>
          <w:color w:val="F56617" w:themeColor="accent6"/>
          <w:sz w:val="20"/>
          <w:szCs w:val="20"/>
          <w:cs/>
          <w:lang w:bidi="th-TH"/>
        </w:rPr>
        <w:t xml:space="preserve"> วัน</w:t>
      </w:r>
      <w:r w:rsidRPr="003957D8">
        <w:rPr>
          <w:rFonts w:asciiTheme="minorBidi" w:hAnsiTheme="minorBidi" w:hint="cs"/>
          <w:color w:val="F56617" w:themeColor="accent6"/>
          <w:sz w:val="20"/>
          <w:szCs w:val="20"/>
          <w:cs/>
          <w:lang w:bidi="th-TH"/>
        </w:rPr>
        <w:t xml:space="preserve">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 xml:space="preserve">ก่อนการเดินทาง </w:t>
      </w:r>
      <w:r w:rsidR="00657E1A" w:rsidRPr="003957D8">
        <w:rPr>
          <w:rFonts w:asciiTheme="minorBidi" w:hAnsiTheme="minorBidi" w:hint="cs"/>
          <w:color w:val="3C3C3C" w:themeColor="background2" w:themeShade="40"/>
          <w:sz w:val="20"/>
          <w:szCs w:val="20"/>
          <w:cs/>
          <w:lang w:bidi="th-TH"/>
        </w:rPr>
        <w:t>ทาง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>บริษัทจะจัดส่งใบนัดหมายเตรียมตัวการเดินทางให้ท่านทางอีเมล์</w:t>
      </w:r>
      <w:r w:rsidR="000E77FF" w:rsidRPr="003957D8">
        <w:rPr>
          <w:rFonts w:asciiTheme="minorBidi" w:hAnsiTheme="minorBidi" w:hint="cs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>หรือแฟกซ์ที่ท่านได้ระบุไว้</w:t>
      </w:r>
    </w:p>
    <w:p w:rsidR="005B7951" w:rsidRPr="003957D8" w:rsidRDefault="005B7951" w:rsidP="001D6A3E">
      <w:pPr>
        <w:pStyle w:val="ListParagraph"/>
        <w:numPr>
          <w:ilvl w:val="0"/>
          <w:numId w:val="7"/>
        </w:numPr>
        <w:spacing w:before="0" w:after="0" w:line="20" w:lineRule="atLeast"/>
        <w:jc w:val="thaiDistribute"/>
        <w:rPr>
          <w:rFonts w:asciiTheme="minorBidi" w:hAnsiTheme="minorBidi"/>
          <w:color w:val="3C3C3C" w:themeColor="background2" w:themeShade="40"/>
          <w:sz w:val="20"/>
          <w:szCs w:val="20"/>
        </w:rPr>
      </w:pP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>ราคาทัวร์</w:t>
      </w:r>
      <w:r w:rsidR="000E77FF"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>ไม่สามารถเลื่อนวันเดินทางได้</w:t>
      </w:r>
      <w:r w:rsidR="00295A7F">
        <w:rPr>
          <w:rFonts w:asciiTheme="minorBidi" w:hAnsiTheme="minorBidi" w:hint="cs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="000E77FF" w:rsidRPr="003957D8">
        <w:rPr>
          <w:rFonts w:asciiTheme="minorBidi" w:hAnsiTheme="minorBidi" w:hint="cs"/>
          <w:color w:val="3C3C3C" w:themeColor="background2" w:themeShade="40"/>
          <w:sz w:val="20"/>
          <w:szCs w:val="20"/>
          <w:cs/>
          <w:lang w:bidi="th-TH"/>
        </w:rPr>
        <w:t>จะ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>ต้องเดินทาง</w:t>
      </w:r>
      <w:r w:rsidR="00295A7F">
        <w:rPr>
          <w:rFonts w:asciiTheme="minorBidi" w:hAnsiTheme="minorBidi" w:hint="cs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>ไป-กลับ</w:t>
      </w:r>
      <w:r w:rsidR="00295A7F">
        <w:rPr>
          <w:rFonts w:asciiTheme="minorBidi" w:hAnsiTheme="minorBidi" w:hint="cs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>ตามวันเดินทางที่ระบุเท่านั้น</w:t>
      </w:r>
    </w:p>
    <w:p w:rsidR="002C6DA6" w:rsidRPr="0006785A" w:rsidRDefault="002C6DA6" w:rsidP="002C6DA6">
      <w:pPr>
        <w:pStyle w:val="ListParagraph"/>
        <w:numPr>
          <w:ilvl w:val="0"/>
          <w:numId w:val="7"/>
        </w:numPr>
        <w:spacing w:before="0" w:after="0" w:line="20" w:lineRule="atLeast"/>
        <w:jc w:val="thaiDistribute"/>
        <w:rPr>
          <w:rFonts w:asciiTheme="minorBidi" w:hAnsiTheme="minorBidi"/>
          <w:color w:val="3C3C3C" w:themeColor="background2" w:themeShade="40"/>
          <w:sz w:val="20"/>
          <w:szCs w:val="20"/>
        </w:rPr>
      </w:pPr>
      <w:r w:rsidRPr="002C6DA6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กรุณาเตรียม</w:t>
      </w:r>
      <w:r w:rsidRPr="002C6DA6">
        <w:rPr>
          <w:rFonts w:asciiTheme="minorBidi" w:hAnsiTheme="minorBidi" w:cs="Tahoma" w:hint="cs"/>
          <w:b/>
          <w:bCs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295A7F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ยารักษาโรคประจำตัว</w:t>
      </w:r>
      <w:r w:rsidRPr="00295A7F">
        <w:rPr>
          <w:rFonts w:asciiTheme="minorBidi" w:hAnsiTheme="minorBidi"/>
          <w:color w:val="3C3C3C" w:themeColor="background2" w:themeShade="40"/>
          <w:sz w:val="20"/>
          <w:szCs w:val="20"/>
        </w:rPr>
        <w:t>,</w:t>
      </w:r>
      <w:r w:rsidRPr="00295A7F">
        <w:rPr>
          <w:rFonts w:asciiTheme="minorBidi" w:hAnsiTheme="minorBidi" w:hint="cs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295A7F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ชุดที่สวมใส่สบาย หรือชุดสุภาพสำหรับการเข้าชมวัดต่างๆ กล้องถ่ายรูป</w:t>
      </w:r>
      <w:r w:rsidRPr="00295A7F">
        <w:rPr>
          <w:rFonts w:asciiTheme="minorBidi" w:hAnsiTheme="minorBidi"/>
          <w:color w:val="3C3C3C" w:themeColor="background2" w:themeShade="40"/>
          <w:sz w:val="20"/>
          <w:szCs w:val="20"/>
        </w:rPr>
        <w:t>,</w:t>
      </w:r>
      <w:r w:rsidRPr="00295A7F">
        <w:rPr>
          <w:rFonts w:asciiTheme="minorBidi" w:hAnsiTheme="minorBidi" w:hint="cs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295A7F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อุปกรณ์กันแดดกันฝน เช่น ร่มพับ</w:t>
      </w:r>
      <w:r w:rsidRPr="00295A7F">
        <w:rPr>
          <w:rFonts w:asciiTheme="minorBidi" w:hAnsiTheme="minorBidi" w:hint="cs"/>
          <w:color w:val="3C3C3C" w:themeColor="background2" w:themeShade="40"/>
          <w:sz w:val="20"/>
          <w:szCs w:val="20"/>
          <w:cs/>
          <w:lang w:bidi="th-TH"/>
        </w:rPr>
        <w:t xml:space="preserve">, </w:t>
      </w:r>
      <w:r w:rsidRPr="00295A7F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เสื้อกันฝน, หมวก, แว่นกันแดด เป็นต้น</w:t>
      </w:r>
    </w:p>
    <w:p w:rsidR="0006785A" w:rsidRPr="0006785A" w:rsidRDefault="0006785A" w:rsidP="0006785A">
      <w:pPr>
        <w:pStyle w:val="ListParagraph"/>
        <w:numPr>
          <w:ilvl w:val="0"/>
          <w:numId w:val="7"/>
        </w:numPr>
        <w:spacing w:before="0" w:after="0" w:line="20" w:lineRule="atLeast"/>
        <w:jc w:val="thaiDistribute"/>
        <w:rPr>
          <w:rFonts w:asciiTheme="minorBidi" w:hAnsiTheme="minorBidi"/>
          <w:color w:val="F56617" w:themeColor="accent6"/>
          <w:sz w:val="20"/>
          <w:szCs w:val="20"/>
        </w:rPr>
      </w:pPr>
      <w:r w:rsidRPr="0006785A">
        <w:rPr>
          <w:rFonts w:asciiTheme="minorBidi" w:hAnsiTheme="minorBidi" w:cs="Tahoma" w:hint="cs"/>
          <w:color w:val="F56617" w:themeColor="accent6"/>
          <w:sz w:val="20"/>
          <w:szCs w:val="20"/>
          <w:cs/>
          <w:lang w:bidi="th-TH"/>
        </w:rPr>
        <w:lastRenderedPageBreak/>
        <w:t>กรณีที่ลูกค้าต้องออกตั๋วโดยสารภายในประเทศ</w:t>
      </w:r>
      <w:r w:rsidRPr="0006785A">
        <w:rPr>
          <w:rFonts w:asciiTheme="minorBidi" w:hAnsiTheme="minorBidi" w:cs="Tahoma"/>
          <w:color w:val="F56617" w:themeColor="accent6"/>
          <w:sz w:val="20"/>
          <w:szCs w:val="20"/>
          <w:cs/>
          <w:lang w:bidi="th-TH"/>
        </w:rPr>
        <w:t xml:space="preserve"> </w:t>
      </w:r>
      <w:r w:rsidRPr="0006785A">
        <w:rPr>
          <w:rFonts w:asciiTheme="minorBidi" w:hAnsiTheme="minorBidi" w:cs="Tahoma" w:hint="cs"/>
          <w:color w:val="F56617" w:themeColor="accent6"/>
          <w:sz w:val="20"/>
          <w:szCs w:val="20"/>
          <w:cs/>
          <w:lang w:bidi="th-TH"/>
        </w:rPr>
        <w:t>กรุณาติดต่อเจ้าหน้าที่ของบริษัทฯ</w:t>
      </w:r>
      <w:r w:rsidRPr="0006785A">
        <w:rPr>
          <w:rFonts w:asciiTheme="minorBidi" w:hAnsiTheme="minorBidi" w:cs="Tahoma"/>
          <w:color w:val="F56617" w:themeColor="accent6"/>
          <w:sz w:val="20"/>
          <w:szCs w:val="20"/>
          <w:cs/>
          <w:lang w:bidi="th-TH"/>
        </w:rPr>
        <w:t xml:space="preserve"> </w:t>
      </w:r>
      <w:r w:rsidRPr="0006785A">
        <w:rPr>
          <w:rFonts w:asciiTheme="minorBidi" w:hAnsiTheme="minorBidi" w:cs="Tahoma" w:hint="cs"/>
          <w:color w:val="F56617" w:themeColor="accent6"/>
          <w:sz w:val="20"/>
          <w:szCs w:val="20"/>
          <w:cs/>
          <w:lang w:bidi="th-TH"/>
        </w:rPr>
        <w:t>ก่อนทุกครั้ง</w:t>
      </w:r>
      <w:r w:rsidRPr="0006785A">
        <w:rPr>
          <w:rFonts w:asciiTheme="minorBidi" w:hAnsiTheme="minorBidi" w:cs="Tahoma"/>
          <w:color w:val="F56617" w:themeColor="accent6"/>
          <w:sz w:val="20"/>
          <w:szCs w:val="20"/>
          <w:cs/>
          <w:lang w:bidi="th-TH"/>
        </w:rPr>
        <w:t xml:space="preserve"> </w:t>
      </w:r>
      <w:r w:rsidRPr="0006785A">
        <w:rPr>
          <w:rFonts w:asciiTheme="minorBidi" w:hAnsiTheme="minorBidi" w:cs="Tahoma" w:hint="cs"/>
          <w:color w:val="F56617" w:themeColor="accent6"/>
          <w:sz w:val="20"/>
          <w:szCs w:val="20"/>
          <w:cs/>
          <w:lang w:bidi="th-TH"/>
        </w:rPr>
        <w:t>มิฉะนั้นทางบริษัทฯ</w:t>
      </w:r>
      <w:r w:rsidRPr="0006785A">
        <w:rPr>
          <w:rFonts w:asciiTheme="minorBidi" w:hAnsiTheme="minorBidi" w:cs="Tahoma"/>
          <w:color w:val="F56617" w:themeColor="accent6"/>
          <w:sz w:val="20"/>
          <w:szCs w:val="20"/>
          <w:cs/>
          <w:lang w:bidi="th-TH"/>
        </w:rPr>
        <w:t xml:space="preserve"> </w:t>
      </w:r>
      <w:r w:rsidRPr="0006785A">
        <w:rPr>
          <w:rFonts w:asciiTheme="minorBidi" w:hAnsiTheme="minorBidi" w:cs="Tahoma" w:hint="cs"/>
          <w:color w:val="F56617" w:themeColor="accent6"/>
          <w:sz w:val="20"/>
          <w:szCs w:val="20"/>
          <w:cs/>
          <w:lang w:bidi="th-TH"/>
        </w:rPr>
        <w:t>จะไม่ขอรับผิดชอบค่าใช้จ่ายใดๆ</w:t>
      </w:r>
      <w:r w:rsidRPr="0006785A">
        <w:rPr>
          <w:rFonts w:asciiTheme="minorBidi" w:hAnsiTheme="minorBidi" w:cs="Tahoma"/>
          <w:color w:val="F56617" w:themeColor="accent6"/>
          <w:sz w:val="20"/>
          <w:szCs w:val="20"/>
          <w:cs/>
          <w:lang w:bidi="th-TH"/>
        </w:rPr>
        <w:t xml:space="preserve"> </w:t>
      </w:r>
      <w:r w:rsidRPr="0006785A">
        <w:rPr>
          <w:rFonts w:asciiTheme="minorBidi" w:hAnsiTheme="minorBidi" w:cs="Tahoma" w:hint="cs"/>
          <w:color w:val="F56617" w:themeColor="accent6"/>
          <w:sz w:val="20"/>
          <w:szCs w:val="20"/>
          <w:cs/>
          <w:lang w:bidi="th-TH"/>
        </w:rPr>
        <w:t>ทั้งสิ้น</w:t>
      </w:r>
      <w:r w:rsidRPr="0006785A">
        <w:rPr>
          <w:rFonts w:asciiTheme="minorBidi" w:hAnsiTheme="minorBidi" w:cs="Tahoma"/>
          <w:color w:val="F56617" w:themeColor="accent6"/>
          <w:sz w:val="20"/>
          <w:szCs w:val="20"/>
          <w:cs/>
          <w:lang w:bidi="th-TH"/>
        </w:rPr>
        <w:t xml:space="preserve"> </w:t>
      </w:r>
      <w:r w:rsidRPr="0006785A">
        <w:rPr>
          <w:rFonts w:asciiTheme="minorBidi" w:hAnsiTheme="minorBidi" w:cs="Tahoma" w:hint="cs"/>
          <w:color w:val="F56617" w:themeColor="accent6"/>
          <w:sz w:val="20"/>
          <w:szCs w:val="20"/>
          <w:cs/>
          <w:lang w:bidi="th-TH"/>
        </w:rPr>
        <w:t>โปรแกรมและรายละเอียดของการเดินทางอาจมีการเปลี่ยนแปลงได้</w:t>
      </w:r>
      <w:r w:rsidRPr="0006785A">
        <w:rPr>
          <w:rFonts w:asciiTheme="minorBidi" w:hAnsiTheme="minorBidi" w:cs="Tahoma"/>
          <w:color w:val="F56617" w:themeColor="accent6"/>
          <w:sz w:val="20"/>
          <w:szCs w:val="20"/>
          <w:cs/>
          <w:lang w:bidi="th-TH"/>
        </w:rPr>
        <w:t xml:space="preserve"> </w:t>
      </w:r>
      <w:r w:rsidRPr="0006785A">
        <w:rPr>
          <w:rFonts w:asciiTheme="minorBidi" w:hAnsiTheme="minorBidi" w:cs="Tahoma" w:hint="cs"/>
          <w:color w:val="F56617" w:themeColor="accent6"/>
          <w:sz w:val="20"/>
          <w:szCs w:val="20"/>
          <w:cs/>
          <w:lang w:bidi="th-TH"/>
        </w:rPr>
        <w:t>ทั้งนี้ขึ้นอยู่กับภาวะอากาศ</w:t>
      </w:r>
      <w:r w:rsidRPr="0006785A">
        <w:rPr>
          <w:rFonts w:asciiTheme="minorBidi" w:hAnsiTheme="minorBidi" w:cs="Tahoma"/>
          <w:color w:val="F56617" w:themeColor="accent6"/>
          <w:sz w:val="20"/>
          <w:szCs w:val="20"/>
          <w:cs/>
          <w:lang w:bidi="th-TH"/>
        </w:rPr>
        <w:t xml:space="preserve"> </w:t>
      </w:r>
      <w:r w:rsidRPr="0006785A">
        <w:rPr>
          <w:rFonts w:asciiTheme="minorBidi" w:hAnsiTheme="minorBidi" w:cs="Tahoma" w:hint="cs"/>
          <w:color w:val="F56617" w:themeColor="accent6"/>
          <w:sz w:val="20"/>
          <w:szCs w:val="20"/>
          <w:cs/>
          <w:lang w:bidi="th-TH"/>
        </w:rPr>
        <w:t>และเหตุสุดวิสัยต่างๆ</w:t>
      </w:r>
      <w:r w:rsidRPr="0006785A">
        <w:rPr>
          <w:rFonts w:asciiTheme="minorBidi" w:hAnsiTheme="minorBidi" w:cs="Tahoma"/>
          <w:color w:val="F56617" w:themeColor="accent6"/>
          <w:sz w:val="20"/>
          <w:szCs w:val="20"/>
          <w:cs/>
          <w:lang w:bidi="th-TH"/>
        </w:rPr>
        <w:t xml:space="preserve"> </w:t>
      </w:r>
      <w:r w:rsidRPr="0006785A">
        <w:rPr>
          <w:rFonts w:asciiTheme="minorBidi" w:hAnsiTheme="minorBidi" w:cs="Tahoma" w:hint="cs"/>
          <w:color w:val="F56617" w:themeColor="accent6"/>
          <w:sz w:val="20"/>
          <w:szCs w:val="20"/>
          <w:cs/>
          <w:lang w:bidi="th-TH"/>
        </w:rPr>
        <w:t>ที่ไม่สามารถคาดการณ์ล่วงหน้าโดยทางบริษัทฯ</w:t>
      </w:r>
      <w:r w:rsidRPr="0006785A">
        <w:rPr>
          <w:rFonts w:asciiTheme="minorBidi" w:hAnsiTheme="minorBidi" w:cs="Tahoma"/>
          <w:color w:val="F56617" w:themeColor="accent6"/>
          <w:sz w:val="20"/>
          <w:szCs w:val="20"/>
          <w:cs/>
          <w:lang w:bidi="th-TH"/>
        </w:rPr>
        <w:t xml:space="preserve"> </w:t>
      </w:r>
      <w:r w:rsidRPr="0006785A">
        <w:rPr>
          <w:rFonts w:asciiTheme="minorBidi" w:hAnsiTheme="minorBidi" w:cs="Tahoma" w:hint="cs"/>
          <w:color w:val="F56617" w:themeColor="accent6"/>
          <w:sz w:val="20"/>
          <w:szCs w:val="20"/>
          <w:cs/>
          <w:lang w:bidi="th-TH"/>
        </w:rPr>
        <w:t>จะคำนึงถึงผลประโยชน์</w:t>
      </w:r>
      <w:r w:rsidRPr="0006785A">
        <w:rPr>
          <w:rFonts w:asciiTheme="minorBidi" w:hAnsiTheme="minorBidi" w:cs="Tahoma"/>
          <w:color w:val="F56617" w:themeColor="accent6"/>
          <w:sz w:val="20"/>
          <w:szCs w:val="20"/>
          <w:cs/>
          <w:lang w:bidi="th-TH"/>
        </w:rPr>
        <w:t xml:space="preserve"> </w:t>
      </w:r>
      <w:r w:rsidRPr="0006785A">
        <w:rPr>
          <w:rFonts w:asciiTheme="minorBidi" w:hAnsiTheme="minorBidi" w:cs="Tahoma" w:hint="cs"/>
          <w:color w:val="F56617" w:themeColor="accent6"/>
          <w:sz w:val="20"/>
          <w:szCs w:val="20"/>
          <w:cs/>
          <w:lang w:bidi="th-TH"/>
        </w:rPr>
        <w:t>และความปลอดภัยของผู้ร่วมเดินทางเป็นสำคัญ</w:t>
      </w:r>
    </w:p>
    <w:p w:rsidR="0006785A" w:rsidRPr="0006785A" w:rsidRDefault="0006785A" w:rsidP="0006785A">
      <w:pPr>
        <w:pStyle w:val="ListParagraph"/>
        <w:numPr>
          <w:ilvl w:val="0"/>
          <w:numId w:val="7"/>
        </w:numPr>
        <w:spacing w:before="0" w:after="0" w:line="20" w:lineRule="atLeast"/>
        <w:jc w:val="thaiDistribute"/>
        <w:rPr>
          <w:rFonts w:asciiTheme="minorBidi" w:hAnsiTheme="minorBidi"/>
          <w:color w:val="3C3C3C" w:themeColor="background2" w:themeShade="40"/>
          <w:sz w:val="20"/>
          <w:szCs w:val="20"/>
        </w:rPr>
      </w:pPr>
      <w:r w:rsidRPr="0006785A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บริษัทฯ</w:t>
      </w:r>
      <w:r w:rsidRPr="0006785A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06785A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สงวนสิทธิ์ที่จะไม่รับผิดชอบต่อค่าชดเชยความเสียหาย</w:t>
      </w:r>
      <w:r w:rsidRPr="0006785A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ไม่ว่ากรณีที่เจ้าหน้าที่</w:t>
      </w:r>
      <w:r w:rsidRPr="0006785A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ตรวจคนเข้าเมืองของไทยไม่อนุญาตให้เดินทางออก</w:t>
      </w:r>
      <w:r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06785A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หรือ</w:t>
      </w:r>
      <w:r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เจ้าหน้าที่</w:t>
      </w:r>
      <w:r w:rsidRPr="0006785A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ตรวจคนเข้าเมืองของแต่ละประเทศไม่อนุญาตให้เข้าเมือง</w:t>
      </w:r>
    </w:p>
    <w:p w:rsidR="0006785A" w:rsidRPr="0006785A" w:rsidRDefault="0006785A" w:rsidP="0006785A">
      <w:pPr>
        <w:pStyle w:val="ListParagraph"/>
        <w:numPr>
          <w:ilvl w:val="0"/>
          <w:numId w:val="7"/>
        </w:numPr>
        <w:spacing w:before="0" w:after="0" w:line="20" w:lineRule="atLeast"/>
        <w:jc w:val="thaiDistribute"/>
        <w:rPr>
          <w:rFonts w:asciiTheme="minorBidi" w:hAnsiTheme="minorBidi"/>
          <w:color w:val="3C3C3C" w:themeColor="background2" w:themeShade="40"/>
          <w:sz w:val="20"/>
          <w:szCs w:val="20"/>
        </w:rPr>
      </w:pPr>
      <w:r w:rsidRPr="0006785A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บริษัทฯ</w:t>
      </w:r>
      <w:r w:rsidRPr="0006785A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06785A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สงวนสิทธิ์ในการที่จะไม่รับผิดชอบต่อค่าชดเชยความเสียหาย</w:t>
      </w:r>
      <w:r w:rsidRPr="0006785A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06785A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อันเกิดจากเหตุสุดวิสัยที่ทาง</w:t>
      </w:r>
      <w:r w:rsidRPr="0006785A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06785A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บริษัทฯ</w:t>
      </w:r>
      <w:r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06785A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ไม่สามารถควบคุมได้</w:t>
      </w:r>
      <w:r w:rsidRPr="0006785A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06785A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เช่น</w:t>
      </w:r>
      <w:r w:rsidRPr="0006785A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06785A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การนัดหยุดงาน</w:t>
      </w:r>
      <w:r w:rsidRPr="0006785A">
        <w:rPr>
          <w:rFonts w:asciiTheme="minorBidi" w:hAnsiTheme="minorBidi"/>
          <w:color w:val="3C3C3C" w:themeColor="background2" w:themeShade="40"/>
          <w:sz w:val="20"/>
          <w:szCs w:val="20"/>
        </w:rPr>
        <w:t xml:space="preserve">, </w:t>
      </w:r>
      <w:r w:rsidRPr="0006785A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จลาจล</w:t>
      </w:r>
      <w:r w:rsidRPr="0006785A">
        <w:rPr>
          <w:rFonts w:asciiTheme="minorBidi" w:hAnsiTheme="minorBidi"/>
          <w:color w:val="3C3C3C" w:themeColor="background2" w:themeShade="40"/>
          <w:sz w:val="20"/>
          <w:szCs w:val="20"/>
        </w:rPr>
        <w:t xml:space="preserve">, </w:t>
      </w:r>
      <w:r w:rsidRPr="0006785A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การล่าช้าหรือยกเลิกของเที่ยวบิน</w:t>
      </w:r>
      <w:r w:rsidRPr="0006785A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</w:p>
    <w:p w:rsidR="0006785A" w:rsidRPr="0006785A" w:rsidRDefault="0006785A" w:rsidP="0006785A">
      <w:pPr>
        <w:pStyle w:val="ListParagraph"/>
        <w:numPr>
          <w:ilvl w:val="0"/>
          <w:numId w:val="7"/>
        </w:numPr>
        <w:spacing w:before="0" w:after="0" w:line="20" w:lineRule="atLeast"/>
        <w:jc w:val="thaiDistribute"/>
        <w:rPr>
          <w:rFonts w:asciiTheme="minorBidi" w:hAnsiTheme="minorBidi"/>
          <w:color w:val="3C3C3C" w:themeColor="background2" w:themeShade="40"/>
          <w:sz w:val="20"/>
          <w:szCs w:val="20"/>
        </w:rPr>
      </w:pPr>
      <w:r w:rsidRPr="0006785A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บริษัทฯ</w:t>
      </w:r>
      <w:r w:rsidRPr="0006785A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06785A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สงวนสิทธิ์ในการเปลี่ยนแปลงโปรแกรมรายการท่องเที่ยว</w:t>
      </w:r>
      <w:r w:rsidRPr="0006785A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06785A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โดยไม่ต้องแจ้งให้ทราบล่วงหน้า</w:t>
      </w:r>
    </w:p>
    <w:p w:rsidR="0006785A" w:rsidRPr="0006785A" w:rsidRDefault="0006785A" w:rsidP="0006785A">
      <w:pPr>
        <w:pStyle w:val="ListParagraph"/>
        <w:numPr>
          <w:ilvl w:val="0"/>
          <w:numId w:val="7"/>
        </w:numPr>
        <w:spacing w:before="0" w:after="0" w:line="20" w:lineRule="atLeast"/>
        <w:jc w:val="thaiDistribute"/>
        <w:rPr>
          <w:rFonts w:asciiTheme="minorBidi" w:hAnsiTheme="minorBidi"/>
          <w:color w:val="3C3C3C" w:themeColor="background2" w:themeShade="40"/>
          <w:sz w:val="20"/>
          <w:szCs w:val="20"/>
        </w:rPr>
      </w:pPr>
      <w:r w:rsidRPr="0006785A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บริษัทฯ</w:t>
      </w:r>
      <w:r w:rsidRPr="0006785A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06785A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สงวนสิทธิ์ในการเปลี่ยนแปลงอัตราค่าบริการ</w:t>
      </w:r>
      <w:r w:rsidRPr="0006785A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06785A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โดยไม่ต้องแจ้งให้ทราบล่วงหน้า</w:t>
      </w:r>
    </w:p>
    <w:p w:rsidR="0006785A" w:rsidRPr="0006785A" w:rsidRDefault="0006785A" w:rsidP="0006785A">
      <w:pPr>
        <w:pStyle w:val="ListParagraph"/>
        <w:numPr>
          <w:ilvl w:val="0"/>
          <w:numId w:val="7"/>
        </w:numPr>
        <w:spacing w:before="0" w:after="0" w:line="20" w:lineRule="atLeast"/>
        <w:jc w:val="thaiDistribute"/>
        <w:rPr>
          <w:rFonts w:asciiTheme="minorBidi" w:hAnsiTheme="minorBidi"/>
          <w:color w:val="3C3C3C" w:themeColor="background2" w:themeShade="40"/>
          <w:sz w:val="20"/>
          <w:szCs w:val="20"/>
        </w:rPr>
      </w:pPr>
      <w:r w:rsidRPr="0006785A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กรณีที่คณะไม่ครบจำนวน</w:t>
      </w:r>
      <w:r w:rsidRPr="0006785A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06785A">
        <w:rPr>
          <w:rFonts w:asciiTheme="minorBidi" w:hAnsiTheme="minorBidi"/>
          <w:color w:val="3C3C3C" w:themeColor="background2" w:themeShade="40"/>
          <w:sz w:val="20"/>
          <w:szCs w:val="20"/>
        </w:rPr>
        <w:t>15</w:t>
      </w:r>
      <w:r w:rsidRPr="0006785A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06785A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ท่าน</w:t>
      </w:r>
      <w:r w:rsidRPr="0006785A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06785A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ทางบริษัทฯ</w:t>
      </w:r>
      <w:r w:rsidRPr="0006785A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06785A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สงวนสิทธิ์ในการงดออกเดินทางโดยทางบริษัทฯ</w:t>
      </w:r>
      <w:r w:rsidRPr="0006785A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06785A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จะแจ้งให้ท่านทราบล่วงหน้า</w:t>
      </w:r>
      <w:r w:rsidRPr="0006785A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06785A">
        <w:rPr>
          <w:rFonts w:asciiTheme="minorBidi" w:hAnsiTheme="minorBidi"/>
          <w:color w:val="3C3C3C" w:themeColor="background2" w:themeShade="40"/>
          <w:sz w:val="20"/>
          <w:szCs w:val="20"/>
        </w:rPr>
        <w:t>14</w:t>
      </w:r>
      <w:r w:rsidRPr="0006785A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06785A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วันก่อนการเดินทาง</w:t>
      </w:r>
      <w:r w:rsidRPr="0006785A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</w:p>
    <w:p w:rsidR="0006785A" w:rsidRPr="0006785A" w:rsidRDefault="0006785A" w:rsidP="0006785A">
      <w:pPr>
        <w:pStyle w:val="ListParagraph"/>
        <w:numPr>
          <w:ilvl w:val="0"/>
          <w:numId w:val="7"/>
        </w:numPr>
        <w:spacing w:before="0" w:after="0" w:line="20" w:lineRule="atLeast"/>
        <w:jc w:val="thaiDistribute"/>
        <w:rPr>
          <w:rFonts w:asciiTheme="minorBidi" w:hAnsiTheme="minorBidi"/>
          <w:color w:val="3C3C3C" w:themeColor="background2" w:themeShade="40"/>
          <w:sz w:val="20"/>
          <w:szCs w:val="20"/>
        </w:rPr>
      </w:pPr>
      <w:r w:rsidRPr="0006785A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เมื่อท่านทำการซื้อโปรแกรมทัวร์ ทางบริษัทฯ</w:t>
      </w:r>
      <w:r w:rsidRPr="0006785A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06785A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จะถือว่าท่านรับทราบ</w:t>
      </w:r>
      <w:r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06785A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และยอมรับเงื่อนไขของหมายเหตุทุกข้อแล้ว</w:t>
      </w:r>
    </w:p>
    <w:p w:rsidR="0038693F" w:rsidRDefault="0038693F" w:rsidP="001D6A3E">
      <w:pPr>
        <w:tabs>
          <w:tab w:val="left" w:pos="2685"/>
        </w:tabs>
        <w:spacing w:before="0" w:after="0" w:line="20" w:lineRule="atLeast"/>
        <w:rPr>
          <w:rFonts w:asciiTheme="minorBidi" w:hAnsiTheme="minorBidi"/>
          <w:b/>
          <w:bCs/>
          <w:color w:val="0673A5" w:themeColor="text2" w:themeShade="BF"/>
          <w:sz w:val="20"/>
          <w:szCs w:val="20"/>
          <w:lang w:bidi="th-TH"/>
        </w:rPr>
      </w:pPr>
    </w:p>
    <w:p w:rsidR="00CB1E88" w:rsidRPr="003957D8" w:rsidRDefault="00CB1E88" w:rsidP="001D6A3E">
      <w:pPr>
        <w:tabs>
          <w:tab w:val="left" w:pos="2685"/>
        </w:tabs>
        <w:spacing w:before="0" w:after="0" w:line="20" w:lineRule="atLeast"/>
        <w:rPr>
          <w:rFonts w:asciiTheme="minorBidi" w:hAnsiTheme="minorBidi"/>
          <w:b/>
          <w:bCs/>
          <w:color w:val="0673A5" w:themeColor="text2" w:themeShade="BF"/>
          <w:sz w:val="20"/>
          <w:szCs w:val="20"/>
        </w:rPr>
      </w:pPr>
      <w:r w:rsidRPr="003957D8">
        <w:rPr>
          <w:rFonts w:asciiTheme="minorBidi" w:hAnsiTheme="minorBidi"/>
          <w:b/>
          <w:bCs/>
          <w:color w:val="0673A5" w:themeColor="text2" w:themeShade="BF"/>
          <w:sz w:val="20"/>
          <w:szCs w:val="20"/>
          <w:cs/>
          <w:lang w:bidi="th-TH"/>
        </w:rPr>
        <w:t>อัตราค่าบริการนี้รวม</w:t>
      </w:r>
    </w:p>
    <w:p w:rsidR="00CB1E88" w:rsidRPr="003957D8" w:rsidRDefault="00657E1A" w:rsidP="00EC7DA8">
      <w:pPr>
        <w:pStyle w:val="ListParagraph"/>
        <w:numPr>
          <w:ilvl w:val="0"/>
          <w:numId w:val="3"/>
        </w:numPr>
        <w:spacing w:before="0" w:after="0" w:line="20" w:lineRule="atLeast"/>
        <w:ind w:left="720" w:hanging="360"/>
        <w:jc w:val="thaiDistribute"/>
        <w:rPr>
          <w:rFonts w:asciiTheme="minorBidi" w:hAnsiTheme="minorBidi"/>
          <w:b/>
          <w:bCs/>
          <w:color w:val="3C3C3C" w:themeColor="background2" w:themeShade="40"/>
          <w:sz w:val="20"/>
          <w:szCs w:val="20"/>
        </w:rPr>
      </w:pP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>ค่า</w:t>
      </w:r>
      <w:r w:rsidR="002C6DA6">
        <w:rPr>
          <w:rFonts w:asciiTheme="minorBidi" w:hAnsiTheme="minorBidi" w:hint="cs"/>
          <w:color w:val="3C3C3C" w:themeColor="background2" w:themeShade="40"/>
          <w:sz w:val="20"/>
          <w:szCs w:val="20"/>
          <w:cs/>
          <w:lang w:bidi="th-TH"/>
        </w:rPr>
        <w:t>รถตู้ หรือรถบัสปรับอากาศ</w:t>
      </w:r>
      <w:r w:rsidR="00365B4B">
        <w:rPr>
          <w:rFonts w:asciiTheme="minorBidi" w:hAnsiTheme="minorBidi" w:hint="cs"/>
          <w:color w:val="3C3C3C" w:themeColor="background2" w:themeShade="40"/>
          <w:sz w:val="20"/>
          <w:szCs w:val="20"/>
          <w:cs/>
          <w:lang w:bidi="th-TH"/>
        </w:rPr>
        <w:t>นำเที่ยว</w:t>
      </w:r>
      <w:r w:rsidR="002C6DA6">
        <w:rPr>
          <w:rFonts w:asciiTheme="minorBidi" w:hAnsiTheme="minorBidi" w:hint="cs"/>
          <w:color w:val="3C3C3C" w:themeColor="background2" w:themeShade="40"/>
          <w:sz w:val="20"/>
          <w:szCs w:val="20"/>
          <w:cs/>
          <w:lang w:bidi="th-TH"/>
        </w:rPr>
        <w:t>ตามรายการ</w:t>
      </w:r>
      <w:r w:rsidR="00365B4B">
        <w:rPr>
          <w:rFonts w:asciiTheme="minorBidi" w:hAnsiTheme="minorBidi" w:hint="cs"/>
          <w:color w:val="3C3C3C" w:themeColor="background2" w:themeShade="40"/>
          <w:sz w:val="20"/>
          <w:szCs w:val="20"/>
          <w:cs/>
          <w:lang w:bidi="th-TH"/>
        </w:rPr>
        <w:t>ที่ระบุ</w:t>
      </w:r>
      <w:r w:rsidR="002C6DA6">
        <w:rPr>
          <w:rFonts w:asciiTheme="minorBidi" w:hAnsiTheme="minorBidi" w:hint="cs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="00365B4B" w:rsidRPr="003957D8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พร้อมพนักงานขับรถที่ชำนาญทาง</w:t>
      </w:r>
    </w:p>
    <w:p w:rsidR="00CB1E88" w:rsidRPr="003957D8" w:rsidRDefault="00CB1E88" w:rsidP="001D6A3E">
      <w:pPr>
        <w:pStyle w:val="ListParagraph"/>
        <w:numPr>
          <w:ilvl w:val="0"/>
          <w:numId w:val="3"/>
        </w:numPr>
        <w:spacing w:before="0" w:after="0" w:line="20" w:lineRule="atLeast"/>
        <w:ind w:left="720" w:hanging="360"/>
        <w:jc w:val="thaiDistribute"/>
        <w:rPr>
          <w:rFonts w:asciiTheme="minorBidi" w:hAnsiTheme="minorBidi"/>
          <w:color w:val="3C3C3C" w:themeColor="background2" w:themeShade="40"/>
          <w:sz w:val="20"/>
          <w:szCs w:val="20"/>
        </w:rPr>
      </w:pP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>ค่าอาหารครบทุกมื้อ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lang w:bidi="th-TH"/>
        </w:rPr>
        <w:t xml:space="preserve">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 xml:space="preserve">ตามที่ระบุในรายการ </w:t>
      </w:r>
      <w:r w:rsidR="003E480C" w:rsidRPr="003957D8">
        <w:rPr>
          <w:rFonts w:asciiTheme="minorBidi" w:hAnsiTheme="minorBidi" w:hint="cs"/>
          <w:color w:val="3C3C3C" w:themeColor="background2" w:themeShade="40"/>
          <w:sz w:val="20"/>
          <w:szCs w:val="20"/>
          <w:cs/>
          <w:lang w:bidi="th-TH"/>
        </w:rPr>
        <w:t>ทางบริษัท</w:t>
      </w:r>
      <w:r w:rsidR="00657E1A" w:rsidRPr="003957D8">
        <w:rPr>
          <w:rFonts w:asciiTheme="minorBidi" w:hAnsiTheme="minorBidi" w:hint="cs"/>
          <w:color w:val="3C3C3C" w:themeColor="background2" w:themeShade="40"/>
          <w:sz w:val="20"/>
          <w:szCs w:val="20"/>
          <w:cs/>
          <w:lang w:bidi="th-TH"/>
        </w:rPr>
        <w:t>จึง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>ขอสงวนสิทธิ์นการเปลี่ยนแปลง</w:t>
      </w:r>
    </w:p>
    <w:p w:rsidR="00CB1E88" w:rsidRPr="003957D8" w:rsidRDefault="00CB1E88" w:rsidP="001D6A3E">
      <w:pPr>
        <w:pStyle w:val="ListParagraph"/>
        <w:numPr>
          <w:ilvl w:val="0"/>
          <w:numId w:val="3"/>
        </w:numPr>
        <w:spacing w:before="0" w:after="0" w:line="20" w:lineRule="atLeast"/>
        <w:ind w:left="720" w:hanging="360"/>
        <w:jc w:val="thaiDistribute"/>
        <w:rPr>
          <w:rFonts w:asciiTheme="minorBidi" w:hAnsiTheme="minorBidi"/>
          <w:color w:val="3C3C3C" w:themeColor="background2" w:themeShade="40"/>
          <w:sz w:val="20"/>
          <w:szCs w:val="20"/>
        </w:rPr>
      </w:pP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>ค่า</w:t>
      </w:r>
      <w:r w:rsidR="00365B4B">
        <w:rPr>
          <w:rFonts w:asciiTheme="minorBidi" w:hAnsiTheme="minorBidi" w:hint="cs"/>
          <w:color w:val="3C3C3C" w:themeColor="background2" w:themeShade="40"/>
          <w:sz w:val="20"/>
          <w:szCs w:val="20"/>
          <w:cs/>
          <w:lang w:bidi="th-TH"/>
        </w:rPr>
        <w:t>ธรรมเนียม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>เข้าชมสถานที่</w:t>
      </w:r>
      <w:r w:rsidR="00657E1A" w:rsidRPr="003957D8">
        <w:rPr>
          <w:rFonts w:asciiTheme="minorBidi" w:hAnsiTheme="minorBidi" w:hint="cs"/>
          <w:color w:val="3C3C3C" w:themeColor="background2" w:themeShade="40"/>
          <w:sz w:val="20"/>
          <w:szCs w:val="20"/>
          <w:cs/>
          <w:lang w:bidi="th-TH"/>
        </w:rPr>
        <w:t xml:space="preserve">ต่างๆ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>ที่ระบุไว้ในรายการ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ab/>
      </w:r>
    </w:p>
    <w:p w:rsidR="00CB1E88" w:rsidRDefault="00657E1A" w:rsidP="001D6A3E">
      <w:pPr>
        <w:pStyle w:val="ListParagraph"/>
        <w:numPr>
          <w:ilvl w:val="0"/>
          <w:numId w:val="3"/>
        </w:numPr>
        <w:tabs>
          <w:tab w:val="left" w:pos="1343"/>
        </w:tabs>
        <w:spacing w:before="0" w:after="0" w:line="20" w:lineRule="atLeast"/>
        <w:ind w:left="720" w:hanging="360"/>
        <w:jc w:val="thaiDistribute"/>
        <w:rPr>
          <w:rFonts w:asciiTheme="minorBidi" w:hAnsiTheme="minorBidi"/>
          <w:color w:val="3C3C3C" w:themeColor="background2" w:themeShade="40"/>
          <w:sz w:val="20"/>
          <w:szCs w:val="20"/>
        </w:rPr>
      </w:pPr>
      <w:r w:rsidRPr="003957D8">
        <w:rPr>
          <w:rFonts w:asciiTheme="minorBidi" w:hAnsiTheme="minorBidi" w:hint="cs"/>
          <w:color w:val="3C3C3C" w:themeColor="background2" w:themeShade="40"/>
          <w:sz w:val="20"/>
          <w:szCs w:val="20"/>
          <w:cs/>
          <w:lang w:bidi="th-TH"/>
        </w:rPr>
        <w:t>ค่า</w:t>
      </w:r>
      <w:r w:rsidR="00CB1E88"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>มัคคุเทศก์ของบริษัทนำเที่ยว และ</w:t>
      </w:r>
      <w:r w:rsidRPr="003957D8">
        <w:rPr>
          <w:rFonts w:asciiTheme="minorBidi" w:hAnsiTheme="minorBidi" w:hint="cs"/>
          <w:color w:val="3C3C3C" w:themeColor="background2" w:themeShade="40"/>
          <w:sz w:val="20"/>
          <w:szCs w:val="20"/>
          <w:cs/>
          <w:lang w:bidi="th-TH"/>
        </w:rPr>
        <w:t>การ</w:t>
      </w:r>
      <w:r w:rsidR="00CB1E88"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>อำนวยความสะดวกตลอดการเดินทาง</w:t>
      </w:r>
    </w:p>
    <w:p w:rsidR="00365B4B" w:rsidRPr="003957D8" w:rsidRDefault="00365B4B" w:rsidP="001D6A3E">
      <w:pPr>
        <w:pStyle w:val="ListParagraph"/>
        <w:numPr>
          <w:ilvl w:val="0"/>
          <w:numId w:val="3"/>
        </w:numPr>
        <w:tabs>
          <w:tab w:val="left" w:pos="1343"/>
        </w:tabs>
        <w:spacing w:before="0" w:after="0" w:line="20" w:lineRule="atLeast"/>
        <w:ind w:left="720" w:hanging="360"/>
        <w:jc w:val="thaiDistribute"/>
        <w:rPr>
          <w:rFonts w:asciiTheme="minorBidi" w:hAnsiTheme="minorBidi"/>
          <w:color w:val="3C3C3C" w:themeColor="background2" w:themeShade="40"/>
          <w:sz w:val="20"/>
          <w:szCs w:val="20"/>
        </w:rPr>
      </w:pPr>
      <w:r>
        <w:rPr>
          <w:rFonts w:asciiTheme="minorBidi" w:hAnsiTheme="minorBidi" w:hint="cs"/>
          <w:color w:val="3C3C3C" w:themeColor="background2" w:themeShade="40"/>
          <w:sz w:val="20"/>
          <w:szCs w:val="20"/>
          <w:cs/>
          <w:lang w:bidi="th-TH"/>
        </w:rPr>
        <w:t>ค่าเครื่องดื่ม และขนมของว่าง บริการบนรถในระหว่างเดินทาง</w:t>
      </w:r>
    </w:p>
    <w:p w:rsidR="00CB1E88" w:rsidRPr="003957D8" w:rsidRDefault="00CB1E88" w:rsidP="001D6A3E">
      <w:pPr>
        <w:pStyle w:val="ListParagraph"/>
        <w:numPr>
          <w:ilvl w:val="0"/>
          <w:numId w:val="3"/>
        </w:numPr>
        <w:spacing w:before="0" w:after="0" w:line="20" w:lineRule="atLeast"/>
        <w:ind w:left="720" w:hanging="360"/>
        <w:jc w:val="thaiDistribute"/>
        <w:rPr>
          <w:rFonts w:asciiTheme="minorBidi" w:hAnsiTheme="minorBidi"/>
          <w:color w:val="3C3C3C" w:themeColor="background2" w:themeShade="40"/>
          <w:sz w:val="20"/>
          <w:szCs w:val="20"/>
        </w:rPr>
      </w:pP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>ค่าประกันภัย</w:t>
      </w:r>
      <w:r w:rsidRPr="003957D8">
        <w:rPr>
          <w:rFonts w:asciiTheme="minorBidi" w:hAnsiTheme="minorBidi" w:hint="cs"/>
          <w:color w:val="3C3C3C" w:themeColor="background2" w:themeShade="40"/>
          <w:sz w:val="20"/>
          <w:szCs w:val="20"/>
          <w:cs/>
          <w:lang w:bidi="th-TH"/>
        </w:rPr>
        <w:t>อุบัติเหตุระหว่างการเดินทาง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>ในวงเงิน</w:t>
      </w:r>
      <w:r w:rsidRPr="003957D8">
        <w:rPr>
          <w:rFonts w:asciiTheme="minorBidi" w:hAnsiTheme="minorBidi" w:hint="cs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>ท</w:t>
      </w:r>
      <w:r w:rsidRPr="003957D8">
        <w:rPr>
          <w:rFonts w:asciiTheme="minorBidi" w:hAnsiTheme="minorBidi" w:hint="cs"/>
          <w:color w:val="3C3C3C" w:themeColor="background2" w:themeShade="40"/>
          <w:sz w:val="20"/>
          <w:szCs w:val="20"/>
          <w:cs/>
          <w:lang w:bidi="th-TH"/>
        </w:rPr>
        <w:t>่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 xml:space="preserve">านละ </w:t>
      </w:r>
      <w:r w:rsidR="00365B4B">
        <w:rPr>
          <w:rFonts w:asciiTheme="minorBidi" w:hAnsiTheme="minorBidi" w:hint="cs"/>
          <w:b/>
          <w:bCs/>
          <w:color w:val="F56617" w:themeColor="accent6"/>
          <w:sz w:val="20"/>
          <w:szCs w:val="20"/>
          <w:cs/>
          <w:lang w:bidi="th-TH"/>
        </w:rPr>
        <w:t>1</w:t>
      </w:r>
      <w:r w:rsidRPr="003957D8">
        <w:rPr>
          <w:rFonts w:asciiTheme="minorBidi" w:hAnsiTheme="minorBidi"/>
          <w:b/>
          <w:bCs/>
          <w:color w:val="F56617" w:themeColor="accent6"/>
          <w:sz w:val="20"/>
          <w:szCs w:val="20"/>
          <w:lang w:bidi="th-TH"/>
        </w:rPr>
        <w:t>,</w:t>
      </w:r>
      <w:r w:rsidR="00365B4B">
        <w:rPr>
          <w:rFonts w:asciiTheme="minorBidi" w:hAnsiTheme="minorBidi" w:hint="cs"/>
          <w:b/>
          <w:bCs/>
          <w:color w:val="F56617" w:themeColor="accent6"/>
          <w:sz w:val="20"/>
          <w:szCs w:val="20"/>
          <w:cs/>
          <w:lang w:bidi="th-TH"/>
        </w:rPr>
        <w:t>5</w:t>
      </w:r>
      <w:r w:rsidRPr="003957D8">
        <w:rPr>
          <w:rFonts w:asciiTheme="minorBidi" w:hAnsiTheme="minorBidi"/>
          <w:b/>
          <w:bCs/>
          <w:color w:val="F56617" w:themeColor="accent6"/>
          <w:sz w:val="20"/>
          <w:szCs w:val="20"/>
          <w:cs/>
          <w:lang w:bidi="th-TH"/>
        </w:rPr>
        <w:t>00</w:t>
      </w:r>
      <w:r w:rsidRPr="003957D8">
        <w:rPr>
          <w:rFonts w:asciiTheme="minorBidi" w:hAnsiTheme="minorBidi"/>
          <w:b/>
          <w:bCs/>
          <w:color w:val="F56617" w:themeColor="accent6"/>
          <w:sz w:val="20"/>
          <w:szCs w:val="20"/>
          <w:lang w:bidi="th-TH"/>
        </w:rPr>
        <w:t>,</w:t>
      </w:r>
      <w:r w:rsidRPr="003957D8">
        <w:rPr>
          <w:rFonts w:asciiTheme="minorBidi" w:hAnsiTheme="minorBidi"/>
          <w:b/>
          <w:bCs/>
          <w:color w:val="F56617" w:themeColor="accent6"/>
          <w:sz w:val="20"/>
          <w:szCs w:val="20"/>
          <w:cs/>
          <w:lang w:bidi="th-TH"/>
        </w:rPr>
        <w:t>000 บาท</w:t>
      </w:r>
      <w:r w:rsidRPr="003957D8">
        <w:rPr>
          <w:rFonts w:asciiTheme="minorBidi" w:hAnsiTheme="minorBidi" w:hint="cs"/>
          <w:b/>
          <w:bCs/>
          <w:color w:val="F56617" w:themeColor="accent6"/>
          <w:sz w:val="20"/>
          <w:szCs w:val="20"/>
          <w:cs/>
          <w:lang w:bidi="th-TH"/>
        </w:rPr>
        <w:t xml:space="preserve"> </w:t>
      </w:r>
      <w:r w:rsidRPr="003957D8">
        <w:rPr>
          <w:rFonts w:asciiTheme="minorBidi" w:hAnsiTheme="minorBidi" w:hint="cs"/>
          <w:color w:val="3C3C3C" w:themeColor="background2" w:themeShade="40"/>
          <w:sz w:val="20"/>
          <w:szCs w:val="20"/>
          <w:cs/>
          <w:lang w:bidi="th-TH"/>
        </w:rPr>
        <w:t>(เงื่อนไขตามกรมธรรม์)</w:t>
      </w:r>
    </w:p>
    <w:p w:rsidR="00CB1E88" w:rsidRPr="003957D8" w:rsidRDefault="00CB1E88" w:rsidP="001D6A3E">
      <w:pPr>
        <w:pStyle w:val="ListParagraph"/>
        <w:spacing w:before="0" w:after="0" w:line="20" w:lineRule="atLeast"/>
        <w:jc w:val="thaiDistribute"/>
        <w:rPr>
          <w:rFonts w:asciiTheme="minorBidi" w:hAnsiTheme="minorBidi"/>
          <w:color w:val="3C3C3C" w:themeColor="background2" w:themeShade="40"/>
          <w:sz w:val="20"/>
          <w:szCs w:val="20"/>
        </w:rPr>
      </w:pPr>
      <w:r w:rsidRPr="003957D8">
        <w:rPr>
          <w:rFonts w:asciiTheme="minorBidi" w:hAnsiTheme="minorBidi" w:cs="Tahoma" w:hint="cs"/>
          <w:b/>
          <w:bCs/>
          <w:color w:val="F56617" w:themeColor="accent6"/>
          <w:sz w:val="20"/>
          <w:szCs w:val="20"/>
          <w:cs/>
          <w:lang w:bidi="th-TH"/>
        </w:rPr>
        <w:t>หมายเหตุ</w:t>
      </w:r>
      <w:r w:rsidRPr="003957D8">
        <w:rPr>
          <w:rFonts w:asciiTheme="minorBidi" w:hAnsiTheme="minorBidi" w:cs="Tahoma"/>
          <w:b/>
          <w:bCs/>
          <w:color w:val="F56617" w:themeColor="accent6"/>
          <w:sz w:val="20"/>
          <w:szCs w:val="20"/>
          <w:cs/>
          <w:lang w:bidi="th-TH"/>
        </w:rPr>
        <w:t xml:space="preserve"> **</w:t>
      </w:r>
      <w:r w:rsidRPr="003957D8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ในกรณีลูกค้าท่านใดสนใจ</w:t>
      </w:r>
      <w:r w:rsidRPr="003957D8">
        <w:rPr>
          <w:rFonts w:asciiTheme="minorBidi" w:hAnsiTheme="minorBidi" w:cs="Tahoma"/>
          <w:color w:val="3C3C3C" w:themeColor="background2" w:themeShade="40"/>
          <w:sz w:val="20"/>
          <w:szCs w:val="20"/>
          <w:lang w:bidi="th-TH"/>
        </w:rPr>
        <w:t xml:space="preserve"> </w:t>
      </w:r>
      <w:r w:rsidRPr="003957D8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ซื้อประกันการเดินทางเพื่อให้ครอบคลุมในเรื่องสุขภาพ</w:t>
      </w:r>
      <w:r w:rsidRPr="003957D8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3957D8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ท่านสามารถสอบถามรายละเอียดเ</w:t>
      </w:r>
      <w:r w:rsidR="00BF7D4A" w:rsidRPr="003957D8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พิ่มเติมได้ที่เจ้าหน้าของบริษัท</w:t>
      </w:r>
      <w:r w:rsidRPr="003957D8">
        <w:rPr>
          <w:rFonts w:asciiTheme="minorBidi" w:hAnsiTheme="minorBidi" w:cs="Tahoma"/>
          <w:b/>
          <w:bCs/>
          <w:color w:val="F56617" w:themeColor="accent6"/>
          <w:sz w:val="20"/>
          <w:szCs w:val="20"/>
          <w:cs/>
          <w:lang w:bidi="th-TH"/>
        </w:rPr>
        <w:t>**</w:t>
      </w:r>
      <w:r w:rsidRPr="003957D8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3957D8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อัตราเบี้ยประกันเริ่มต้น</w:t>
      </w:r>
      <w:r w:rsidRPr="003957D8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</w:rPr>
        <w:t xml:space="preserve">390 </w:t>
      </w:r>
      <w:r w:rsidRPr="003957D8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บาท</w:t>
      </w:r>
      <w:r w:rsidRPr="003957D8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3957D8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ขึ้นอยู่ระยะเวลาการเดินทาง</w:t>
      </w:r>
    </w:p>
    <w:p w:rsidR="00EC7DA8" w:rsidRDefault="00EC7DA8" w:rsidP="001D6A3E">
      <w:pPr>
        <w:tabs>
          <w:tab w:val="left" w:pos="2685"/>
        </w:tabs>
        <w:spacing w:before="0" w:after="0" w:line="20" w:lineRule="atLeast"/>
        <w:rPr>
          <w:rFonts w:asciiTheme="minorBidi" w:hAnsiTheme="minorBidi"/>
          <w:b/>
          <w:bCs/>
          <w:color w:val="0673A5" w:themeColor="text2" w:themeShade="BF"/>
          <w:sz w:val="20"/>
          <w:szCs w:val="20"/>
          <w:lang w:bidi="th-TH"/>
        </w:rPr>
      </w:pPr>
    </w:p>
    <w:p w:rsidR="00DF754B" w:rsidRPr="003957D8" w:rsidRDefault="00DF754B" w:rsidP="001D6A3E">
      <w:pPr>
        <w:tabs>
          <w:tab w:val="left" w:pos="2685"/>
        </w:tabs>
        <w:spacing w:before="0" w:after="0" w:line="20" w:lineRule="atLeast"/>
        <w:rPr>
          <w:rFonts w:asciiTheme="minorBidi" w:hAnsiTheme="minorBidi"/>
          <w:b/>
          <w:bCs/>
          <w:color w:val="0673A5" w:themeColor="text2" w:themeShade="BF"/>
          <w:sz w:val="20"/>
          <w:szCs w:val="20"/>
        </w:rPr>
      </w:pPr>
      <w:r w:rsidRPr="003957D8">
        <w:rPr>
          <w:rFonts w:asciiTheme="minorBidi" w:hAnsiTheme="minorBidi"/>
          <w:b/>
          <w:bCs/>
          <w:color w:val="0673A5" w:themeColor="text2" w:themeShade="BF"/>
          <w:sz w:val="20"/>
          <w:szCs w:val="20"/>
          <w:cs/>
          <w:lang w:bidi="th-TH"/>
        </w:rPr>
        <w:t>อัตราค่าบริการนี้ไม่รวม</w:t>
      </w:r>
    </w:p>
    <w:p w:rsidR="00DF754B" w:rsidRPr="003957D8" w:rsidRDefault="00DF754B" w:rsidP="001D6A3E">
      <w:pPr>
        <w:pStyle w:val="ListParagraph"/>
        <w:numPr>
          <w:ilvl w:val="0"/>
          <w:numId w:val="6"/>
        </w:numPr>
        <w:spacing w:before="0" w:after="0" w:line="20" w:lineRule="atLeast"/>
        <w:ind w:left="720"/>
        <w:jc w:val="thaiDistribute"/>
        <w:rPr>
          <w:rFonts w:asciiTheme="minorBidi" w:hAnsiTheme="minorBidi"/>
          <w:color w:val="3C3C3C" w:themeColor="background2" w:themeShade="40"/>
          <w:sz w:val="20"/>
          <w:szCs w:val="20"/>
        </w:rPr>
      </w:pPr>
      <w:r w:rsidRPr="003957D8">
        <w:rPr>
          <w:rFonts w:asciiTheme="minorBidi" w:hAnsiTheme="minorBidi" w:hint="cs"/>
          <w:color w:val="3C3C3C" w:themeColor="background2" w:themeShade="40"/>
          <w:sz w:val="20"/>
          <w:szCs w:val="20"/>
          <w:cs/>
          <w:lang w:bidi="th-TH"/>
        </w:rPr>
        <w:t>ค่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>าบริการ และค่าใช้จ่ายส่วนตัวที่ไม่ได้ระบุในรายการ</w:t>
      </w:r>
    </w:p>
    <w:p w:rsidR="00DF754B" w:rsidRDefault="00DF754B" w:rsidP="001D6A3E">
      <w:pPr>
        <w:pStyle w:val="ListParagraph"/>
        <w:numPr>
          <w:ilvl w:val="0"/>
          <w:numId w:val="6"/>
        </w:numPr>
        <w:spacing w:before="0" w:after="0" w:line="20" w:lineRule="atLeast"/>
        <w:ind w:left="720"/>
        <w:jc w:val="thaiDistribute"/>
        <w:rPr>
          <w:rFonts w:asciiTheme="minorBidi" w:hAnsiTheme="minorBidi"/>
          <w:color w:val="3C3C3C" w:themeColor="background2" w:themeShade="40"/>
          <w:sz w:val="20"/>
          <w:szCs w:val="20"/>
        </w:rPr>
      </w:pP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>ค่าอาหารที่ไม่ได้ระบุไว้ในรายการ และสำหรับราคานี้ทางบริษัทจะไม่รวมค่าภาษีท่องเที่ยวหากมีการเก็บเพิ่ม</w:t>
      </w:r>
    </w:p>
    <w:p w:rsidR="00365B4B" w:rsidRPr="00365B4B" w:rsidRDefault="00365B4B" w:rsidP="009E5E7B">
      <w:pPr>
        <w:pStyle w:val="ListParagraph"/>
        <w:numPr>
          <w:ilvl w:val="0"/>
          <w:numId w:val="6"/>
        </w:numPr>
        <w:spacing w:before="0" w:after="0" w:line="20" w:lineRule="atLeast"/>
        <w:ind w:left="720"/>
        <w:jc w:val="thaiDistribute"/>
        <w:rPr>
          <w:rFonts w:asciiTheme="minorBidi" w:hAnsiTheme="minorBidi"/>
          <w:color w:val="3C3C3C" w:themeColor="background2" w:themeShade="40"/>
          <w:sz w:val="20"/>
          <w:szCs w:val="20"/>
        </w:rPr>
      </w:pPr>
      <w:r w:rsidRPr="00365B4B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>ค่า</w:t>
      </w:r>
      <w:r w:rsidRPr="005F2A84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ใช้จ่ายที่มีการเปลี่ยนแปลงการเดินทาง</w:t>
      </w:r>
      <w:r w:rsidRPr="005F2A84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5F2A84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ที่เกิดจากผู้เดินทางเอง</w:t>
      </w:r>
    </w:p>
    <w:p w:rsidR="00365B4B" w:rsidRPr="00365B4B" w:rsidRDefault="00365B4B" w:rsidP="009E5E7B">
      <w:pPr>
        <w:pStyle w:val="ListParagraph"/>
        <w:numPr>
          <w:ilvl w:val="0"/>
          <w:numId w:val="6"/>
        </w:numPr>
        <w:spacing w:before="0" w:after="0" w:line="20" w:lineRule="atLeast"/>
        <w:ind w:left="720"/>
        <w:jc w:val="thaiDistribute"/>
        <w:rPr>
          <w:rFonts w:asciiTheme="minorBidi" w:hAnsiTheme="minorBidi"/>
          <w:color w:val="3C3C3C" w:themeColor="background2" w:themeShade="40"/>
          <w:sz w:val="20"/>
          <w:szCs w:val="20"/>
        </w:rPr>
      </w:pPr>
      <w:r w:rsidRPr="00365B4B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>ค่า</w:t>
      </w:r>
      <w:r w:rsidRPr="00365B4B">
        <w:rPr>
          <w:rFonts w:asciiTheme="minorBidi" w:hAnsiTheme="minorBidi" w:hint="cs"/>
          <w:color w:val="3C3C3C" w:themeColor="background2" w:themeShade="40"/>
          <w:sz w:val="20"/>
          <w:szCs w:val="20"/>
          <w:cs/>
          <w:lang w:bidi="th-TH"/>
        </w:rPr>
        <w:t>ธรรมเนียม</w:t>
      </w:r>
      <w:r w:rsidRPr="00365B4B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>เข้าชมสถานที่</w:t>
      </w:r>
      <w:r w:rsidRPr="00365B4B">
        <w:rPr>
          <w:rFonts w:asciiTheme="minorBidi" w:hAnsiTheme="minorBidi" w:hint="cs"/>
          <w:color w:val="3C3C3C" w:themeColor="background2" w:themeShade="40"/>
          <w:sz w:val="20"/>
          <w:szCs w:val="20"/>
          <w:cs/>
          <w:lang w:bidi="th-TH"/>
        </w:rPr>
        <w:t xml:space="preserve">ต่างๆ </w:t>
      </w:r>
      <w:r w:rsidRPr="00365B4B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>ที่ระบุไว้ในรายการ</w:t>
      </w:r>
      <w:r w:rsidRPr="00365B4B">
        <w:rPr>
          <w:rFonts w:asciiTheme="minorBidi" w:hAnsiTheme="minorBidi" w:hint="cs"/>
          <w:color w:val="3C3C3C" w:themeColor="background2" w:themeShade="40"/>
          <w:sz w:val="20"/>
          <w:szCs w:val="20"/>
          <w:cs/>
          <w:lang w:bidi="th-TH"/>
        </w:rPr>
        <w:t xml:space="preserve"> สำหรับชาวต่างชาติที่ต้องชำระเพิ่มต่างหาก</w:t>
      </w:r>
    </w:p>
    <w:p w:rsidR="00DF754B" w:rsidRPr="003957D8" w:rsidRDefault="00DF754B" w:rsidP="001D6A3E">
      <w:pPr>
        <w:pStyle w:val="ListParagraph"/>
        <w:numPr>
          <w:ilvl w:val="0"/>
          <w:numId w:val="6"/>
        </w:numPr>
        <w:spacing w:before="0" w:after="0" w:line="20" w:lineRule="atLeast"/>
        <w:ind w:left="720"/>
        <w:jc w:val="thaiDistribute"/>
        <w:rPr>
          <w:rFonts w:asciiTheme="minorBidi" w:hAnsiTheme="minorBidi"/>
          <w:color w:val="3C3C3C" w:themeColor="background2" w:themeShade="40"/>
          <w:sz w:val="20"/>
          <w:szCs w:val="20"/>
        </w:rPr>
      </w:pP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>ค่าทำใบอนุญาตกลับเข้าประเทศของคนต่างชาติ หรือคนต่างด้าว</w:t>
      </w:r>
    </w:p>
    <w:p w:rsidR="00DF754B" w:rsidRPr="003957D8" w:rsidRDefault="00DF754B" w:rsidP="001D6A3E">
      <w:pPr>
        <w:pStyle w:val="ListParagraph"/>
        <w:numPr>
          <w:ilvl w:val="0"/>
          <w:numId w:val="6"/>
        </w:numPr>
        <w:spacing w:before="0" w:after="0" w:line="20" w:lineRule="atLeast"/>
        <w:ind w:left="720"/>
        <w:jc w:val="thaiDistribute"/>
        <w:rPr>
          <w:rFonts w:asciiTheme="minorBidi" w:hAnsiTheme="minorBidi"/>
          <w:color w:val="3C3C3C" w:themeColor="background2" w:themeShade="40"/>
          <w:sz w:val="20"/>
          <w:szCs w:val="20"/>
          <w:rtl/>
          <w:cs/>
        </w:rPr>
      </w:pP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 xml:space="preserve">ค่าภาษีมูลค่าเพิ่ม </w:t>
      </w:r>
      <w:r w:rsidRPr="003957D8">
        <w:rPr>
          <w:rFonts w:asciiTheme="minorBidi" w:hAnsiTheme="minorBidi"/>
          <w:b/>
          <w:bCs/>
          <w:color w:val="F56617" w:themeColor="accent6"/>
          <w:sz w:val="20"/>
          <w:szCs w:val="20"/>
        </w:rPr>
        <w:t>7%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</w:rPr>
        <w:t xml:space="preserve">,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 xml:space="preserve">ค่าภาษีหัก ณ ที่จ่าย </w:t>
      </w:r>
      <w:r w:rsidRPr="003957D8">
        <w:rPr>
          <w:rFonts w:asciiTheme="minorBidi" w:hAnsiTheme="minorBidi"/>
          <w:b/>
          <w:bCs/>
          <w:color w:val="F56617" w:themeColor="accent6"/>
          <w:sz w:val="20"/>
          <w:szCs w:val="20"/>
        </w:rPr>
        <w:t>3%</w:t>
      </w:r>
    </w:p>
    <w:p w:rsidR="0063216F" w:rsidRDefault="0063216F" w:rsidP="001D6A3E">
      <w:pPr>
        <w:spacing w:before="0" w:after="0" w:line="20" w:lineRule="atLeast"/>
        <w:rPr>
          <w:rFonts w:asciiTheme="minorBidi" w:hAnsiTheme="minorBidi"/>
          <w:sz w:val="20"/>
          <w:szCs w:val="20"/>
        </w:rPr>
      </w:pPr>
    </w:p>
    <w:p w:rsidR="002C6DA6" w:rsidRDefault="002C6DA6" w:rsidP="001D6A3E">
      <w:pPr>
        <w:spacing w:before="0" w:after="0" w:line="20" w:lineRule="atLeast"/>
        <w:rPr>
          <w:rFonts w:asciiTheme="minorBidi" w:hAnsiTheme="minorBidi"/>
          <w:sz w:val="20"/>
          <w:szCs w:val="20"/>
        </w:rPr>
      </w:pPr>
    </w:p>
    <w:p w:rsidR="00D50E31" w:rsidRPr="003957D8" w:rsidRDefault="00D50E31" w:rsidP="001D6A3E">
      <w:pPr>
        <w:pStyle w:val="Heading1"/>
        <w:tabs>
          <w:tab w:val="left" w:pos="4670"/>
        </w:tabs>
        <w:spacing w:before="0" w:line="20" w:lineRule="atLeast"/>
        <w:rPr>
          <w:rStyle w:val="BookTitle"/>
          <w:rFonts w:asciiTheme="minorBidi" w:hAnsiTheme="minorBidi" w:cstheme="minorBidi"/>
          <w:sz w:val="24"/>
          <w:szCs w:val="24"/>
          <w:cs/>
          <w:lang w:bidi="th-TH"/>
        </w:rPr>
      </w:pPr>
      <w:r w:rsidRPr="003957D8">
        <w:rPr>
          <w:rFonts w:asciiTheme="minorBidi" w:hAnsiTheme="minorBidi" w:cstheme="minorBidi"/>
          <w:b/>
          <w:bCs/>
          <w:sz w:val="24"/>
          <w:szCs w:val="24"/>
          <w:cs/>
          <w:lang w:bidi="th-TH"/>
        </w:rPr>
        <w:t>เงื่อนไขการจอง</w:t>
      </w:r>
      <w:r w:rsidR="001537C4" w:rsidRPr="003957D8">
        <w:rPr>
          <w:rFonts w:asciiTheme="minorBidi" w:hAnsiTheme="minorBidi" w:cstheme="minorBidi"/>
          <w:b/>
          <w:bCs/>
          <w:sz w:val="24"/>
          <w:szCs w:val="24"/>
          <w:cs/>
          <w:lang w:bidi="th-TH"/>
        </w:rPr>
        <w:t xml:space="preserve"> / การยกเลิก</w:t>
      </w:r>
      <w:r w:rsidR="00F41846" w:rsidRPr="003957D8">
        <w:rPr>
          <w:rFonts w:asciiTheme="minorBidi" w:hAnsiTheme="minorBidi" w:cstheme="minorBidi"/>
          <w:b/>
          <w:bCs/>
          <w:sz w:val="24"/>
          <w:szCs w:val="24"/>
          <w:cs/>
          <w:lang w:bidi="th-TH"/>
        </w:rPr>
        <w:tab/>
      </w:r>
    </w:p>
    <w:p w:rsidR="00D50E31" w:rsidRPr="003957D8" w:rsidRDefault="00D50E31" w:rsidP="001D6A3E">
      <w:pPr>
        <w:spacing w:before="0" w:after="0" w:line="20" w:lineRule="atLeast"/>
        <w:jc w:val="thaiDistribute"/>
        <w:rPr>
          <w:rFonts w:asciiTheme="minorBidi" w:hAnsiTheme="minorBidi"/>
          <w:sz w:val="20"/>
          <w:szCs w:val="20"/>
        </w:rPr>
      </w:pPr>
    </w:p>
    <w:p w:rsidR="00DF754B" w:rsidRPr="003957D8" w:rsidRDefault="00DF754B" w:rsidP="001D6A3E">
      <w:pPr>
        <w:spacing w:before="0" w:after="0" w:line="20" w:lineRule="atLeast"/>
        <w:jc w:val="thaiDistribute"/>
        <w:rPr>
          <w:rFonts w:asciiTheme="minorBidi" w:hAnsiTheme="minorBidi"/>
          <w:b/>
          <w:bCs/>
          <w:color w:val="0673A5" w:themeColor="text2" w:themeShade="BF"/>
          <w:sz w:val="20"/>
          <w:szCs w:val="20"/>
          <w:lang w:bidi="th-TH"/>
        </w:rPr>
      </w:pPr>
      <w:r w:rsidRPr="003957D8">
        <w:rPr>
          <w:rFonts w:asciiTheme="minorBidi" w:hAnsiTheme="minorBidi"/>
          <w:b/>
          <w:bCs/>
          <w:color w:val="0673A5" w:themeColor="text2" w:themeShade="BF"/>
          <w:sz w:val="20"/>
          <w:szCs w:val="20"/>
          <w:cs/>
          <w:lang w:bidi="th-TH"/>
        </w:rPr>
        <w:t>การจอง หรือสำรองที่นั่ง</w:t>
      </w:r>
    </w:p>
    <w:p w:rsidR="00DF754B" w:rsidRPr="003957D8" w:rsidRDefault="00102271" w:rsidP="001D6A3E">
      <w:pPr>
        <w:pStyle w:val="ListParagraph"/>
        <w:numPr>
          <w:ilvl w:val="0"/>
          <w:numId w:val="4"/>
        </w:numPr>
        <w:spacing w:before="0" w:after="0" w:line="20" w:lineRule="atLeast"/>
        <w:jc w:val="thaiDistribute"/>
        <w:rPr>
          <w:rFonts w:asciiTheme="minorBidi" w:hAnsiTheme="minorBidi"/>
          <w:sz w:val="20"/>
          <w:szCs w:val="20"/>
        </w:rPr>
      </w:pP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>กรุณาจองล่วงหน้าก่อนการเดินทาง</w:t>
      </w:r>
      <w:r w:rsidRPr="003957D8">
        <w:rPr>
          <w:rFonts w:asciiTheme="minorBidi" w:hAnsiTheme="minorBidi" w:hint="cs"/>
          <w:color w:val="3C3C3C" w:themeColor="background2" w:themeShade="40"/>
          <w:sz w:val="20"/>
          <w:szCs w:val="20"/>
          <w:cs/>
          <w:lang w:bidi="th-TH"/>
        </w:rPr>
        <w:t>พร้อม</w:t>
      </w:r>
      <w:r w:rsidR="00DF754B"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>ชำระ</w:t>
      </w:r>
      <w:r w:rsidR="009971CC" w:rsidRPr="003957D8">
        <w:rPr>
          <w:rFonts w:asciiTheme="minorBidi" w:hAnsiTheme="minorBidi" w:hint="cs"/>
          <w:color w:val="3C3C3C" w:themeColor="background2" w:themeShade="40"/>
          <w:sz w:val="20"/>
          <w:szCs w:val="20"/>
          <w:cs/>
          <w:lang w:bidi="th-TH"/>
        </w:rPr>
        <w:t>มัดจำ</w:t>
      </w:r>
      <w:r w:rsidR="00DF754B" w:rsidRPr="003957D8">
        <w:rPr>
          <w:rFonts w:asciiTheme="minorBidi" w:hAnsiTheme="minorBidi" w:hint="cs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="00DF754B" w:rsidRPr="003957D8">
        <w:rPr>
          <w:rFonts w:asciiTheme="minorBidi" w:hAnsiTheme="minorBidi"/>
          <w:b/>
          <w:bCs/>
          <w:color w:val="F56617" w:themeColor="accent6"/>
          <w:sz w:val="20"/>
          <w:szCs w:val="20"/>
          <w:cs/>
          <w:lang w:bidi="th-TH"/>
        </w:rPr>
        <w:t>งวดแรก</w:t>
      </w:r>
      <w:r w:rsidR="00DF754B" w:rsidRPr="003957D8">
        <w:rPr>
          <w:rFonts w:asciiTheme="minorBidi" w:hAnsiTheme="minorBidi"/>
          <w:color w:val="F56617" w:themeColor="accent6"/>
          <w:sz w:val="20"/>
          <w:szCs w:val="20"/>
          <w:cs/>
          <w:lang w:bidi="th-TH"/>
        </w:rPr>
        <w:t xml:space="preserve"> </w:t>
      </w:r>
      <w:r w:rsidR="007347C1">
        <w:rPr>
          <w:rFonts w:asciiTheme="minorBidi" w:hAnsiTheme="minorBidi"/>
          <w:b/>
          <w:bCs/>
          <w:color w:val="F56617" w:themeColor="accent6"/>
          <w:sz w:val="20"/>
          <w:szCs w:val="20"/>
          <w:lang w:bidi="th-TH"/>
        </w:rPr>
        <w:t>1</w:t>
      </w:r>
      <w:r w:rsidR="00DF754B" w:rsidRPr="003957D8">
        <w:rPr>
          <w:rFonts w:asciiTheme="minorBidi" w:hAnsiTheme="minorBidi"/>
          <w:b/>
          <w:bCs/>
          <w:color w:val="F56617" w:themeColor="accent6"/>
          <w:sz w:val="20"/>
          <w:szCs w:val="20"/>
        </w:rPr>
        <w:t>,000</w:t>
      </w:r>
      <w:r w:rsidR="00DF754B" w:rsidRPr="003957D8">
        <w:rPr>
          <w:rFonts w:asciiTheme="minorBidi" w:hAnsiTheme="minorBidi"/>
          <w:b/>
          <w:bCs/>
          <w:color w:val="F56617" w:themeColor="accent6"/>
          <w:sz w:val="20"/>
          <w:szCs w:val="20"/>
          <w:cs/>
          <w:lang w:bidi="th-TH"/>
        </w:rPr>
        <w:t xml:space="preserve"> บาท</w:t>
      </w:r>
      <w:r w:rsidR="00DF754B" w:rsidRPr="003957D8">
        <w:rPr>
          <w:rFonts w:asciiTheme="minorBidi" w:hAnsiTheme="minorBidi" w:hint="cs"/>
          <w:b/>
          <w:bCs/>
          <w:color w:val="F56617" w:themeColor="accent6"/>
          <w:sz w:val="20"/>
          <w:szCs w:val="20"/>
          <w:cs/>
          <w:lang w:bidi="th-TH"/>
        </w:rPr>
        <w:t xml:space="preserve"> </w:t>
      </w:r>
    </w:p>
    <w:p w:rsidR="009971CC" w:rsidRPr="003957D8" w:rsidRDefault="009971CC" w:rsidP="001D6A3E">
      <w:pPr>
        <w:pStyle w:val="ListParagraph"/>
        <w:numPr>
          <w:ilvl w:val="0"/>
          <w:numId w:val="4"/>
        </w:numPr>
        <w:spacing w:before="0" w:after="0" w:line="20" w:lineRule="atLeast"/>
        <w:jc w:val="thaiDistribute"/>
        <w:rPr>
          <w:rFonts w:asciiTheme="minorBidi" w:hAnsiTheme="minorBidi"/>
          <w:color w:val="3C3C3C" w:themeColor="background2" w:themeShade="40"/>
          <w:sz w:val="20"/>
          <w:szCs w:val="20"/>
        </w:rPr>
      </w:pP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 xml:space="preserve">ส่วนที่เหลือชำระทันทีก่อนการเดินทางไม่น้อยกว่า </w:t>
      </w:r>
      <w:r w:rsidR="007347C1">
        <w:rPr>
          <w:rFonts w:asciiTheme="minorBidi" w:hAnsiTheme="minorBidi"/>
          <w:b/>
          <w:bCs/>
          <w:color w:val="F56617" w:themeColor="accent6"/>
          <w:sz w:val="20"/>
          <w:szCs w:val="20"/>
          <w:lang w:bidi="th-TH"/>
        </w:rPr>
        <w:t>10</w:t>
      </w:r>
      <w:r w:rsidRPr="003957D8">
        <w:rPr>
          <w:rFonts w:asciiTheme="minorBidi" w:hAnsiTheme="minorBidi"/>
          <w:b/>
          <w:bCs/>
          <w:color w:val="F56617" w:themeColor="accent6"/>
          <w:sz w:val="20"/>
          <w:szCs w:val="20"/>
          <w:lang w:bidi="th-TH"/>
        </w:rPr>
        <w:t xml:space="preserve"> </w:t>
      </w:r>
      <w:r w:rsidRPr="003957D8">
        <w:rPr>
          <w:rFonts w:asciiTheme="minorBidi" w:hAnsiTheme="minorBidi"/>
          <w:b/>
          <w:bCs/>
          <w:color w:val="F56617" w:themeColor="accent6"/>
          <w:sz w:val="20"/>
          <w:szCs w:val="20"/>
          <w:cs/>
          <w:lang w:bidi="th-TH"/>
        </w:rPr>
        <w:t>วัน</w:t>
      </w:r>
      <w:r w:rsidRPr="003957D8">
        <w:rPr>
          <w:rFonts w:asciiTheme="minorBidi" w:hAnsiTheme="minorBidi"/>
          <w:color w:val="F56617" w:themeColor="accent6"/>
          <w:sz w:val="20"/>
          <w:szCs w:val="20"/>
          <w:cs/>
          <w:lang w:bidi="th-TH"/>
        </w:rPr>
        <w:t xml:space="preserve">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>มิฉะนั้นจะถือว่าท่านยกเลิกการเดินทาง</w:t>
      </w:r>
      <w:r w:rsidRPr="003957D8">
        <w:rPr>
          <w:rFonts w:asciiTheme="minorBidi" w:hAnsiTheme="minorBidi" w:hint="cs"/>
          <w:color w:val="3C3C3C" w:themeColor="background2" w:themeShade="40"/>
          <w:sz w:val="20"/>
          <w:szCs w:val="20"/>
          <w:cs/>
          <w:lang w:bidi="th-TH"/>
        </w:rPr>
        <w:t xml:space="preserve"> </w:t>
      </w:r>
    </w:p>
    <w:p w:rsidR="00895E17" w:rsidRDefault="00895E17" w:rsidP="001D6A3E">
      <w:pPr>
        <w:spacing w:before="0" w:after="0" w:line="20" w:lineRule="atLeast"/>
        <w:jc w:val="thaiDistribute"/>
        <w:rPr>
          <w:rFonts w:asciiTheme="minorBidi" w:hAnsiTheme="minorBidi"/>
          <w:sz w:val="20"/>
          <w:szCs w:val="20"/>
          <w:lang w:bidi="th-TH"/>
        </w:rPr>
      </w:pPr>
    </w:p>
    <w:p w:rsidR="00DF754B" w:rsidRPr="003957D8" w:rsidRDefault="00DF754B" w:rsidP="001D6A3E">
      <w:pPr>
        <w:spacing w:before="0" w:after="0" w:line="20" w:lineRule="atLeast"/>
        <w:jc w:val="thaiDistribute"/>
        <w:rPr>
          <w:rFonts w:asciiTheme="minorBidi" w:hAnsiTheme="minorBidi"/>
          <w:b/>
          <w:bCs/>
          <w:color w:val="0673A5" w:themeColor="text2" w:themeShade="BF"/>
          <w:sz w:val="20"/>
          <w:szCs w:val="20"/>
          <w:lang w:bidi="th-TH"/>
        </w:rPr>
      </w:pPr>
      <w:r w:rsidRPr="003957D8">
        <w:rPr>
          <w:rFonts w:asciiTheme="minorBidi" w:hAnsiTheme="minorBidi"/>
          <w:b/>
          <w:bCs/>
          <w:color w:val="0673A5" w:themeColor="text2" w:themeShade="BF"/>
          <w:sz w:val="20"/>
          <w:szCs w:val="20"/>
          <w:cs/>
          <w:lang w:bidi="th-TH"/>
        </w:rPr>
        <w:t>การยกเลิก</w:t>
      </w:r>
    </w:p>
    <w:p w:rsidR="00DF754B" w:rsidRPr="003957D8" w:rsidRDefault="00DF754B" w:rsidP="001D6A3E">
      <w:pPr>
        <w:pStyle w:val="ListParagraph"/>
        <w:numPr>
          <w:ilvl w:val="0"/>
          <w:numId w:val="5"/>
        </w:numPr>
        <w:spacing w:before="0" w:after="0" w:line="20" w:lineRule="atLeast"/>
        <w:jc w:val="thaiDistribute"/>
        <w:rPr>
          <w:rFonts w:asciiTheme="minorBidi" w:hAnsiTheme="minorBidi"/>
          <w:sz w:val="20"/>
          <w:szCs w:val="20"/>
          <w:lang w:bidi="th-TH"/>
        </w:rPr>
      </w:pP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 xml:space="preserve">แจ้งล่วงหน้าไม่น้อยกว่า </w:t>
      </w:r>
      <w:r w:rsidR="005F5F4A">
        <w:rPr>
          <w:rFonts w:asciiTheme="minorBidi" w:hAnsiTheme="minorBidi" w:hint="cs"/>
          <w:b/>
          <w:bCs/>
          <w:color w:val="F56617" w:themeColor="accent6"/>
          <w:sz w:val="20"/>
          <w:szCs w:val="20"/>
          <w:cs/>
          <w:lang w:bidi="th-TH"/>
        </w:rPr>
        <w:t>3</w:t>
      </w:r>
      <w:r w:rsidR="000C2061" w:rsidRPr="003957D8">
        <w:rPr>
          <w:rFonts w:asciiTheme="minorBidi" w:hAnsiTheme="minorBidi" w:hint="cs"/>
          <w:b/>
          <w:bCs/>
          <w:color w:val="F56617" w:themeColor="accent6"/>
          <w:sz w:val="20"/>
          <w:szCs w:val="20"/>
          <w:cs/>
          <w:lang w:bidi="th-TH"/>
        </w:rPr>
        <w:t>0</w:t>
      </w:r>
      <w:r w:rsidRPr="003957D8">
        <w:rPr>
          <w:rFonts w:asciiTheme="minorBidi" w:hAnsiTheme="minorBidi"/>
          <w:b/>
          <w:bCs/>
          <w:color w:val="F56617" w:themeColor="accent6"/>
          <w:sz w:val="20"/>
          <w:szCs w:val="20"/>
          <w:cs/>
          <w:lang w:bidi="th-TH"/>
        </w:rPr>
        <w:t xml:space="preserve"> วัน</w:t>
      </w:r>
      <w:r w:rsidRPr="003957D8">
        <w:rPr>
          <w:rFonts w:asciiTheme="minorBidi" w:hAnsiTheme="minorBidi"/>
          <w:color w:val="F56617" w:themeColor="accent6"/>
          <w:sz w:val="20"/>
          <w:szCs w:val="20"/>
          <w:cs/>
          <w:lang w:bidi="th-TH"/>
        </w:rPr>
        <w:t xml:space="preserve">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 xml:space="preserve">ก่อนการเดินทาง </w:t>
      </w:r>
      <w:r w:rsidRPr="003957D8">
        <w:rPr>
          <w:rFonts w:asciiTheme="minorBidi" w:hAnsiTheme="minorBidi"/>
          <w:b/>
          <w:bCs/>
          <w:color w:val="F56617" w:themeColor="accent6"/>
          <w:sz w:val="20"/>
          <w:szCs w:val="20"/>
          <w:cs/>
          <w:lang w:bidi="th-TH"/>
        </w:rPr>
        <w:t xml:space="preserve">คืนเงินมัดจำทั้งหมด </w:t>
      </w:r>
    </w:p>
    <w:p w:rsidR="000C2061" w:rsidRPr="003957D8" w:rsidRDefault="00DF754B" w:rsidP="005F5F4A">
      <w:pPr>
        <w:pStyle w:val="ListParagraph"/>
        <w:numPr>
          <w:ilvl w:val="0"/>
          <w:numId w:val="5"/>
        </w:numPr>
        <w:spacing w:before="0" w:after="0" w:line="20" w:lineRule="atLeast"/>
        <w:jc w:val="thaiDistribute"/>
        <w:rPr>
          <w:rFonts w:asciiTheme="minorBidi" w:hAnsiTheme="minorBidi"/>
          <w:sz w:val="20"/>
          <w:szCs w:val="20"/>
          <w:lang w:bidi="th-TH"/>
        </w:rPr>
      </w:pP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 xml:space="preserve">แจ้งล่วงหน้า </w:t>
      </w:r>
      <w:r w:rsidR="005F5F4A">
        <w:rPr>
          <w:rFonts w:asciiTheme="minorBidi" w:hAnsiTheme="minorBidi" w:hint="cs"/>
          <w:b/>
          <w:bCs/>
          <w:color w:val="F56617" w:themeColor="accent6"/>
          <w:sz w:val="20"/>
          <w:szCs w:val="20"/>
          <w:cs/>
          <w:lang w:bidi="th-TH"/>
        </w:rPr>
        <w:t>16</w:t>
      </w:r>
      <w:r w:rsidRPr="003957D8">
        <w:rPr>
          <w:rFonts w:asciiTheme="minorBidi" w:hAnsiTheme="minorBidi"/>
          <w:b/>
          <w:bCs/>
          <w:color w:val="F56617" w:themeColor="accent6"/>
          <w:sz w:val="20"/>
          <w:szCs w:val="20"/>
          <w:cs/>
          <w:lang w:bidi="th-TH"/>
        </w:rPr>
        <w:t xml:space="preserve"> – </w:t>
      </w:r>
      <w:r w:rsidR="005F5F4A">
        <w:rPr>
          <w:rFonts w:asciiTheme="minorBidi" w:hAnsiTheme="minorBidi" w:hint="cs"/>
          <w:b/>
          <w:bCs/>
          <w:color w:val="F56617" w:themeColor="accent6"/>
          <w:sz w:val="20"/>
          <w:szCs w:val="20"/>
          <w:cs/>
          <w:lang w:bidi="th-TH"/>
        </w:rPr>
        <w:t>20</w:t>
      </w:r>
      <w:r w:rsidRPr="003957D8">
        <w:rPr>
          <w:rFonts w:asciiTheme="minorBidi" w:hAnsiTheme="minorBidi"/>
          <w:b/>
          <w:bCs/>
          <w:color w:val="F56617" w:themeColor="accent6"/>
          <w:sz w:val="20"/>
          <w:szCs w:val="20"/>
          <w:cs/>
          <w:lang w:bidi="th-TH"/>
        </w:rPr>
        <w:t xml:space="preserve"> วัน</w:t>
      </w:r>
      <w:r w:rsidRPr="003957D8">
        <w:rPr>
          <w:rFonts w:asciiTheme="minorBidi" w:hAnsiTheme="minorBidi"/>
          <w:color w:val="F56617" w:themeColor="accent6"/>
          <w:sz w:val="20"/>
          <w:szCs w:val="20"/>
          <w:cs/>
          <w:lang w:bidi="th-TH"/>
        </w:rPr>
        <w:t xml:space="preserve">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 xml:space="preserve">ก่อนการเดินทาง หักค่ามัดจำท่านละ </w:t>
      </w:r>
      <w:r w:rsidR="007657E4">
        <w:rPr>
          <w:rFonts w:asciiTheme="minorBidi" w:hAnsiTheme="minorBidi"/>
          <w:b/>
          <w:bCs/>
          <w:color w:val="F56617" w:themeColor="accent6"/>
          <w:sz w:val="20"/>
          <w:szCs w:val="20"/>
          <w:lang w:bidi="th-TH"/>
        </w:rPr>
        <w:t>1</w:t>
      </w:r>
      <w:r w:rsidRPr="003957D8">
        <w:rPr>
          <w:rFonts w:asciiTheme="minorBidi" w:hAnsiTheme="minorBidi"/>
          <w:b/>
          <w:bCs/>
          <w:color w:val="F56617" w:themeColor="accent6"/>
          <w:sz w:val="20"/>
          <w:szCs w:val="20"/>
          <w:cs/>
          <w:lang w:bidi="th-TH"/>
        </w:rPr>
        <w:t>,000 บาท</w:t>
      </w:r>
      <w:r w:rsidRPr="003957D8">
        <w:rPr>
          <w:rFonts w:asciiTheme="minorBidi" w:hAnsiTheme="minorBidi"/>
          <w:color w:val="F56617" w:themeColor="accent6"/>
          <w:sz w:val="20"/>
          <w:szCs w:val="20"/>
          <w:cs/>
          <w:lang w:bidi="th-TH"/>
        </w:rPr>
        <w:t xml:space="preserve"> </w:t>
      </w:r>
    </w:p>
    <w:p w:rsidR="00DF754B" w:rsidRPr="003957D8" w:rsidRDefault="00DF754B" w:rsidP="001D6A3E">
      <w:pPr>
        <w:pStyle w:val="ListParagraph"/>
        <w:numPr>
          <w:ilvl w:val="0"/>
          <w:numId w:val="5"/>
        </w:numPr>
        <w:spacing w:before="0" w:after="0" w:line="20" w:lineRule="atLeast"/>
        <w:jc w:val="thaiDistribute"/>
        <w:rPr>
          <w:rFonts w:asciiTheme="minorBidi" w:hAnsiTheme="minorBidi"/>
          <w:b/>
          <w:bCs/>
          <w:sz w:val="20"/>
          <w:szCs w:val="20"/>
          <w:lang w:bidi="th-TH"/>
        </w:rPr>
      </w:pP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 xml:space="preserve">แจ้งล่วงหน้า </w:t>
      </w:r>
      <w:r w:rsidR="005F5F4A">
        <w:rPr>
          <w:rFonts w:asciiTheme="minorBidi" w:hAnsiTheme="minorBidi" w:hint="cs"/>
          <w:b/>
          <w:bCs/>
          <w:color w:val="F56617" w:themeColor="accent6"/>
          <w:sz w:val="20"/>
          <w:szCs w:val="20"/>
          <w:cs/>
          <w:lang w:bidi="th-TH"/>
        </w:rPr>
        <w:t>11</w:t>
      </w:r>
      <w:r w:rsidRPr="003957D8">
        <w:rPr>
          <w:rFonts w:asciiTheme="minorBidi" w:hAnsiTheme="minorBidi"/>
          <w:b/>
          <w:bCs/>
          <w:color w:val="F56617" w:themeColor="accent6"/>
          <w:sz w:val="20"/>
          <w:szCs w:val="20"/>
          <w:cs/>
          <w:lang w:bidi="th-TH"/>
        </w:rPr>
        <w:t xml:space="preserve"> – </w:t>
      </w:r>
      <w:r w:rsidR="005F5F4A">
        <w:rPr>
          <w:rFonts w:asciiTheme="minorBidi" w:hAnsiTheme="minorBidi" w:hint="cs"/>
          <w:b/>
          <w:bCs/>
          <w:color w:val="F56617" w:themeColor="accent6"/>
          <w:sz w:val="20"/>
          <w:szCs w:val="20"/>
          <w:cs/>
          <w:lang w:bidi="th-TH"/>
        </w:rPr>
        <w:t>15</w:t>
      </w:r>
      <w:r w:rsidRPr="003957D8">
        <w:rPr>
          <w:rFonts w:asciiTheme="minorBidi" w:hAnsiTheme="minorBidi"/>
          <w:b/>
          <w:bCs/>
          <w:color w:val="F56617" w:themeColor="accent6"/>
          <w:sz w:val="20"/>
          <w:szCs w:val="20"/>
          <w:cs/>
          <w:lang w:bidi="th-TH"/>
        </w:rPr>
        <w:t xml:space="preserve"> วัน</w:t>
      </w:r>
      <w:r w:rsidRPr="003957D8">
        <w:rPr>
          <w:rFonts w:asciiTheme="minorBidi" w:hAnsiTheme="minorBidi"/>
          <w:color w:val="F56617" w:themeColor="accent6"/>
          <w:sz w:val="20"/>
          <w:szCs w:val="20"/>
          <w:cs/>
          <w:lang w:bidi="th-TH"/>
        </w:rPr>
        <w:t xml:space="preserve">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 xml:space="preserve">ก่อนการเดินทาง หักค่ามัดจำท่านละ </w:t>
      </w:r>
      <w:r w:rsidRPr="003957D8">
        <w:rPr>
          <w:rFonts w:asciiTheme="minorBidi" w:hAnsiTheme="minorBidi"/>
          <w:b/>
          <w:bCs/>
          <w:color w:val="F56617" w:themeColor="accent6"/>
          <w:sz w:val="20"/>
          <w:szCs w:val="20"/>
          <w:cs/>
          <w:lang w:bidi="th-TH"/>
        </w:rPr>
        <w:t>50</w:t>
      </w:r>
      <w:r w:rsidRPr="003957D8">
        <w:rPr>
          <w:rFonts w:asciiTheme="minorBidi" w:hAnsiTheme="minorBidi"/>
          <w:b/>
          <w:bCs/>
          <w:color w:val="F56617" w:themeColor="accent6"/>
          <w:sz w:val="20"/>
          <w:szCs w:val="20"/>
          <w:lang w:bidi="th-TH"/>
        </w:rPr>
        <w:t>%</w:t>
      </w:r>
      <w:r w:rsidRPr="003957D8">
        <w:rPr>
          <w:rFonts w:asciiTheme="minorBidi" w:hAnsiTheme="minorBidi" w:hint="cs"/>
          <w:b/>
          <w:bCs/>
          <w:color w:val="F56617" w:themeColor="accent6"/>
          <w:sz w:val="20"/>
          <w:szCs w:val="20"/>
          <w:cs/>
          <w:lang w:bidi="th-TH"/>
        </w:rPr>
        <w:t xml:space="preserve"> ของราคาทัวร์</w:t>
      </w:r>
    </w:p>
    <w:p w:rsidR="00DF754B" w:rsidRPr="003957D8" w:rsidRDefault="00DF754B" w:rsidP="001D6A3E">
      <w:pPr>
        <w:pStyle w:val="ListParagraph"/>
        <w:numPr>
          <w:ilvl w:val="0"/>
          <w:numId w:val="5"/>
        </w:numPr>
        <w:spacing w:before="0" w:after="0" w:line="20" w:lineRule="atLeast"/>
        <w:jc w:val="thaiDistribute"/>
        <w:rPr>
          <w:rFonts w:asciiTheme="minorBidi" w:hAnsiTheme="minorBidi"/>
          <w:sz w:val="20"/>
          <w:szCs w:val="20"/>
          <w:lang w:bidi="th-TH"/>
        </w:rPr>
      </w:pP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 xml:space="preserve">แจ้งล่วงหน้า </w:t>
      </w:r>
      <w:r w:rsidRPr="003957D8">
        <w:rPr>
          <w:rFonts w:asciiTheme="minorBidi" w:hAnsiTheme="minorBidi"/>
          <w:b/>
          <w:bCs/>
          <w:color w:val="F56617" w:themeColor="accent6"/>
          <w:sz w:val="20"/>
          <w:szCs w:val="20"/>
          <w:cs/>
          <w:lang w:bidi="th-TH"/>
        </w:rPr>
        <w:t xml:space="preserve">1 – </w:t>
      </w:r>
      <w:r w:rsidR="005F5F4A">
        <w:rPr>
          <w:rFonts w:asciiTheme="minorBidi" w:hAnsiTheme="minorBidi" w:hint="cs"/>
          <w:b/>
          <w:bCs/>
          <w:color w:val="F56617" w:themeColor="accent6"/>
          <w:sz w:val="20"/>
          <w:szCs w:val="20"/>
          <w:cs/>
          <w:lang w:bidi="th-TH"/>
        </w:rPr>
        <w:t>1</w:t>
      </w:r>
      <w:r w:rsidR="000C2061" w:rsidRPr="003957D8">
        <w:rPr>
          <w:rFonts w:asciiTheme="minorBidi" w:hAnsiTheme="minorBidi" w:hint="cs"/>
          <w:b/>
          <w:bCs/>
          <w:color w:val="F56617" w:themeColor="accent6"/>
          <w:sz w:val="20"/>
          <w:szCs w:val="20"/>
          <w:cs/>
          <w:lang w:bidi="th-TH"/>
        </w:rPr>
        <w:t>0</w:t>
      </w:r>
      <w:r w:rsidRPr="003957D8">
        <w:rPr>
          <w:rFonts w:asciiTheme="minorBidi" w:hAnsiTheme="minorBidi"/>
          <w:b/>
          <w:bCs/>
          <w:color w:val="F56617" w:themeColor="accent6"/>
          <w:sz w:val="20"/>
          <w:szCs w:val="20"/>
          <w:cs/>
          <w:lang w:bidi="th-TH"/>
        </w:rPr>
        <w:t xml:space="preserve"> วัน</w:t>
      </w:r>
      <w:r w:rsidRPr="003957D8">
        <w:rPr>
          <w:rFonts w:asciiTheme="minorBidi" w:hAnsiTheme="minorBidi"/>
          <w:color w:val="F56617" w:themeColor="accent6"/>
          <w:sz w:val="20"/>
          <w:szCs w:val="20"/>
          <w:cs/>
          <w:lang w:bidi="th-TH"/>
        </w:rPr>
        <w:t xml:space="preserve">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 xml:space="preserve">ก่อนการเดินทาง หักค่าดำเนินการต่างๆ รวม </w:t>
      </w:r>
      <w:r w:rsidRPr="003957D8">
        <w:rPr>
          <w:rFonts w:asciiTheme="minorBidi" w:hAnsiTheme="minorBidi"/>
          <w:b/>
          <w:bCs/>
          <w:color w:val="F56617" w:themeColor="accent6"/>
          <w:sz w:val="20"/>
          <w:szCs w:val="20"/>
          <w:cs/>
          <w:lang w:bidi="th-TH"/>
        </w:rPr>
        <w:t>100%</w:t>
      </w:r>
      <w:r w:rsidRPr="003957D8">
        <w:rPr>
          <w:rFonts w:asciiTheme="minorBidi" w:hAnsiTheme="minorBidi"/>
          <w:color w:val="F56617" w:themeColor="accent6"/>
          <w:sz w:val="20"/>
          <w:szCs w:val="20"/>
          <w:cs/>
          <w:lang w:bidi="th-TH"/>
        </w:rPr>
        <w:t xml:space="preserve"> </w:t>
      </w:r>
      <w:r w:rsidRPr="003957D8">
        <w:rPr>
          <w:rFonts w:asciiTheme="minorBidi" w:hAnsiTheme="minorBidi"/>
          <w:b/>
          <w:bCs/>
          <w:color w:val="F56617" w:themeColor="accent6"/>
          <w:sz w:val="20"/>
          <w:szCs w:val="20"/>
          <w:cs/>
          <w:lang w:bidi="th-TH"/>
        </w:rPr>
        <w:t>ของราคาทัวร์</w:t>
      </w:r>
      <w:r w:rsidRPr="003957D8">
        <w:rPr>
          <w:rFonts w:asciiTheme="minorBidi" w:hAnsiTheme="minorBidi"/>
          <w:color w:val="F56617" w:themeColor="accent6"/>
          <w:sz w:val="20"/>
          <w:szCs w:val="20"/>
          <w:cs/>
          <w:lang w:bidi="th-TH"/>
        </w:rPr>
        <w:t xml:space="preserve"> </w:t>
      </w:r>
    </w:p>
    <w:p w:rsidR="00DF754B" w:rsidRPr="003957D8" w:rsidRDefault="00DF754B" w:rsidP="001D6A3E">
      <w:pPr>
        <w:pStyle w:val="ListParagraph"/>
        <w:numPr>
          <w:ilvl w:val="0"/>
          <w:numId w:val="5"/>
        </w:numPr>
        <w:spacing w:before="0" w:after="0" w:line="20" w:lineRule="atLeast"/>
        <w:jc w:val="thaiDistribute"/>
        <w:rPr>
          <w:rFonts w:asciiTheme="minorBidi" w:hAnsiTheme="minorBidi"/>
          <w:sz w:val="20"/>
          <w:szCs w:val="20"/>
          <w:lang w:bidi="th-TH"/>
        </w:rPr>
      </w:pPr>
      <w:r w:rsidRPr="003957D8">
        <w:rPr>
          <w:rFonts w:asciiTheme="minorBidi" w:hAnsiTheme="minorBidi"/>
          <w:b/>
          <w:bCs/>
          <w:color w:val="F56617" w:themeColor="accent6"/>
          <w:sz w:val="20"/>
          <w:szCs w:val="20"/>
          <w:cs/>
          <w:lang w:bidi="th-TH"/>
        </w:rPr>
        <w:t>ยกเลิกการเดินทาง</w:t>
      </w:r>
      <w:r w:rsidRPr="003957D8">
        <w:rPr>
          <w:rFonts w:asciiTheme="minorBidi" w:hAnsiTheme="minorBidi"/>
          <w:color w:val="F56617" w:themeColor="accent6"/>
          <w:sz w:val="20"/>
          <w:szCs w:val="20"/>
          <w:cs/>
          <w:lang w:bidi="th-TH"/>
        </w:rPr>
        <w:t xml:space="preserve">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>ในวันเดินทาง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lang w:bidi="th-TH"/>
        </w:rPr>
        <w:t xml:space="preserve">,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 xml:space="preserve">ถูกปฎิเสธการเข้าเมือง </w:t>
      </w:r>
      <w:r w:rsidRPr="003957D8">
        <w:rPr>
          <w:rFonts w:asciiTheme="minorBidi" w:hAnsiTheme="minorBidi"/>
          <w:b/>
          <w:bCs/>
          <w:color w:val="F56617" w:themeColor="accent6"/>
          <w:sz w:val="20"/>
          <w:szCs w:val="20"/>
          <w:cs/>
          <w:lang w:bidi="th-TH"/>
        </w:rPr>
        <w:t>จะไม่มีการคืนเงินทั้งหมด</w:t>
      </w:r>
      <w:r w:rsidRPr="003957D8">
        <w:rPr>
          <w:rFonts w:asciiTheme="minorBidi" w:hAnsiTheme="minorBidi"/>
          <w:color w:val="F56617" w:themeColor="accent6"/>
          <w:sz w:val="20"/>
          <w:szCs w:val="20"/>
          <w:cs/>
          <w:lang w:bidi="th-TH"/>
        </w:rPr>
        <w:t xml:space="preserve"> </w:t>
      </w:r>
    </w:p>
    <w:p w:rsidR="00DF754B" w:rsidRPr="003957D8" w:rsidRDefault="00DF754B" w:rsidP="001D6A3E">
      <w:pPr>
        <w:pStyle w:val="ListParagraph"/>
        <w:numPr>
          <w:ilvl w:val="0"/>
          <w:numId w:val="5"/>
        </w:numPr>
        <w:spacing w:before="0" w:after="0" w:line="20" w:lineRule="atLeast"/>
        <w:jc w:val="thaiDistribute"/>
        <w:rPr>
          <w:rFonts w:asciiTheme="minorBidi" w:hAnsiTheme="minorBidi"/>
          <w:color w:val="3C3C3C" w:themeColor="background2" w:themeShade="40"/>
          <w:sz w:val="20"/>
          <w:szCs w:val="20"/>
          <w:lang w:bidi="th-TH"/>
        </w:rPr>
      </w:pPr>
      <w:r w:rsidRPr="003957D8">
        <w:rPr>
          <w:rFonts w:asciiTheme="minorBidi" w:hAnsiTheme="minorBidi"/>
          <w:b/>
          <w:bCs/>
          <w:color w:val="F56617" w:themeColor="accent6"/>
          <w:sz w:val="20"/>
          <w:szCs w:val="20"/>
          <w:cs/>
          <w:lang w:bidi="th-TH"/>
        </w:rPr>
        <w:t>กรณีเจ็บป่วย</w:t>
      </w:r>
      <w:r w:rsidRPr="003957D8">
        <w:rPr>
          <w:rFonts w:asciiTheme="minorBidi" w:hAnsiTheme="minorBidi"/>
          <w:color w:val="F56617" w:themeColor="accent6"/>
          <w:sz w:val="20"/>
          <w:szCs w:val="20"/>
          <w:cs/>
          <w:lang w:bidi="th-TH"/>
        </w:rPr>
        <w:t xml:space="preserve">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>จนไม่สามารถเดินทางได้ ซึ่งจะต้องมีใบรับรองแพทย์จากโรงพยาบาลรับรอง ทางบริษัทฯ จะทำการลื่นการเดินทางของท่านไปยังคณะต่อไป แต่ทั้งนี้ท่านจะต้อง</w:t>
      </w:r>
      <w:r w:rsidR="000C2061" w:rsidRPr="003957D8">
        <w:rPr>
          <w:rFonts w:asciiTheme="minorBidi" w:hAnsiTheme="minorBidi" w:hint="cs"/>
          <w:color w:val="3C3C3C" w:themeColor="background2" w:themeShade="40"/>
          <w:sz w:val="20"/>
          <w:szCs w:val="20"/>
          <w:cs/>
          <w:lang w:bidi="th-TH"/>
        </w:rPr>
        <w:t>ชำระ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>ค่าใช้จ่ายที่ไม่สามารถเรียกคืนได้</w:t>
      </w:r>
      <w:r w:rsidRPr="003957D8">
        <w:rPr>
          <w:rFonts w:asciiTheme="minorBidi" w:hAnsiTheme="minorBidi" w:hint="cs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>คือ ค่าธรรมเนียม</w:t>
      </w:r>
      <w:r w:rsidRPr="003957D8">
        <w:rPr>
          <w:color w:val="3C3C3C" w:themeColor="background2" w:themeShade="40"/>
          <w:sz w:val="20"/>
          <w:szCs w:val="20"/>
          <w:cs/>
          <w:lang w:bidi="th-TH"/>
        </w:rPr>
        <w:t>ในการมัดจำตั๋ว</w:t>
      </w:r>
    </w:p>
    <w:p w:rsidR="00DF754B" w:rsidRPr="003957D8" w:rsidRDefault="00DF754B" w:rsidP="001D6A3E">
      <w:pPr>
        <w:pStyle w:val="ListParagraph"/>
        <w:numPr>
          <w:ilvl w:val="0"/>
          <w:numId w:val="5"/>
        </w:numPr>
        <w:spacing w:before="0" w:after="0" w:line="20" w:lineRule="atLeast"/>
        <w:jc w:val="thaiDistribute"/>
        <w:rPr>
          <w:rFonts w:asciiTheme="minorBidi" w:hAnsiTheme="minorBidi"/>
          <w:color w:val="3C3C3C" w:themeColor="background2" w:themeShade="40"/>
          <w:sz w:val="20"/>
          <w:szCs w:val="20"/>
          <w:lang w:bidi="th-TH"/>
        </w:rPr>
      </w:pPr>
      <w:r w:rsidRPr="003957D8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บริษัทฯ</w:t>
      </w:r>
      <w:r w:rsidRPr="003957D8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3957D8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ขอสงวนสิทธิ์ที่จะไม่รับผิดชอบต่อค่าใช้จ่ายใดๆ ในกรณีที่เกิดเหตุสุดวิสัย</w:t>
      </w:r>
      <w:r w:rsidRPr="003957D8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3957D8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เช่น</w:t>
      </w:r>
      <w:r w:rsidRPr="003957D8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3957D8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การยกเลิกหรือล่าช้าของสายการบิน</w:t>
      </w:r>
      <w:r w:rsidRPr="003957D8">
        <w:rPr>
          <w:rFonts w:asciiTheme="minorBidi" w:hAnsiTheme="minorBidi" w:cs="Tahoma"/>
          <w:color w:val="3C3C3C" w:themeColor="background2" w:themeShade="40"/>
          <w:sz w:val="20"/>
          <w:szCs w:val="20"/>
        </w:rPr>
        <w:t xml:space="preserve">, </w:t>
      </w:r>
      <w:r w:rsidRPr="003957D8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อุบัติเหตุ</w:t>
      </w:r>
      <w:r w:rsidRPr="003957D8">
        <w:rPr>
          <w:rFonts w:asciiTheme="minorBidi" w:hAnsiTheme="minorBidi" w:cs="Tahoma"/>
          <w:color w:val="3C3C3C" w:themeColor="background2" w:themeShade="40"/>
          <w:sz w:val="20"/>
          <w:szCs w:val="20"/>
        </w:rPr>
        <w:t xml:space="preserve">, </w:t>
      </w:r>
      <w:r w:rsidRPr="003957D8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ภัยธรรมชาติ</w:t>
      </w:r>
      <w:r w:rsidRPr="003957D8">
        <w:rPr>
          <w:rFonts w:asciiTheme="minorBidi" w:hAnsiTheme="minorBidi" w:cs="Tahoma"/>
          <w:color w:val="3C3C3C" w:themeColor="background2" w:themeShade="40"/>
          <w:sz w:val="20"/>
          <w:szCs w:val="20"/>
        </w:rPr>
        <w:t xml:space="preserve">, </w:t>
      </w:r>
      <w:r w:rsidRPr="003957D8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การนัดหยุดงาน</w:t>
      </w:r>
      <w:r w:rsidRPr="003957D8">
        <w:rPr>
          <w:rFonts w:asciiTheme="minorBidi" w:hAnsiTheme="minorBidi" w:cs="Tahoma"/>
          <w:color w:val="3C3C3C" w:themeColor="background2" w:themeShade="40"/>
          <w:sz w:val="20"/>
          <w:szCs w:val="20"/>
        </w:rPr>
        <w:t xml:space="preserve">, </w:t>
      </w:r>
      <w:r w:rsidRPr="003957D8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การจลาจล</w:t>
      </w:r>
      <w:r w:rsidRPr="003957D8">
        <w:rPr>
          <w:rFonts w:asciiTheme="minorBidi" w:hAnsiTheme="minorBidi" w:cs="Tahoma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3957D8">
        <w:rPr>
          <w:rFonts w:asciiTheme="minorBidi" w:hAnsiTheme="minorBidi" w:cs="Tahoma" w:hint="cs"/>
          <w:color w:val="3C3C3C" w:themeColor="background2" w:themeShade="40"/>
          <w:sz w:val="20"/>
          <w:szCs w:val="20"/>
          <w:cs/>
          <w:lang w:bidi="th-TH"/>
        </w:rPr>
        <w:t>หรือสิ่งของสูญหายตามสถานที่ต่างๆ ที่เกิดขึ้นเหนือการควบคุมของบริษัทฯ</w:t>
      </w:r>
    </w:p>
    <w:p w:rsidR="00B06176" w:rsidRPr="003957D8" w:rsidRDefault="00B06176" w:rsidP="001D6A3E">
      <w:pPr>
        <w:pStyle w:val="ListParagraph"/>
        <w:spacing w:before="0" w:after="0" w:line="20" w:lineRule="atLeast"/>
        <w:jc w:val="thaiDistribute"/>
        <w:rPr>
          <w:rFonts w:asciiTheme="minorBidi" w:hAnsiTheme="minorBidi"/>
          <w:b/>
          <w:bCs/>
          <w:sz w:val="20"/>
          <w:szCs w:val="20"/>
          <w:lang w:bidi="th-TH"/>
        </w:rPr>
      </w:pPr>
    </w:p>
    <w:p w:rsidR="00F30D49" w:rsidRDefault="00F30D49" w:rsidP="005F5F4A">
      <w:pPr>
        <w:pStyle w:val="ListParagraph"/>
        <w:spacing w:before="0" w:after="0" w:line="20" w:lineRule="atLeast"/>
        <w:ind w:left="0"/>
        <w:jc w:val="center"/>
        <w:rPr>
          <w:rFonts w:asciiTheme="minorBidi" w:hAnsiTheme="minorBidi"/>
          <w:sz w:val="20"/>
          <w:szCs w:val="20"/>
          <w:cs/>
          <w:lang w:bidi="th-TH"/>
        </w:rPr>
      </w:pPr>
      <w:r>
        <w:rPr>
          <w:rFonts w:asciiTheme="minorBidi" w:hAnsiTheme="minorBidi"/>
          <w:sz w:val="20"/>
          <w:szCs w:val="20"/>
          <w:cs/>
          <w:lang w:bidi="th-TH"/>
        </w:rPr>
        <w:br w:type="page"/>
      </w:r>
    </w:p>
    <w:p w:rsidR="000E42E4" w:rsidRPr="003957D8" w:rsidRDefault="000E42E4" w:rsidP="001D6A3E">
      <w:pPr>
        <w:tabs>
          <w:tab w:val="left" w:pos="0"/>
        </w:tabs>
        <w:spacing w:before="0" w:after="0" w:line="20" w:lineRule="atLeast"/>
        <w:jc w:val="center"/>
        <w:rPr>
          <w:rFonts w:asciiTheme="minorBidi" w:hAnsiTheme="minorBidi"/>
          <w:b/>
          <w:bCs/>
          <w:color w:val="099BDD" w:themeColor="text2"/>
          <w:sz w:val="24"/>
          <w:szCs w:val="24"/>
        </w:rPr>
      </w:pPr>
      <w:r w:rsidRPr="003957D8">
        <w:rPr>
          <w:rFonts w:asciiTheme="minorBidi" w:hAnsiTheme="minorBidi"/>
          <w:b/>
          <w:bCs/>
          <w:color w:val="0673A5" w:themeColor="text2" w:themeShade="BF"/>
          <w:sz w:val="24"/>
          <w:szCs w:val="24"/>
          <w:cs/>
          <w:lang w:bidi="th-TH"/>
        </w:rPr>
        <w:lastRenderedPageBreak/>
        <w:t xml:space="preserve">ใบจองทัวร์  </w:t>
      </w:r>
      <w:sdt>
        <w:sdtPr>
          <w:rPr>
            <w:rFonts w:asciiTheme="minorBidi" w:hAnsiTheme="minorBidi"/>
            <w:b/>
            <w:bCs/>
            <w:color w:val="F56617" w:themeColor="accent6"/>
            <w:sz w:val="24"/>
            <w:szCs w:val="24"/>
            <w:cs/>
            <w:lang w:bidi="th-TH"/>
          </w:rPr>
          <w:id w:val="70548865"/>
          <w:placeholder>
            <w:docPart w:val="867A04D1B64B402BBC31E5203C6AC22F"/>
          </w:placeholder>
          <w:text/>
        </w:sdtPr>
        <w:sdtEndPr/>
        <w:sdtContent>
          <w:r w:rsidR="008E3C8D">
            <w:rPr>
              <w:rFonts w:asciiTheme="minorBidi" w:hAnsiTheme="minorBidi" w:hint="cs"/>
              <w:b/>
              <w:bCs/>
              <w:color w:val="F56617" w:themeColor="accent6"/>
              <w:sz w:val="24"/>
              <w:szCs w:val="24"/>
              <w:cs/>
              <w:lang w:bidi="th-TH"/>
            </w:rPr>
            <w:t>อยุธยา</w:t>
          </w:r>
        </w:sdtContent>
      </w:sdt>
    </w:p>
    <w:p w:rsidR="000E42E4" w:rsidRPr="003957D8" w:rsidRDefault="000E42E4" w:rsidP="001D6A3E">
      <w:pPr>
        <w:tabs>
          <w:tab w:val="left" w:pos="2685"/>
        </w:tabs>
        <w:spacing w:before="0" w:after="0" w:line="20" w:lineRule="atLeast"/>
        <w:rPr>
          <w:rFonts w:asciiTheme="minorBidi" w:hAnsiTheme="minorBidi"/>
          <w:color w:val="3C3C3C" w:themeColor="background2" w:themeShade="40"/>
          <w:sz w:val="20"/>
          <w:szCs w:val="20"/>
        </w:rPr>
      </w:pPr>
    </w:p>
    <w:p w:rsidR="009539A5" w:rsidRPr="003957D8" w:rsidRDefault="009539A5" w:rsidP="001D6A3E">
      <w:pPr>
        <w:tabs>
          <w:tab w:val="right" w:pos="9900"/>
        </w:tabs>
        <w:spacing w:before="0" w:after="0" w:line="20" w:lineRule="atLeast"/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</w:pP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 xml:space="preserve">ชื่อ – นามสกุลผู้จอง </w:t>
      </w:r>
      <w:r w:rsidRPr="003957D8">
        <w:rPr>
          <w:rFonts w:asciiTheme="minorBidi" w:hAnsiTheme="minorBidi"/>
          <w:b/>
          <w:bCs/>
          <w:color w:val="FF0000"/>
          <w:sz w:val="20"/>
          <w:szCs w:val="20"/>
        </w:rPr>
        <w:t>*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</w:rPr>
        <w:t>: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</w:rPr>
        <w:t xml:space="preserve">  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  <w:tab/>
      </w:r>
    </w:p>
    <w:p w:rsidR="009539A5" w:rsidRPr="003957D8" w:rsidRDefault="009539A5" w:rsidP="001D6A3E">
      <w:pPr>
        <w:tabs>
          <w:tab w:val="center" w:pos="0"/>
        </w:tabs>
        <w:spacing w:before="0" w:after="0" w:line="20" w:lineRule="atLeast"/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rtl/>
          <w:cs/>
        </w:rPr>
      </w:pP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 xml:space="preserve">จำนวนผู้เดินทาง </w:t>
      </w:r>
      <w:r w:rsidRPr="003957D8">
        <w:rPr>
          <w:rFonts w:asciiTheme="minorBidi" w:hAnsiTheme="minorBidi"/>
          <w:b/>
          <w:bCs/>
          <w:color w:val="FF0000"/>
          <w:sz w:val="20"/>
          <w:szCs w:val="20"/>
        </w:rPr>
        <w:t>*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</w:rPr>
        <w:t>: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rtl/>
          <w:cs/>
        </w:rPr>
        <w:t xml:space="preserve">  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  <w:tab/>
        <w:t xml:space="preserve"> 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  <w:t xml:space="preserve">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</w:rPr>
        <w:t xml:space="preserve">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>ท่าน</w:t>
      </w:r>
    </w:p>
    <w:p w:rsidR="009539A5" w:rsidRPr="003957D8" w:rsidRDefault="009539A5" w:rsidP="001D6A3E">
      <w:pPr>
        <w:tabs>
          <w:tab w:val="left" w:pos="4050"/>
          <w:tab w:val="center" w:pos="5445"/>
          <w:tab w:val="left" w:pos="5760"/>
          <w:tab w:val="right" w:pos="9900"/>
        </w:tabs>
        <w:spacing w:before="0" w:after="0" w:line="20" w:lineRule="atLeast"/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</w:pP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 xml:space="preserve">โทรศัพท์ที่ติดต่อสะดวก </w:t>
      </w:r>
      <w:r w:rsidRPr="003957D8">
        <w:rPr>
          <w:rFonts w:asciiTheme="minorBidi" w:hAnsiTheme="minorBidi"/>
          <w:b/>
          <w:bCs/>
          <w:color w:val="FF0000"/>
          <w:sz w:val="20"/>
          <w:szCs w:val="20"/>
        </w:rPr>
        <w:t>*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</w:rPr>
        <w:t>: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</w:rPr>
        <w:t xml:space="preserve">  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>เบอร์โทรศัพท์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</w:rPr>
        <w:t>: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rtl/>
          <w:cs/>
        </w:rPr>
        <w:t xml:space="preserve">  </w:t>
      </w:r>
      <w:r w:rsidR="00581523"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="003D3E6D"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="0063216F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</w:rPr>
        <w:tab/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>เบอร์แฟกซ์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</w:rPr>
        <w:t>:</w:t>
      </w:r>
      <w:r w:rsidR="003D3E6D" w:rsidRPr="003957D8">
        <w:rPr>
          <w:rFonts w:asciiTheme="minorBidi" w:hAnsiTheme="minorBidi" w:hint="cs"/>
          <w:b/>
          <w:bCs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rtl/>
          <w:cs/>
        </w:rPr>
        <w:t xml:space="preserve"> </w:t>
      </w:r>
      <w:r w:rsidR="003D3E6D"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</w:p>
    <w:p w:rsidR="009539A5" w:rsidRPr="003957D8" w:rsidRDefault="009539A5" w:rsidP="001D6A3E">
      <w:pPr>
        <w:tabs>
          <w:tab w:val="right" w:pos="9900"/>
        </w:tabs>
        <w:spacing w:before="0" w:after="0" w:line="20" w:lineRule="atLeast"/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</w:pPr>
      <w:r w:rsidRPr="003957D8">
        <w:rPr>
          <w:rFonts w:asciiTheme="minorBidi" w:hAnsiTheme="minorBidi"/>
          <w:color w:val="3C3C3C" w:themeColor="background2" w:themeShade="40"/>
          <w:sz w:val="20"/>
          <w:szCs w:val="20"/>
          <w:rtl/>
        </w:rPr>
        <w:t xml:space="preserve">                                       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>เบอร์มือถือ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</w:rPr>
        <w:t>: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rtl/>
          <w:cs/>
        </w:rPr>
        <w:t xml:space="preserve"> 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  <w:tab/>
      </w:r>
    </w:p>
    <w:p w:rsidR="009539A5" w:rsidRPr="003957D8" w:rsidRDefault="009539A5" w:rsidP="001D6A3E">
      <w:pPr>
        <w:tabs>
          <w:tab w:val="right" w:pos="9900"/>
        </w:tabs>
        <w:spacing w:before="0" w:after="0" w:line="20" w:lineRule="atLeast"/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</w:pP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</w:rPr>
        <w:t xml:space="preserve">E-mail </w:t>
      </w:r>
      <w:r w:rsidRPr="003957D8">
        <w:rPr>
          <w:rFonts w:asciiTheme="minorBidi" w:hAnsiTheme="minorBidi"/>
          <w:b/>
          <w:bCs/>
          <w:color w:val="FF0000"/>
          <w:sz w:val="20"/>
          <w:szCs w:val="20"/>
        </w:rPr>
        <w:t>*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</w:rPr>
        <w:t>: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</w:rPr>
        <w:t xml:space="preserve">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rtl/>
          <w:cs/>
        </w:rPr>
        <w:t xml:space="preserve">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</w:rPr>
        <w:t xml:space="preserve">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  <w:tab/>
      </w:r>
    </w:p>
    <w:p w:rsidR="009539A5" w:rsidRPr="003957D8" w:rsidRDefault="009539A5" w:rsidP="001D6A3E">
      <w:pPr>
        <w:tabs>
          <w:tab w:val="left" w:pos="0"/>
        </w:tabs>
        <w:spacing w:before="0" w:after="0" w:line="20" w:lineRule="atLeast"/>
        <w:rPr>
          <w:rFonts w:asciiTheme="minorBidi" w:hAnsiTheme="minorBidi"/>
          <w:color w:val="3C3C3C" w:themeColor="background2" w:themeShade="40"/>
          <w:sz w:val="20"/>
          <w:szCs w:val="20"/>
        </w:rPr>
      </w:pP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 xml:space="preserve">จำนวนวัน </w:t>
      </w:r>
      <w:r w:rsidRPr="003957D8">
        <w:rPr>
          <w:rFonts w:asciiTheme="minorBidi" w:hAnsiTheme="minorBidi"/>
          <w:b/>
          <w:bCs/>
          <w:color w:val="FF0000"/>
          <w:sz w:val="20"/>
          <w:szCs w:val="20"/>
        </w:rPr>
        <w:t>*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</w:rPr>
        <w:t>: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rtl/>
          <w:cs/>
        </w:rPr>
        <w:t xml:space="preserve">  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  <w:tab/>
        <w:t xml:space="preserve"> 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  <w:tab/>
        <w:t xml:space="preserve">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</w:rPr>
        <w:t xml:space="preserve"> 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>วัน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</w:rPr>
        <w:t xml:space="preserve"> 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rtl/>
          <w:cs/>
        </w:rPr>
        <w:t xml:space="preserve"> 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  <w:tab/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u w:val="dotted"/>
        </w:rPr>
        <w:t xml:space="preserve">   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u w:val="dotted"/>
        </w:rPr>
        <w:tab/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rtl/>
          <w:cs/>
        </w:rPr>
        <w:t xml:space="preserve">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>คืน</w:t>
      </w:r>
    </w:p>
    <w:p w:rsidR="009539A5" w:rsidRPr="003957D8" w:rsidRDefault="009539A5" w:rsidP="001D6A3E">
      <w:pPr>
        <w:tabs>
          <w:tab w:val="left" w:pos="2685"/>
          <w:tab w:val="right" w:pos="9900"/>
        </w:tabs>
        <w:spacing w:before="0" w:after="0" w:line="20" w:lineRule="atLeast"/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</w:pP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>เดินทางโดยสายการบิน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</w:rPr>
        <w:t>: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rtl/>
          <w:cs/>
        </w:rPr>
        <w:t xml:space="preserve"> 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  <w:tab/>
      </w:r>
    </w:p>
    <w:p w:rsidR="009539A5" w:rsidRPr="003957D8" w:rsidRDefault="009539A5" w:rsidP="001D6A3E">
      <w:pPr>
        <w:tabs>
          <w:tab w:val="left" w:pos="0"/>
          <w:tab w:val="left" w:pos="2685"/>
          <w:tab w:val="right" w:pos="9900"/>
        </w:tabs>
        <w:spacing w:before="0" w:after="0" w:line="20" w:lineRule="atLeast"/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</w:pP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 xml:space="preserve">วันเดินทาง </w:t>
      </w:r>
      <w:r w:rsidRPr="003957D8">
        <w:rPr>
          <w:rFonts w:asciiTheme="minorBidi" w:hAnsiTheme="minorBidi"/>
          <w:b/>
          <w:bCs/>
          <w:color w:val="FF0000"/>
          <w:sz w:val="20"/>
          <w:szCs w:val="20"/>
        </w:rPr>
        <w:t>*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</w:rPr>
        <w:t>: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rtl/>
          <w:cs/>
        </w:rPr>
        <w:t xml:space="preserve"> 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  <w:tab/>
      </w:r>
    </w:p>
    <w:p w:rsidR="009539A5" w:rsidRPr="003957D8" w:rsidRDefault="009539A5" w:rsidP="001D6A3E">
      <w:pPr>
        <w:tabs>
          <w:tab w:val="left" w:pos="0"/>
          <w:tab w:val="left" w:pos="2685"/>
        </w:tabs>
        <w:spacing w:before="0" w:after="0" w:line="20" w:lineRule="atLeast"/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lang w:bidi="th-TH"/>
        </w:rPr>
      </w:pPr>
    </w:p>
    <w:p w:rsidR="009539A5" w:rsidRPr="003957D8" w:rsidRDefault="009539A5" w:rsidP="001D6A3E">
      <w:pPr>
        <w:tabs>
          <w:tab w:val="left" w:pos="0"/>
          <w:tab w:val="left" w:pos="2685"/>
        </w:tabs>
        <w:spacing w:before="0" w:after="0" w:line="20" w:lineRule="atLeast"/>
        <w:rPr>
          <w:rFonts w:asciiTheme="minorBidi" w:hAnsiTheme="minorBidi"/>
          <w:b/>
          <w:bCs/>
          <w:color w:val="3C3C3C" w:themeColor="background2" w:themeShade="40"/>
          <w:sz w:val="20"/>
          <w:szCs w:val="20"/>
        </w:rPr>
      </w:pP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 xml:space="preserve">รายชื่อผู้เดินทาง 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</w:rPr>
        <w:t>(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>กรณีเดินทางไปต่างประเทศระบุเป็นภาษาอังกฤษ ให้ตรงกับหน้าหนังสือเดินทาง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</w:rPr>
        <w:t>):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rtl/>
          <w:cs/>
        </w:rPr>
        <w:t xml:space="preserve"> </w:t>
      </w:r>
    </w:p>
    <w:p w:rsidR="009539A5" w:rsidRPr="003957D8" w:rsidRDefault="009539A5" w:rsidP="001D6A3E">
      <w:pPr>
        <w:pStyle w:val="ListParagraph"/>
        <w:numPr>
          <w:ilvl w:val="0"/>
          <w:numId w:val="2"/>
        </w:numPr>
        <w:tabs>
          <w:tab w:val="left" w:pos="0"/>
          <w:tab w:val="left" w:pos="2685"/>
          <w:tab w:val="right" w:pos="9900"/>
        </w:tabs>
        <w:spacing w:before="0" w:after="0" w:line="20" w:lineRule="atLeast"/>
        <w:rPr>
          <w:rFonts w:asciiTheme="minorBidi" w:hAnsiTheme="minorBidi"/>
          <w:color w:val="3C3C3C" w:themeColor="background2" w:themeShade="40"/>
          <w:sz w:val="20"/>
          <w:szCs w:val="20"/>
        </w:rPr>
      </w:pP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 xml:space="preserve">ชื่อ 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rtl/>
        </w:rPr>
        <w:t>–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 xml:space="preserve"> นามสกุล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</w:rPr>
        <w:t>: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</w:rPr>
        <w:t xml:space="preserve"> 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  <w:tab/>
      </w:r>
    </w:p>
    <w:p w:rsidR="009539A5" w:rsidRPr="003957D8" w:rsidRDefault="009539A5" w:rsidP="001D6A3E">
      <w:pPr>
        <w:pStyle w:val="ListParagraph"/>
        <w:tabs>
          <w:tab w:val="left" w:pos="0"/>
          <w:tab w:val="left" w:pos="2685"/>
          <w:tab w:val="center" w:pos="6570"/>
          <w:tab w:val="right" w:pos="9900"/>
        </w:tabs>
        <w:spacing w:before="0" w:after="0" w:line="20" w:lineRule="atLeast"/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</w:pP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>เลขที่พาสปอร์ต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</w:rPr>
        <w:t>: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</w:rPr>
        <w:t xml:space="preserve">  </w:t>
      </w:r>
      <w:r w:rsidR="003D3E6D"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  <w:tab/>
      </w:r>
      <w:r w:rsidR="0023256D"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>สะสมไมล์ (ถ้ามี)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rtl/>
          <w:cs/>
        </w:rPr>
        <w:t xml:space="preserve">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</w:rPr>
        <w:t xml:space="preserve">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  <w:tab/>
      </w:r>
    </w:p>
    <w:p w:rsidR="003D3E6D" w:rsidRPr="003957D8" w:rsidRDefault="003D3E6D" w:rsidP="001D6A3E">
      <w:pPr>
        <w:pStyle w:val="ListParagraph"/>
        <w:numPr>
          <w:ilvl w:val="0"/>
          <w:numId w:val="2"/>
        </w:numPr>
        <w:tabs>
          <w:tab w:val="left" w:pos="0"/>
          <w:tab w:val="left" w:pos="2685"/>
          <w:tab w:val="right" w:pos="9900"/>
        </w:tabs>
        <w:spacing w:before="0" w:after="0" w:line="20" w:lineRule="atLeast"/>
        <w:rPr>
          <w:rFonts w:asciiTheme="minorBidi" w:hAnsiTheme="minorBidi"/>
          <w:color w:val="3C3C3C" w:themeColor="background2" w:themeShade="40"/>
          <w:sz w:val="20"/>
          <w:szCs w:val="20"/>
        </w:rPr>
      </w:pP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 xml:space="preserve">ชื่อ 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rtl/>
        </w:rPr>
        <w:t>–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 xml:space="preserve"> นามสกุล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</w:rPr>
        <w:t>: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</w:rPr>
        <w:t xml:space="preserve"> 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  <w:tab/>
      </w:r>
    </w:p>
    <w:p w:rsidR="003D3E6D" w:rsidRPr="003957D8" w:rsidRDefault="003D3E6D" w:rsidP="001D6A3E">
      <w:pPr>
        <w:pStyle w:val="ListParagraph"/>
        <w:tabs>
          <w:tab w:val="left" w:pos="0"/>
          <w:tab w:val="left" w:pos="2685"/>
          <w:tab w:val="center" w:pos="6570"/>
          <w:tab w:val="right" w:pos="9900"/>
        </w:tabs>
        <w:spacing w:before="0" w:after="0" w:line="20" w:lineRule="atLeast"/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</w:pP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>เลขที่พาสปอร์ต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</w:rPr>
        <w:t>: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</w:rPr>
        <w:t xml:space="preserve"> 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>สะสมไมล์ (ถ้ามี)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rtl/>
          <w:cs/>
        </w:rPr>
        <w:t xml:space="preserve">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</w:rPr>
        <w:t xml:space="preserve">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  <w:tab/>
      </w:r>
    </w:p>
    <w:p w:rsidR="003D3E6D" w:rsidRPr="003957D8" w:rsidRDefault="003D3E6D" w:rsidP="001D6A3E">
      <w:pPr>
        <w:pStyle w:val="ListParagraph"/>
        <w:numPr>
          <w:ilvl w:val="0"/>
          <w:numId w:val="2"/>
        </w:numPr>
        <w:tabs>
          <w:tab w:val="left" w:pos="0"/>
          <w:tab w:val="left" w:pos="2685"/>
          <w:tab w:val="right" w:pos="9900"/>
        </w:tabs>
        <w:spacing w:before="0" w:after="0" w:line="20" w:lineRule="atLeast"/>
        <w:rPr>
          <w:rFonts w:asciiTheme="minorBidi" w:hAnsiTheme="minorBidi"/>
          <w:color w:val="3C3C3C" w:themeColor="background2" w:themeShade="40"/>
          <w:sz w:val="20"/>
          <w:szCs w:val="20"/>
        </w:rPr>
      </w:pP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 xml:space="preserve">ชื่อ 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rtl/>
        </w:rPr>
        <w:t>–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 xml:space="preserve"> นามสกุล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</w:rPr>
        <w:t>: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</w:rPr>
        <w:t xml:space="preserve"> 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  <w:tab/>
      </w:r>
    </w:p>
    <w:p w:rsidR="003D3E6D" w:rsidRPr="003957D8" w:rsidRDefault="003D3E6D" w:rsidP="001D6A3E">
      <w:pPr>
        <w:pStyle w:val="ListParagraph"/>
        <w:tabs>
          <w:tab w:val="left" w:pos="0"/>
          <w:tab w:val="left" w:pos="720"/>
          <w:tab w:val="left" w:pos="2685"/>
          <w:tab w:val="center" w:pos="6570"/>
          <w:tab w:val="right" w:pos="9900"/>
        </w:tabs>
        <w:spacing w:before="0" w:after="0" w:line="20" w:lineRule="atLeast"/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</w:pP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>เลขที่พาสปอร์ต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</w:rPr>
        <w:t>: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</w:rPr>
        <w:t xml:space="preserve"> 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>สะสมไมล์ (ถ้ามี)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rtl/>
          <w:cs/>
        </w:rPr>
        <w:t xml:space="preserve">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</w:rPr>
        <w:t xml:space="preserve">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  <w:tab/>
      </w:r>
    </w:p>
    <w:p w:rsidR="003D3E6D" w:rsidRPr="003957D8" w:rsidRDefault="003D3E6D" w:rsidP="001D6A3E">
      <w:pPr>
        <w:pStyle w:val="ListParagraph"/>
        <w:numPr>
          <w:ilvl w:val="0"/>
          <w:numId w:val="2"/>
        </w:numPr>
        <w:tabs>
          <w:tab w:val="left" w:pos="0"/>
          <w:tab w:val="left" w:pos="2685"/>
          <w:tab w:val="right" w:pos="9900"/>
        </w:tabs>
        <w:spacing w:before="0" w:after="0" w:line="20" w:lineRule="atLeast"/>
        <w:rPr>
          <w:rFonts w:asciiTheme="minorBidi" w:hAnsiTheme="minorBidi"/>
          <w:color w:val="3C3C3C" w:themeColor="background2" w:themeShade="40"/>
          <w:sz w:val="20"/>
          <w:szCs w:val="20"/>
        </w:rPr>
      </w:pP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 xml:space="preserve">ชื่อ 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rtl/>
        </w:rPr>
        <w:t>–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 xml:space="preserve"> นามสกุล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</w:rPr>
        <w:t>: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</w:rPr>
        <w:t xml:space="preserve"> 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  <w:tab/>
      </w:r>
    </w:p>
    <w:p w:rsidR="003D3E6D" w:rsidRPr="003957D8" w:rsidRDefault="003D3E6D" w:rsidP="001D6A3E">
      <w:pPr>
        <w:pStyle w:val="ListParagraph"/>
        <w:tabs>
          <w:tab w:val="left" w:pos="0"/>
          <w:tab w:val="left" w:pos="2685"/>
          <w:tab w:val="center" w:pos="6570"/>
          <w:tab w:val="right" w:pos="9900"/>
        </w:tabs>
        <w:spacing w:before="0" w:after="0" w:line="20" w:lineRule="atLeast"/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</w:pP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>เลขที่พาสปอร์ต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</w:rPr>
        <w:t>: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</w:rPr>
        <w:t xml:space="preserve"> 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>สะสมไมล์ (ถ้ามี)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rtl/>
          <w:cs/>
        </w:rPr>
        <w:t xml:space="preserve">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</w:rPr>
        <w:t xml:space="preserve">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  <w:tab/>
      </w:r>
    </w:p>
    <w:p w:rsidR="003D3E6D" w:rsidRPr="003957D8" w:rsidRDefault="003D3E6D" w:rsidP="001D6A3E">
      <w:pPr>
        <w:pStyle w:val="ListParagraph"/>
        <w:numPr>
          <w:ilvl w:val="0"/>
          <w:numId w:val="2"/>
        </w:numPr>
        <w:tabs>
          <w:tab w:val="left" w:pos="0"/>
          <w:tab w:val="left" w:pos="2685"/>
          <w:tab w:val="right" w:pos="9900"/>
        </w:tabs>
        <w:spacing w:before="0" w:after="0" w:line="20" w:lineRule="atLeast"/>
        <w:rPr>
          <w:rFonts w:asciiTheme="minorBidi" w:hAnsiTheme="minorBidi"/>
          <w:color w:val="3C3C3C" w:themeColor="background2" w:themeShade="40"/>
          <w:sz w:val="20"/>
          <w:szCs w:val="20"/>
        </w:rPr>
      </w:pP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 xml:space="preserve">ชื่อ 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rtl/>
        </w:rPr>
        <w:t>–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 xml:space="preserve"> นามสกุล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</w:rPr>
        <w:t>: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</w:rPr>
        <w:t xml:space="preserve"> 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  <w:tab/>
      </w:r>
    </w:p>
    <w:p w:rsidR="003D3E6D" w:rsidRPr="003957D8" w:rsidRDefault="003D3E6D" w:rsidP="001D6A3E">
      <w:pPr>
        <w:pStyle w:val="ListParagraph"/>
        <w:tabs>
          <w:tab w:val="left" w:pos="0"/>
          <w:tab w:val="left" w:pos="2685"/>
          <w:tab w:val="center" w:pos="6570"/>
          <w:tab w:val="right" w:pos="9900"/>
        </w:tabs>
        <w:spacing w:before="0" w:after="0" w:line="20" w:lineRule="atLeast"/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</w:pP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>เลขที่พาสปอร์ต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</w:rPr>
        <w:t>: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</w:rPr>
        <w:t xml:space="preserve"> 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>สะสมไมล์ (ถ้ามี)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rtl/>
          <w:cs/>
        </w:rPr>
        <w:t xml:space="preserve">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</w:rPr>
        <w:t xml:space="preserve">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  <w:tab/>
      </w:r>
    </w:p>
    <w:p w:rsidR="009539A5" w:rsidRPr="003957D8" w:rsidRDefault="009539A5" w:rsidP="001D6A3E">
      <w:pPr>
        <w:tabs>
          <w:tab w:val="left" w:pos="0"/>
        </w:tabs>
        <w:spacing w:before="0" w:after="0" w:line="20" w:lineRule="atLeast"/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lang w:bidi="th-TH"/>
        </w:rPr>
      </w:pPr>
    </w:p>
    <w:p w:rsidR="009539A5" w:rsidRPr="003957D8" w:rsidRDefault="009539A5" w:rsidP="001D6A3E">
      <w:pPr>
        <w:tabs>
          <w:tab w:val="left" w:pos="0"/>
        </w:tabs>
        <w:spacing w:before="0" w:after="0" w:line="20" w:lineRule="atLeast"/>
        <w:rPr>
          <w:rFonts w:asciiTheme="minorBidi" w:hAnsiTheme="minorBidi"/>
          <w:b/>
          <w:bCs/>
          <w:color w:val="3C3C3C" w:themeColor="background2" w:themeShade="40"/>
          <w:sz w:val="20"/>
          <w:szCs w:val="20"/>
        </w:rPr>
      </w:pP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>ห้องพัก 1 ท่าน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</w:rPr>
        <w:t>: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rtl/>
          <w:cs/>
        </w:rPr>
        <w:t xml:space="preserve"> 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  <w:tab/>
        <w:t xml:space="preserve">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  <w:tab/>
        <w:t xml:space="preserve">  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 xml:space="preserve">  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>ห้อง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rtl/>
          <w:cs/>
        </w:rPr>
        <w:tab/>
      </w:r>
      <w:r w:rsidR="0063216F">
        <w:rPr>
          <w:rFonts w:asciiTheme="minorBidi" w:hAnsiTheme="minorBidi"/>
          <w:color w:val="3C3C3C" w:themeColor="background2" w:themeShade="40"/>
          <w:sz w:val="20"/>
          <w:szCs w:val="20"/>
          <w:rtl/>
        </w:rPr>
        <w:tab/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>ห้องพัก 2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</w:rPr>
        <w:t xml:space="preserve"> 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>ท่าน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</w:rPr>
        <w:t>: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rtl/>
          <w:cs/>
        </w:rPr>
        <w:t xml:space="preserve"> 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</w:rPr>
        <w:t xml:space="preserve"> 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 w:hint="cs"/>
          <w:color w:val="3C3C3C" w:themeColor="background2" w:themeShade="40"/>
          <w:sz w:val="20"/>
          <w:szCs w:val="20"/>
          <w:u w:val="dotted"/>
          <w:rtl/>
        </w:rPr>
        <w:t xml:space="preserve">    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</w:rPr>
        <w:t xml:space="preserve">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cs/>
          <w:lang w:bidi="th-TH"/>
        </w:rPr>
        <w:t xml:space="preserve"> 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>ห้อง</w:t>
      </w:r>
    </w:p>
    <w:p w:rsidR="009539A5" w:rsidRPr="003957D8" w:rsidRDefault="009539A5" w:rsidP="001D6A3E">
      <w:pPr>
        <w:tabs>
          <w:tab w:val="left" w:pos="0"/>
        </w:tabs>
        <w:spacing w:before="0" w:after="0" w:line="20" w:lineRule="atLeast"/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lang w:bidi="th-TH"/>
        </w:rPr>
      </w:pPr>
    </w:p>
    <w:p w:rsidR="009539A5" w:rsidRPr="003957D8" w:rsidRDefault="009539A5" w:rsidP="001D6A3E">
      <w:pPr>
        <w:tabs>
          <w:tab w:val="left" w:pos="0"/>
        </w:tabs>
        <w:spacing w:before="0" w:after="0" w:line="20" w:lineRule="atLeast"/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lang w:bidi="th-TH"/>
        </w:rPr>
      </w:pP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>เตียงเสริม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</w:rPr>
        <w:t xml:space="preserve">:  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</w:rPr>
        <w:tab/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  <w:tab/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u w:val="dotted"/>
        </w:rPr>
        <w:t xml:space="preserve">    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</w:rPr>
        <w:t xml:space="preserve"> 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>ห้อง</w:t>
      </w:r>
      <w:r w:rsidR="0023256D"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ab/>
      </w:r>
      <w:r w:rsidR="0023256D"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ab/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rtl/>
          <w:cs/>
        </w:rPr>
        <w:tab/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>เด็กพักกับผู้ใหญ่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</w:rPr>
        <w:t xml:space="preserve">:  </w:t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</w:rPr>
        <w:tab/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u w:val="dotted"/>
        </w:rPr>
        <w:t xml:space="preserve">      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</w:rPr>
        <w:t xml:space="preserve">  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>ห้อง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rtl/>
          <w:cs/>
        </w:rPr>
        <w:tab/>
      </w:r>
    </w:p>
    <w:p w:rsidR="009539A5" w:rsidRPr="003957D8" w:rsidRDefault="009539A5" w:rsidP="001D6A3E">
      <w:pPr>
        <w:tabs>
          <w:tab w:val="left" w:pos="0"/>
        </w:tabs>
        <w:spacing w:before="0" w:after="0" w:line="20" w:lineRule="atLeast"/>
        <w:rPr>
          <w:rFonts w:asciiTheme="minorBidi" w:hAnsiTheme="minorBidi"/>
          <w:b/>
          <w:bCs/>
          <w:color w:val="3C3C3C" w:themeColor="background2" w:themeShade="40"/>
          <w:sz w:val="20"/>
          <w:szCs w:val="20"/>
        </w:rPr>
      </w:pP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>อาหาร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</w:rPr>
        <w:t xml:space="preserve">: 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rtl/>
          <w:cs/>
        </w:rPr>
        <w:tab/>
      </w:r>
      <w:sdt>
        <w:sdtPr>
          <w:rPr>
            <w:rFonts w:asciiTheme="minorBidi" w:hAnsiTheme="minorBidi"/>
            <w:b/>
            <w:bCs/>
            <w:color w:val="3C3C3C" w:themeColor="background2" w:themeShade="40"/>
            <w:sz w:val="20"/>
            <w:szCs w:val="20"/>
          </w:rPr>
          <w:id w:val="-1299920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957D8">
            <w:rPr>
              <w:rFonts w:ascii="Segoe UI Symbol" w:eastAsia="MS Gothic" w:hAnsi="Segoe UI Symbol" w:cs="Segoe UI Symbol"/>
              <w:b/>
              <w:bCs/>
              <w:color w:val="3C3C3C" w:themeColor="background2" w:themeShade="40"/>
              <w:sz w:val="20"/>
              <w:szCs w:val="20"/>
            </w:rPr>
            <w:t>☐</w:t>
          </w:r>
        </w:sdtContent>
      </w:sdt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 xml:space="preserve">  ไม่ทานเนื้อวัว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rtl/>
          <w:cs/>
        </w:rPr>
        <w:tab/>
      </w:r>
      <w:sdt>
        <w:sdtPr>
          <w:rPr>
            <w:rFonts w:asciiTheme="minorBidi" w:hAnsiTheme="minorBidi"/>
            <w:b/>
            <w:bCs/>
            <w:color w:val="3C3C3C" w:themeColor="background2" w:themeShade="40"/>
            <w:sz w:val="20"/>
            <w:szCs w:val="20"/>
          </w:rPr>
          <w:id w:val="-78331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693F">
            <w:rPr>
              <w:rFonts w:ascii="MS Gothic" w:eastAsia="MS Gothic" w:hAnsi="MS Gothic" w:hint="eastAsia"/>
              <w:b/>
              <w:bCs/>
              <w:color w:val="3C3C3C" w:themeColor="background2" w:themeShade="40"/>
              <w:sz w:val="20"/>
              <w:szCs w:val="20"/>
            </w:rPr>
            <w:t>☐</w:t>
          </w:r>
        </w:sdtContent>
      </w:sdt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rtl/>
          <w:cs/>
        </w:rPr>
        <w:t xml:space="preserve">  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>ไม่ทานเนื้อหมู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rtl/>
          <w:cs/>
        </w:rPr>
        <w:tab/>
      </w:r>
      <w:sdt>
        <w:sdtPr>
          <w:rPr>
            <w:rFonts w:asciiTheme="minorBidi" w:hAnsiTheme="minorBidi"/>
            <w:b/>
            <w:bCs/>
            <w:color w:val="3C3C3C" w:themeColor="background2" w:themeShade="40"/>
            <w:sz w:val="20"/>
            <w:szCs w:val="20"/>
          </w:rPr>
          <w:id w:val="-9937957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957D8">
            <w:rPr>
              <w:rFonts w:ascii="Segoe UI Symbol" w:eastAsia="MS Gothic" w:hAnsi="Segoe UI Symbol" w:cs="Segoe UI Symbol"/>
              <w:b/>
              <w:bCs/>
              <w:color w:val="3C3C3C" w:themeColor="background2" w:themeShade="40"/>
              <w:sz w:val="20"/>
              <w:szCs w:val="20"/>
            </w:rPr>
            <w:t>☐</w:t>
          </w:r>
        </w:sdtContent>
      </w:sdt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rtl/>
          <w:cs/>
        </w:rPr>
        <w:t xml:space="preserve">  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>ไม่ทานสัตว์ปีก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rtl/>
          <w:cs/>
        </w:rPr>
        <w:tab/>
      </w:r>
      <w:sdt>
        <w:sdtPr>
          <w:rPr>
            <w:rFonts w:asciiTheme="minorBidi" w:hAnsiTheme="minorBidi"/>
            <w:b/>
            <w:bCs/>
            <w:color w:val="3C3C3C" w:themeColor="background2" w:themeShade="40"/>
            <w:sz w:val="20"/>
            <w:szCs w:val="20"/>
          </w:rPr>
          <w:id w:val="10168909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957D8">
            <w:rPr>
              <w:rFonts w:ascii="Segoe UI Symbol" w:eastAsia="MS Gothic" w:hAnsi="Segoe UI Symbol" w:cs="Segoe UI Symbol"/>
              <w:b/>
              <w:bCs/>
              <w:color w:val="3C3C3C" w:themeColor="background2" w:themeShade="40"/>
              <w:sz w:val="20"/>
              <w:szCs w:val="20"/>
            </w:rPr>
            <w:t>☐</w:t>
          </w:r>
        </w:sdtContent>
      </w:sdt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rtl/>
          <w:cs/>
        </w:rPr>
        <w:t xml:space="preserve">  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>ทานมังสาวิรัต</w:t>
      </w:r>
    </w:p>
    <w:p w:rsidR="009539A5" w:rsidRPr="003957D8" w:rsidRDefault="009539A5" w:rsidP="001D6A3E">
      <w:pPr>
        <w:tabs>
          <w:tab w:val="left" w:pos="0"/>
          <w:tab w:val="left" w:pos="2685"/>
        </w:tabs>
        <w:spacing w:before="0" w:after="0" w:line="20" w:lineRule="atLeast"/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lang w:bidi="th-TH"/>
        </w:rPr>
      </w:pPr>
    </w:p>
    <w:p w:rsidR="009539A5" w:rsidRPr="003957D8" w:rsidRDefault="009539A5" w:rsidP="001D6A3E">
      <w:pPr>
        <w:tabs>
          <w:tab w:val="left" w:pos="0"/>
          <w:tab w:val="left" w:pos="2685"/>
        </w:tabs>
        <w:spacing w:before="0" w:after="0" w:line="20" w:lineRule="atLeast"/>
        <w:rPr>
          <w:rFonts w:asciiTheme="minorBidi" w:hAnsiTheme="minorBidi"/>
          <w:b/>
          <w:bCs/>
          <w:color w:val="3C3C3C" w:themeColor="background2" w:themeShade="40"/>
          <w:sz w:val="20"/>
          <w:szCs w:val="20"/>
        </w:rPr>
      </w:pP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  <w:cs/>
          <w:lang w:bidi="th-TH"/>
        </w:rPr>
        <w:t>ข้อมูลเพิ่มเติม</w:t>
      </w:r>
      <w:r w:rsidRPr="003957D8">
        <w:rPr>
          <w:rFonts w:asciiTheme="minorBidi" w:hAnsiTheme="minorBidi"/>
          <w:b/>
          <w:bCs/>
          <w:color w:val="3C3C3C" w:themeColor="background2" w:themeShade="40"/>
          <w:sz w:val="20"/>
          <w:szCs w:val="20"/>
        </w:rPr>
        <w:t>:</w:t>
      </w:r>
    </w:p>
    <w:p w:rsidR="003D3E6D" w:rsidRPr="003957D8" w:rsidRDefault="009539A5" w:rsidP="001D6A3E">
      <w:pPr>
        <w:tabs>
          <w:tab w:val="left" w:pos="2685"/>
          <w:tab w:val="right" w:pos="9900"/>
        </w:tabs>
        <w:spacing w:before="0" w:after="0" w:line="20" w:lineRule="atLeast"/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</w:rPr>
      </w:pP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</w:p>
    <w:p w:rsidR="00456145" w:rsidRPr="003957D8" w:rsidRDefault="003D3E6D" w:rsidP="001D6A3E">
      <w:pPr>
        <w:tabs>
          <w:tab w:val="left" w:pos="2685"/>
          <w:tab w:val="right" w:pos="9900"/>
        </w:tabs>
        <w:spacing w:before="0" w:after="0" w:line="20" w:lineRule="atLeast"/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</w:rPr>
      </w:pP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</w:p>
    <w:p w:rsidR="003957D8" w:rsidRPr="003957D8" w:rsidRDefault="003957D8" w:rsidP="001D6A3E">
      <w:pPr>
        <w:tabs>
          <w:tab w:val="left" w:pos="2685"/>
          <w:tab w:val="right" w:pos="9900"/>
        </w:tabs>
        <w:spacing w:before="0" w:after="0" w:line="20" w:lineRule="atLeast"/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</w:rPr>
      </w:pP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</w:p>
    <w:p w:rsidR="00F30D49" w:rsidRPr="003957D8" w:rsidRDefault="003957D8" w:rsidP="001D6A3E">
      <w:pPr>
        <w:tabs>
          <w:tab w:val="left" w:pos="2685"/>
          <w:tab w:val="right" w:pos="9900"/>
        </w:tabs>
        <w:spacing w:before="0" w:after="0" w:line="20" w:lineRule="atLeast"/>
        <w:rPr>
          <w:rFonts w:asciiTheme="minorBidi" w:hAnsiTheme="minorBidi"/>
          <w:sz w:val="20"/>
          <w:szCs w:val="20"/>
          <w:u w:val="dotted"/>
        </w:rPr>
      </w:pP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  <w:r w:rsidRPr="003957D8">
        <w:rPr>
          <w:rFonts w:asciiTheme="minorBidi" w:hAnsiTheme="minorBidi"/>
          <w:color w:val="3C3C3C" w:themeColor="background2" w:themeShade="40"/>
          <w:sz w:val="20"/>
          <w:szCs w:val="20"/>
          <w:u w:val="dotted"/>
          <w:rtl/>
          <w:cs/>
        </w:rPr>
        <w:tab/>
      </w:r>
    </w:p>
    <w:sectPr w:rsidR="00F30D49" w:rsidRPr="003957D8" w:rsidSect="00795FDA">
      <w:headerReference w:type="default" r:id="rId17"/>
      <w:footerReference w:type="default" r:id="rId18"/>
      <w:pgSz w:w="11909" w:h="16834" w:code="9"/>
      <w:pgMar w:top="1440" w:right="994" w:bottom="1440" w:left="99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AC2" w:rsidRDefault="00104AC2">
      <w:pPr>
        <w:spacing w:after="0" w:line="240" w:lineRule="auto"/>
      </w:pPr>
      <w:r>
        <w:separator/>
      </w:r>
    </w:p>
  </w:endnote>
  <w:endnote w:type="continuationSeparator" w:id="0">
    <w:p w:rsidR="00104AC2" w:rsidRDefault="00104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00051061"/>
      <w:docPartObj>
        <w:docPartGallery w:val="Page Numbers (Bottom of Page)"/>
        <w:docPartUnique/>
      </w:docPartObj>
    </w:sdtPr>
    <w:sdtEndPr/>
    <w:sdtContent>
      <w:p w:rsidR="00360D52" w:rsidRDefault="00360D52">
        <w:pPr>
          <w:pStyle w:val="Footer"/>
        </w:pPr>
        <w:r>
          <w:rPr>
            <w:noProof/>
            <w:lang w:eastAsia="en-US" w:bidi="th-TH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rightMargin">
                    <wp:posOffset>67038</wp:posOffset>
                  </wp:positionH>
                  <wp:positionV relativeFrom="bottomMargin">
                    <wp:posOffset>165372</wp:posOffset>
                  </wp:positionV>
                  <wp:extent cx="431165" cy="490220"/>
                  <wp:effectExtent l="0" t="0" r="6985" b="5080"/>
                  <wp:wrapNone/>
                  <wp:docPr id="1" name="Grou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1165" cy="490220"/>
                            <a:chOff x="664" y="14388"/>
                            <a:chExt cx="679" cy="772"/>
                          </a:xfrm>
                        </wpg:grpSpPr>
                        <wps:wsp>
                          <wps:cNvPr id="2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4552"/>
                              <a:ext cx="512" cy="526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5117"/>
                              <a:ext cx="512" cy="43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4" y="14388"/>
                              <a:ext cx="659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60D52" w:rsidRPr="00400E75" w:rsidRDefault="00360D52">
                                <w:pPr>
                                  <w:pStyle w:val="Footer"/>
                                  <w:jc w:val="right"/>
                                  <w:rPr>
                                    <w:rFonts w:asciiTheme="minorBidi" w:hAnsiTheme="minorBid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400E75">
                                  <w:rPr>
                                    <w:rFonts w:asciiTheme="minorBidi" w:hAnsiTheme="minorBidi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400E75">
                                  <w:rPr>
                                    <w:rFonts w:asciiTheme="minorBidi" w:hAnsiTheme="minorBidi"/>
                                    <w:sz w:val="24"/>
                                    <w:szCs w:val="24"/>
                                  </w:rPr>
                                  <w:instrText xml:space="preserve"> PAGE    \* MERGEFORMAT </w:instrText>
                                </w:r>
                                <w:r w:rsidRPr="00400E75">
                                  <w:rPr>
                                    <w:rFonts w:asciiTheme="minorBidi" w:hAnsiTheme="minorBidi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9D765E" w:rsidRPr="009D765E">
                                  <w:rPr>
                                    <w:rFonts w:asciiTheme="minorBidi" w:hAnsiTheme="minorBidi"/>
                                    <w:b/>
                                    <w:bCs/>
                                    <w:noProof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400E75">
                                  <w:rPr>
                                    <w:rFonts w:asciiTheme="minorBidi" w:hAnsiTheme="minorBidi"/>
                                    <w:b/>
                                    <w:bCs/>
                                    <w:noProof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54864" tIns="0" rIns="54864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1" o:spid="_x0000_s1026" style="position:absolute;margin-left:5.3pt;margin-top:13pt;width:33.95pt;height:38.6pt;z-index:251659264;mso-position-horizontal-relative:right-margin-area;mso-position-vertical-relative:bottom-margin-area" coordorigin="664,14388" coordsize="679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">
                  <v:rect id="Rectangle 53" o:spid="_x0000_s1027" style="position:absolute;left:831;top:14552;width:512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018MA&#10;AADaAAAADwAAAGRycy9kb3ducmV2LnhtbESPQWvCQBSE7wX/w/IEb3VjDiLRVVSw9FAQUwWPz+wz&#10;CWbfptk1SfvrXUHocZiZb5jFqjeVaKlxpWUFk3EEgjizuuRcwfF79z4D4TyyxsoyKfglB6vl4G2B&#10;ibYdH6hNfS4ChF2CCgrv60RKlxVk0I1tTRy8q20M+iCbXOoGuwA3lYyjaCoNlhwWCqxpW1B2S+9G&#10;wd/+3lMX/9Qy/dq0H+fD9RKd9kqNhv16DsJT7//Dr/anVhDD80q4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d018MAAADaAAAADwAAAAAAAAAAAAAAAACYAgAAZHJzL2Rv&#10;d25yZXYueG1sUEsFBgAAAAAEAAQA9QAAAIgDAAAAAA==&#10;" fillcolor="#099bdd [3215]" stroked="f"/>
                  <v:rect id="Rectangle 54" o:spid="_x0000_s1028" style="position:absolute;left:831;top:15117;width:512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xy1MMA&#10;AADaAAAADwAAAGRycy9kb3ducmV2LnhtbESPQYvCMBSE74L/ITzBm6Z6kKUaZVdw2YMgVgWPb5tn&#10;W7Z5qU1sq79+Iwgeh5n5hlmsOlOKhmpXWFYwGUcgiFOrC84UHA+b0QcI55E1lpZJwZ0crJb93gJj&#10;bVveU5P4TAQIuxgV5N5XsZQuzcmgG9uKOHgXWxv0QdaZ1DW2AW5KOY2imTRYcFjIsaJ1TulfcjMK&#10;HrtbR+30Wslk+9V8n/eX3+i0U2o46D7nIDx1/h1+tX+0ghk8r4Qb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xy1MMAAADaAAAADwAAAAAAAAAAAAAAAACYAgAAZHJzL2Rv&#10;d25yZXYueG1sUEsFBgAAAAAEAAQA9QAAAIgDAAAAAA==&#10;" fillcolor="#099bdd [3215]" stroked="f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29" type="#_x0000_t202" style="position:absolute;left:664;top:14388;width:659;height:690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WYb8MA&#10;AADaAAAADwAAAGRycy9kb3ducmV2LnhtbESPQWvCQBSE7wX/w/IEb3WjQlpSV5GAbTCXVqX0+Mi+&#10;ZoPZtyG7mvjvu4VCj8PMfMOst6NtxY163zhWsJgnIIgrpxuuFZxP+8dnED4ga2wdk4I7edhuJg9r&#10;zLQb+INux1CLCGGfoQITQpdJ6StDFv3cdcTR+3a9xRBlX0vd4xDhtpXLJEmlxYbjgsGOckPV5Xi1&#10;Cl7fSx/M51u5y/2hyFN9/aIVKTWbjrsXEIHG8B/+axdawRP8Xok3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WYb8MAAADaAAAADwAAAAAAAAAAAAAAAACYAgAAZHJzL2Rv&#10;d25yZXYueG1sUEsFBgAAAAAEAAQA9QAAAIgDAAAAAA==&#10;" filled="f" stroked="f">
                    <v:textbox inset="4.32pt,0,4.32pt,0">
                      <w:txbxContent>
                        <w:p w:rsidR="00360D52" w:rsidRPr="00400E75" w:rsidRDefault="00360D52">
                          <w:pPr>
                            <w:pStyle w:val="Footer"/>
                            <w:jc w:val="right"/>
                            <w:rPr>
                              <w:rFonts w:asciiTheme="minorBidi" w:hAnsiTheme="minorBid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400E75">
                            <w:rPr>
                              <w:rFonts w:asciiTheme="minorBidi" w:hAnsiTheme="minorBidi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400E75">
                            <w:rPr>
                              <w:rFonts w:asciiTheme="minorBidi" w:hAnsiTheme="minorBidi"/>
                              <w:sz w:val="24"/>
                              <w:szCs w:val="24"/>
                            </w:rPr>
                            <w:instrText xml:space="preserve"> PAGE    \* MERGEFORMAT </w:instrText>
                          </w:r>
                          <w:r w:rsidRPr="00400E75">
                            <w:rPr>
                              <w:rFonts w:asciiTheme="minorBidi" w:hAnsiTheme="minorBidi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9D765E" w:rsidRPr="009D765E">
                            <w:rPr>
                              <w:rFonts w:asciiTheme="minorBidi" w:hAnsiTheme="minorBidi"/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2</w:t>
                          </w:r>
                          <w:r w:rsidRPr="00400E75">
                            <w:rPr>
                              <w:rFonts w:asciiTheme="minorBidi" w:hAnsiTheme="minorBidi"/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AC2" w:rsidRDefault="00104AC2">
      <w:pPr>
        <w:spacing w:after="0" w:line="240" w:lineRule="auto"/>
      </w:pPr>
      <w:r>
        <w:separator/>
      </w:r>
    </w:p>
  </w:footnote>
  <w:footnote w:type="continuationSeparator" w:id="0">
    <w:p w:rsidR="00104AC2" w:rsidRDefault="00104A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D52" w:rsidRDefault="00360D52" w:rsidP="00400E75">
    <w:pPr>
      <w:pStyle w:val="Header"/>
      <w:tabs>
        <w:tab w:val="clear" w:pos="4680"/>
        <w:tab w:val="clear" w:pos="9360"/>
        <w:tab w:val="left" w:pos="954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932BB"/>
    <w:multiLevelType w:val="hybridMultilevel"/>
    <w:tmpl w:val="391A2BA4"/>
    <w:lvl w:ilvl="0" w:tplc="9C9A6FFA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color w:val="3C3C3C" w:themeColor="background2" w:themeShade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523BFA"/>
    <w:multiLevelType w:val="hybridMultilevel"/>
    <w:tmpl w:val="517EE45C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A935615"/>
    <w:multiLevelType w:val="hybridMultilevel"/>
    <w:tmpl w:val="4D427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5C43F7"/>
    <w:multiLevelType w:val="hybridMultilevel"/>
    <w:tmpl w:val="5EAA3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B80DBF"/>
    <w:multiLevelType w:val="hybridMultilevel"/>
    <w:tmpl w:val="385A5B80"/>
    <w:lvl w:ilvl="0" w:tplc="97701E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C3C3C" w:themeColor="background2" w:themeShade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765437"/>
    <w:multiLevelType w:val="hybridMultilevel"/>
    <w:tmpl w:val="84CE5976"/>
    <w:lvl w:ilvl="0" w:tplc="7F3CC7B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3C3C3C" w:themeColor="background2" w:themeShade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52C6BE4"/>
    <w:multiLevelType w:val="hybridMultilevel"/>
    <w:tmpl w:val="8F6C89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59047B"/>
    <w:multiLevelType w:val="hybridMultilevel"/>
    <w:tmpl w:val="33A810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E02CB6"/>
    <w:multiLevelType w:val="hybridMultilevel"/>
    <w:tmpl w:val="29D2D50E"/>
    <w:lvl w:ilvl="0" w:tplc="9B1AA9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C3C3C" w:themeColor="background2" w:themeShade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B6195A"/>
    <w:multiLevelType w:val="hybridMultilevel"/>
    <w:tmpl w:val="66DC6354"/>
    <w:lvl w:ilvl="0" w:tplc="1CE28CB6">
      <w:start w:val="1"/>
      <w:numFmt w:val="decimal"/>
      <w:lvlText w:val="%1."/>
      <w:lvlJc w:val="left"/>
      <w:pPr>
        <w:ind w:left="720" w:hanging="360"/>
      </w:pPr>
      <w:rPr>
        <w:b/>
        <w:bCs/>
        <w:color w:val="3C3C3C" w:themeColor="background2" w:themeShade="4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B03DFF"/>
    <w:multiLevelType w:val="hybridMultilevel"/>
    <w:tmpl w:val="237E1A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5C0486C"/>
    <w:multiLevelType w:val="hybridMultilevel"/>
    <w:tmpl w:val="616A9C6A"/>
    <w:lvl w:ilvl="0" w:tplc="1E6C5E42">
      <w:start w:val="1"/>
      <w:numFmt w:val="decimal"/>
      <w:lvlText w:val="%1."/>
      <w:lvlJc w:val="left"/>
      <w:pPr>
        <w:ind w:left="720" w:hanging="360"/>
      </w:pPr>
      <w:rPr>
        <w:b/>
        <w:bCs/>
        <w:color w:val="3C3C3C" w:themeColor="background2" w:themeShade="40"/>
      </w:rPr>
    </w:lvl>
    <w:lvl w:ilvl="1" w:tplc="119AB53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3C3C3C" w:themeColor="background2" w:themeShade="4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08658B"/>
    <w:multiLevelType w:val="hybridMultilevel"/>
    <w:tmpl w:val="273C8CF6"/>
    <w:lvl w:ilvl="0" w:tplc="2BC237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C3C3C" w:themeColor="background2" w:themeShade="4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934620"/>
    <w:multiLevelType w:val="hybridMultilevel"/>
    <w:tmpl w:val="0A1A02A8"/>
    <w:lvl w:ilvl="0" w:tplc="3F1097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C3C3C" w:themeColor="background2" w:themeShade="4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700A37"/>
    <w:multiLevelType w:val="hybridMultilevel"/>
    <w:tmpl w:val="3A4CD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FD2E9D"/>
    <w:multiLevelType w:val="hybridMultilevel"/>
    <w:tmpl w:val="04823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B02ABA"/>
    <w:multiLevelType w:val="multilevel"/>
    <w:tmpl w:val="5B846464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7">
    <w:nsid w:val="44F362F4"/>
    <w:multiLevelType w:val="multilevel"/>
    <w:tmpl w:val="B6C085FE"/>
    <w:lvl w:ilvl="0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8">
    <w:nsid w:val="4564488C"/>
    <w:multiLevelType w:val="hybridMultilevel"/>
    <w:tmpl w:val="B58071D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5A110B33"/>
    <w:multiLevelType w:val="hybridMultilevel"/>
    <w:tmpl w:val="C0089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F5623D"/>
    <w:multiLevelType w:val="hybridMultilevel"/>
    <w:tmpl w:val="2B62C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F267B6"/>
    <w:multiLevelType w:val="hybridMultilevel"/>
    <w:tmpl w:val="13F28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D2606B"/>
    <w:multiLevelType w:val="hybridMultilevel"/>
    <w:tmpl w:val="4EE89C46"/>
    <w:lvl w:ilvl="0" w:tplc="B3E4C6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C3C3C" w:themeColor="background2" w:themeShade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B4327C"/>
    <w:multiLevelType w:val="hybridMultilevel"/>
    <w:tmpl w:val="0A4AF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714CF0A4">
      <w:numFmt w:val="bullet"/>
      <w:lvlText w:val="-"/>
      <w:lvlJc w:val="left"/>
      <w:pPr>
        <w:ind w:left="1800" w:hanging="720"/>
      </w:pPr>
      <w:rPr>
        <w:rFonts w:ascii="Tahoma" w:eastAsiaTheme="minorEastAsia" w:hAnsi="Tahoma" w:cs="Tahoma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4C7C23"/>
    <w:multiLevelType w:val="hybridMultilevel"/>
    <w:tmpl w:val="56EABC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99D775D"/>
    <w:multiLevelType w:val="hybridMultilevel"/>
    <w:tmpl w:val="9A7897D0"/>
    <w:lvl w:ilvl="0" w:tplc="70FA93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C3C3C" w:themeColor="background2" w:themeShade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62677F"/>
    <w:multiLevelType w:val="hybridMultilevel"/>
    <w:tmpl w:val="A1F0E7A2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BE6684"/>
    <w:multiLevelType w:val="hybridMultilevel"/>
    <w:tmpl w:val="238C04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6240BF"/>
    <w:multiLevelType w:val="hybridMultilevel"/>
    <w:tmpl w:val="5DBEDAD8"/>
    <w:lvl w:ilvl="0" w:tplc="0409000F">
      <w:start w:val="1"/>
      <w:numFmt w:val="decimal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9">
    <w:nsid w:val="745237AA"/>
    <w:multiLevelType w:val="hybridMultilevel"/>
    <w:tmpl w:val="A7840B38"/>
    <w:lvl w:ilvl="0" w:tplc="C542F77C">
      <w:start w:val="1"/>
      <w:numFmt w:val="decimal"/>
      <w:lvlText w:val="%1."/>
      <w:lvlJc w:val="left"/>
      <w:pPr>
        <w:ind w:left="720" w:hanging="360"/>
      </w:pPr>
      <w:rPr>
        <w:color w:val="3C3C3C" w:themeColor="background2" w:themeShade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C84436"/>
    <w:multiLevelType w:val="hybridMultilevel"/>
    <w:tmpl w:val="E31409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0BE0952">
      <w:start w:val="1"/>
      <w:numFmt w:val="lowerLetter"/>
      <w:lvlText w:val="%2."/>
      <w:lvlJc w:val="left"/>
      <w:pPr>
        <w:ind w:left="1440" w:hanging="360"/>
      </w:pPr>
      <w:rPr>
        <w:lang w:bidi="th-TH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CF3217"/>
    <w:multiLevelType w:val="hybridMultilevel"/>
    <w:tmpl w:val="AAC02D18"/>
    <w:lvl w:ilvl="0" w:tplc="7250CC52">
      <w:start w:val="1"/>
      <w:numFmt w:val="decimal"/>
      <w:lvlText w:val="%1."/>
      <w:lvlJc w:val="left"/>
      <w:pPr>
        <w:ind w:left="1170" w:hanging="720"/>
      </w:pPr>
      <w:rPr>
        <w:rFonts w:asciiTheme="minorBidi" w:hAnsiTheme="minorBidi" w:cstheme="minorBid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31"/>
  </w:num>
  <w:num w:numId="2">
    <w:abstractNumId w:val="9"/>
  </w:num>
  <w:num w:numId="3">
    <w:abstractNumId w:val="0"/>
  </w:num>
  <w:num w:numId="4">
    <w:abstractNumId w:val="22"/>
  </w:num>
  <w:num w:numId="5">
    <w:abstractNumId w:val="13"/>
  </w:num>
  <w:num w:numId="6">
    <w:abstractNumId w:val="5"/>
  </w:num>
  <w:num w:numId="7">
    <w:abstractNumId w:val="25"/>
  </w:num>
  <w:num w:numId="8">
    <w:abstractNumId w:val="19"/>
  </w:num>
  <w:num w:numId="9">
    <w:abstractNumId w:val="11"/>
  </w:num>
  <w:num w:numId="10">
    <w:abstractNumId w:val="18"/>
  </w:num>
  <w:num w:numId="11">
    <w:abstractNumId w:val="28"/>
  </w:num>
  <w:num w:numId="12">
    <w:abstractNumId w:val="30"/>
  </w:num>
  <w:num w:numId="13">
    <w:abstractNumId w:val="26"/>
  </w:num>
  <w:num w:numId="14">
    <w:abstractNumId w:val="16"/>
  </w:num>
  <w:num w:numId="15">
    <w:abstractNumId w:val="17"/>
  </w:num>
  <w:num w:numId="16">
    <w:abstractNumId w:val="8"/>
  </w:num>
  <w:num w:numId="17">
    <w:abstractNumId w:val="1"/>
  </w:num>
  <w:num w:numId="18">
    <w:abstractNumId w:val="14"/>
  </w:num>
  <w:num w:numId="19">
    <w:abstractNumId w:val="21"/>
  </w:num>
  <w:num w:numId="20">
    <w:abstractNumId w:val="15"/>
  </w:num>
  <w:num w:numId="21">
    <w:abstractNumId w:val="4"/>
  </w:num>
  <w:num w:numId="22">
    <w:abstractNumId w:val="2"/>
  </w:num>
  <w:num w:numId="23">
    <w:abstractNumId w:val="23"/>
  </w:num>
  <w:num w:numId="24">
    <w:abstractNumId w:val="7"/>
  </w:num>
  <w:num w:numId="25">
    <w:abstractNumId w:val="29"/>
  </w:num>
  <w:num w:numId="26">
    <w:abstractNumId w:val="27"/>
  </w:num>
  <w:num w:numId="27">
    <w:abstractNumId w:val="10"/>
  </w:num>
  <w:num w:numId="28">
    <w:abstractNumId w:val="24"/>
  </w:num>
  <w:num w:numId="29">
    <w:abstractNumId w:val="6"/>
  </w:num>
  <w:num w:numId="30">
    <w:abstractNumId w:val="12"/>
  </w:num>
  <w:num w:numId="31">
    <w:abstractNumId w:val="20"/>
  </w:num>
  <w:num w:numId="32">
    <w:abstractNumId w:val="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764"/>
    <w:rsid w:val="00014934"/>
    <w:rsid w:val="00037B29"/>
    <w:rsid w:val="0005332C"/>
    <w:rsid w:val="0005417F"/>
    <w:rsid w:val="00061C44"/>
    <w:rsid w:val="0006785A"/>
    <w:rsid w:val="000718B2"/>
    <w:rsid w:val="00072E70"/>
    <w:rsid w:val="00085BB0"/>
    <w:rsid w:val="00094C7D"/>
    <w:rsid w:val="000A674E"/>
    <w:rsid w:val="000B39CE"/>
    <w:rsid w:val="000B5F79"/>
    <w:rsid w:val="000C2061"/>
    <w:rsid w:val="000C41AB"/>
    <w:rsid w:val="000E42E4"/>
    <w:rsid w:val="000E77FF"/>
    <w:rsid w:val="000F4A50"/>
    <w:rsid w:val="00102271"/>
    <w:rsid w:val="00104AC2"/>
    <w:rsid w:val="00111E39"/>
    <w:rsid w:val="00113F5E"/>
    <w:rsid w:val="0012180C"/>
    <w:rsid w:val="00126CBC"/>
    <w:rsid w:val="001274BE"/>
    <w:rsid w:val="0014134D"/>
    <w:rsid w:val="00141613"/>
    <w:rsid w:val="00152949"/>
    <w:rsid w:val="001537C4"/>
    <w:rsid w:val="001623AB"/>
    <w:rsid w:val="00177B56"/>
    <w:rsid w:val="00186D07"/>
    <w:rsid w:val="001904B1"/>
    <w:rsid w:val="001A3EF4"/>
    <w:rsid w:val="001A50E9"/>
    <w:rsid w:val="001A673B"/>
    <w:rsid w:val="001B0FC2"/>
    <w:rsid w:val="001B3E73"/>
    <w:rsid w:val="001B6085"/>
    <w:rsid w:val="001B6C34"/>
    <w:rsid w:val="001C0682"/>
    <w:rsid w:val="001C67B5"/>
    <w:rsid w:val="001C6AC7"/>
    <w:rsid w:val="001D39A8"/>
    <w:rsid w:val="001D566B"/>
    <w:rsid w:val="001D6A3E"/>
    <w:rsid w:val="001E1A2F"/>
    <w:rsid w:val="001E4BAD"/>
    <w:rsid w:val="00200CE7"/>
    <w:rsid w:val="00207768"/>
    <w:rsid w:val="00214888"/>
    <w:rsid w:val="0022087C"/>
    <w:rsid w:val="00226C94"/>
    <w:rsid w:val="0023256D"/>
    <w:rsid w:val="00232C78"/>
    <w:rsid w:val="00234986"/>
    <w:rsid w:val="002374E1"/>
    <w:rsid w:val="00241E07"/>
    <w:rsid w:val="00243137"/>
    <w:rsid w:val="002469B7"/>
    <w:rsid w:val="002476D0"/>
    <w:rsid w:val="0025388B"/>
    <w:rsid w:val="00254570"/>
    <w:rsid w:val="00265224"/>
    <w:rsid w:val="002725AC"/>
    <w:rsid w:val="00281401"/>
    <w:rsid w:val="00283D9A"/>
    <w:rsid w:val="00292ABE"/>
    <w:rsid w:val="00295A7F"/>
    <w:rsid w:val="00295B7C"/>
    <w:rsid w:val="00297141"/>
    <w:rsid w:val="002B3D92"/>
    <w:rsid w:val="002B5038"/>
    <w:rsid w:val="002B7597"/>
    <w:rsid w:val="002C09CC"/>
    <w:rsid w:val="002C0C10"/>
    <w:rsid w:val="002C1AE5"/>
    <w:rsid w:val="002C62DD"/>
    <w:rsid w:val="002C6DA6"/>
    <w:rsid w:val="002D2FE5"/>
    <w:rsid w:val="002D3884"/>
    <w:rsid w:val="002E0D05"/>
    <w:rsid w:val="002E3C5E"/>
    <w:rsid w:val="002F6B14"/>
    <w:rsid w:val="002F7ED2"/>
    <w:rsid w:val="003003D4"/>
    <w:rsid w:val="003028F9"/>
    <w:rsid w:val="00305024"/>
    <w:rsid w:val="00305D6E"/>
    <w:rsid w:val="00311EC6"/>
    <w:rsid w:val="00316D3D"/>
    <w:rsid w:val="003215E3"/>
    <w:rsid w:val="00325369"/>
    <w:rsid w:val="00326456"/>
    <w:rsid w:val="0034099D"/>
    <w:rsid w:val="0034518B"/>
    <w:rsid w:val="00347607"/>
    <w:rsid w:val="0035174F"/>
    <w:rsid w:val="003574D4"/>
    <w:rsid w:val="00360D52"/>
    <w:rsid w:val="00362FAD"/>
    <w:rsid w:val="00365B4B"/>
    <w:rsid w:val="0038693F"/>
    <w:rsid w:val="003957D8"/>
    <w:rsid w:val="0039673D"/>
    <w:rsid w:val="003A513F"/>
    <w:rsid w:val="003B2642"/>
    <w:rsid w:val="003B5354"/>
    <w:rsid w:val="003C0067"/>
    <w:rsid w:val="003C53E2"/>
    <w:rsid w:val="003D3E6D"/>
    <w:rsid w:val="003D61A2"/>
    <w:rsid w:val="003E06F8"/>
    <w:rsid w:val="003E17DA"/>
    <w:rsid w:val="003E303B"/>
    <w:rsid w:val="003E480C"/>
    <w:rsid w:val="003F605F"/>
    <w:rsid w:val="003F6D73"/>
    <w:rsid w:val="00400E75"/>
    <w:rsid w:val="00406017"/>
    <w:rsid w:val="0041084D"/>
    <w:rsid w:val="00410E4C"/>
    <w:rsid w:val="00414243"/>
    <w:rsid w:val="00421788"/>
    <w:rsid w:val="00426571"/>
    <w:rsid w:val="0043048A"/>
    <w:rsid w:val="004315A4"/>
    <w:rsid w:val="00441E81"/>
    <w:rsid w:val="004427DD"/>
    <w:rsid w:val="00454405"/>
    <w:rsid w:val="00456145"/>
    <w:rsid w:val="0045715B"/>
    <w:rsid w:val="0047119E"/>
    <w:rsid w:val="004739E5"/>
    <w:rsid w:val="00473FA2"/>
    <w:rsid w:val="0048031C"/>
    <w:rsid w:val="0048109E"/>
    <w:rsid w:val="004816EA"/>
    <w:rsid w:val="00485117"/>
    <w:rsid w:val="00493861"/>
    <w:rsid w:val="004A281C"/>
    <w:rsid w:val="004A51AD"/>
    <w:rsid w:val="004C526C"/>
    <w:rsid w:val="004C6642"/>
    <w:rsid w:val="004D3A98"/>
    <w:rsid w:val="004D479D"/>
    <w:rsid w:val="004D4AA7"/>
    <w:rsid w:val="004E314B"/>
    <w:rsid w:val="004E44BB"/>
    <w:rsid w:val="004F2DD1"/>
    <w:rsid w:val="00505381"/>
    <w:rsid w:val="00506944"/>
    <w:rsid w:val="00513E2B"/>
    <w:rsid w:val="00522940"/>
    <w:rsid w:val="0052484E"/>
    <w:rsid w:val="00532130"/>
    <w:rsid w:val="00535EA6"/>
    <w:rsid w:val="005477AA"/>
    <w:rsid w:val="0055064E"/>
    <w:rsid w:val="005653F2"/>
    <w:rsid w:val="00574DC5"/>
    <w:rsid w:val="00575466"/>
    <w:rsid w:val="00581523"/>
    <w:rsid w:val="00586F46"/>
    <w:rsid w:val="00587C4E"/>
    <w:rsid w:val="00593FE7"/>
    <w:rsid w:val="005A2F3E"/>
    <w:rsid w:val="005B174A"/>
    <w:rsid w:val="005B7951"/>
    <w:rsid w:val="005C18DE"/>
    <w:rsid w:val="005C2979"/>
    <w:rsid w:val="005C35DD"/>
    <w:rsid w:val="005D5714"/>
    <w:rsid w:val="005E2E86"/>
    <w:rsid w:val="005E47DF"/>
    <w:rsid w:val="005F56F3"/>
    <w:rsid w:val="005F5F4A"/>
    <w:rsid w:val="0061559F"/>
    <w:rsid w:val="00623C0F"/>
    <w:rsid w:val="006269CF"/>
    <w:rsid w:val="00626E28"/>
    <w:rsid w:val="00627BAC"/>
    <w:rsid w:val="00627C43"/>
    <w:rsid w:val="006306B4"/>
    <w:rsid w:val="0063216F"/>
    <w:rsid w:val="00635CBB"/>
    <w:rsid w:val="00647476"/>
    <w:rsid w:val="0065285C"/>
    <w:rsid w:val="00657E1A"/>
    <w:rsid w:val="0066043A"/>
    <w:rsid w:val="00662764"/>
    <w:rsid w:val="00670085"/>
    <w:rsid w:val="00672DAE"/>
    <w:rsid w:val="0067326A"/>
    <w:rsid w:val="0068013D"/>
    <w:rsid w:val="00680773"/>
    <w:rsid w:val="00686A6B"/>
    <w:rsid w:val="006A2449"/>
    <w:rsid w:val="006A655A"/>
    <w:rsid w:val="006B0FC3"/>
    <w:rsid w:val="006C5DCB"/>
    <w:rsid w:val="006D43F1"/>
    <w:rsid w:val="006D4ECA"/>
    <w:rsid w:val="006E702D"/>
    <w:rsid w:val="006F29BF"/>
    <w:rsid w:val="006F3FE6"/>
    <w:rsid w:val="00703AF8"/>
    <w:rsid w:val="00712666"/>
    <w:rsid w:val="00713D61"/>
    <w:rsid w:val="00716E14"/>
    <w:rsid w:val="00721550"/>
    <w:rsid w:val="00725890"/>
    <w:rsid w:val="007347C1"/>
    <w:rsid w:val="0073590E"/>
    <w:rsid w:val="00742398"/>
    <w:rsid w:val="00742B7F"/>
    <w:rsid w:val="00743EE0"/>
    <w:rsid w:val="0074740E"/>
    <w:rsid w:val="007528BF"/>
    <w:rsid w:val="00754B22"/>
    <w:rsid w:val="00761086"/>
    <w:rsid w:val="007657E4"/>
    <w:rsid w:val="00765955"/>
    <w:rsid w:val="00770545"/>
    <w:rsid w:val="00771685"/>
    <w:rsid w:val="0077255E"/>
    <w:rsid w:val="0077758F"/>
    <w:rsid w:val="00786019"/>
    <w:rsid w:val="00791C60"/>
    <w:rsid w:val="00795FDA"/>
    <w:rsid w:val="007B061F"/>
    <w:rsid w:val="007B1909"/>
    <w:rsid w:val="007B6E18"/>
    <w:rsid w:val="007C352B"/>
    <w:rsid w:val="007C7AFC"/>
    <w:rsid w:val="007C7CBC"/>
    <w:rsid w:val="007C7FFC"/>
    <w:rsid w:val="007D1441"/>
    <w:rsid w:val="007E2D01"/>
    <w:rsid w:val="007F4709"/>
    <w:rsid w:val="00801CFE"/>
    <w:rsid w:val="00806C05"/>
    <w:rsid w:val="00823C80"/>
    <w:rsid w:val="00827D41"/>
    <w:rsid w:val="00830F2E"/>
    <w:rsid w:val="00831AAD"/>
    <w:rsid w:val="00832D35"/>
    <w:rsid w:val="00836F06"/>
    <w:rsid w:val="008506E2"/>
    <w:rsid w:val="00851853"/>
    <w:rsid w:val="008542FC"/>
    <w:rsid w:val="00855B4B"/>
    <w:rsid w:val="0085613E"/>
    <w:rsid w:val="00874F72"/>
    <w:rsid w:val="00882174"/>
    <w:rsid w:val="0088335B"/>
    <w:rsid w:val="008928F4"/>
    <w:rsid w:val="00892E56"/>
    <w:rsid w:val="008931A4"/>
    <w:rsid w:val="00895134"/>
    <w:rsid w:val="00895E17"/>
    <w:rsid w:val="00896A6B"/>
    <w:rsid w:val="008979F4"/>
    <w:rsid w:val="008A04D9"/>
    <w:rsid w:val="008B0A86"/>
    <w:rsid w:val="008B1F52"/>
    <w:rsid w:val="008C4F9F"/>
    <w:rsid w:val="008D4C2B"/>
    <w:rsid w:val="008E3361"/>
    <w:rsid w:val="008E3C8D"/>
    <w:rsid w:val="008E745C"/>
    <w:rsid w:val="009003DC"/>
    <w:rsid w:val="00914C1A"/>
    <w:rsid w:val="009208A5"/>
    <w:rsid w:val="0093783A"/>
    <w:rsid w:val="009539A5"/>
    <w:rsid w:val="00966CA7"/>
    <w:rsid w:val="009824D4"/>
    <w:rsid w:val="00985B7C"/>
    <w:rsid w:val="009971CC"/>
    <w:rsid w:val="009A0692"/>
    <w:rsid w:val="009A1803"/>
    <w:rsid w:val="009A39CB"/>
    <w:rsid w:val="009A5FC5"/>
    <w:rsid w:val="009A646B"/>
    <w:rsid w:val="009B1DC4"/>
    <w:rsid w:val="009B45CE"/>
    <w:rsid w:val="009C3F1A"/>
    <w:rsid w:val="009C463C"/>
    <w:rsid w:val="009D4272"/>
    <w:rsid w:val="009D765E"/>
    <w:rsid w:val="009E20BF"/>
    <w:rsid w:val="009E3516"/>
    <w:rsid w:val="009E4AE4"/>
    <w:rsid w:val="009F15D4"/>
    <w:rsid w:val="009F767C"/>
    <w:rsid w:val="00A25AC9"/>
    <w:rsid w:val="00A26761"/>
    <w:rsid w:val="00A4022D"/>
    <w:rsid w:val="00A403BB"/>
    <w:rsid w:val="00A442F6"/>
    <w:rsid w:val="00A61158"/>
    <w:rsid w:val="00A633CF"/>
    <w:rsid w:val="00A657C9"/>
    <w:rsid w:val="00A668F6"/>
    <w:rsid w:val="00A74C1A"/>
    <w:rsid w:val="00A76721"/>
    <w:rsid w:val="00A76B23"/>
    <w:rsid w:val="00A80EF5"/>
    <w:rsid w:val="00A82C07"/>
    <w:rsid w:val="00AA27C1"/>
    <w:rsid w:val="00AA2A99"/>
    <w:rsid w:val="00AA2E9F"/>
    <w:rsid w:val="00AA6FB6"/>
    <w:rsid w:val="00AB11FB"/>
    <w:rsid w:val="00AB457E"/>
    <w:rsid w:val="00AC3EB4"/>
    <w:rsid w:val="00AC50EF"/>
    <w:rsid w:val="00AC5215"/>
    <w:rsid w:val="00AC6573"/>
    <w:rsid w:val="00AD1668"/>
    <w:rsid w:val="00AD2F2A"/>
    <w:rsid w:val="00AD7A42"/>
    <w:rsid w:val="00AE0CA0"/>
    <w:rsid w:val="00AE2CB4"/>
    <w:rsid w:val="00B03686"/>
    <w:rsid w:val="00B06176"/>
    <w:rsid w:val="00B07013"/>
    <w:rsid w:val="00B16B9C"/>
    <w:rsid w:val="00B36F32"/>
    <w:rsid w:val="00B41FBC"/>
    <w:rsid w:val="00B45ABF"/>
    <w:rsid w:val="00B47B1E"/>
    <w:rsid w:val="00B50AD3"/>
    <w:rsid w:val="00B531D2"/>
    <w:rsid w:val="00B54705"/>
    <w:rsid w:val="00B7293E"/>
    <w:rsid w:val="00B75733"/>
    <w:rsid w:val="00B76B29"/>
    <w:rsid w:val="00B94FC5"/>
    <w:rsid w:val="00BA5EDE"/>
    <w:rsid w:val="00BB0281"/>
    <w:rsid w:val="00BB1F49"/>
    <w:rsid w:val="00BB24FC"/>
    <w:rsid w:val="00BC59C3"/>
    <w:rsid w:val="00BD15C8"/>
    <w:rsid w:val="00BD5AE4"/>
    <w:rsid w:val="00BD643E"/>
    <w:rsid w:val="00BE1CA9"/>
    <w:rsid w:val="00BF3661"/>
    <w:rsid w:val="00BF7D4A"/>
    <w:rsid w:val="00C03C01"/>
    <w:rsid w:val="00C1210B"/>
    <w:rsid w:val="00C14CAA"/>
    <w:rsid w:val="00C21E5B"/>
    <w:rsid w:val="00C22111"/>
    <w:rsid w:val="00C250D2"/>
    <w:rsid w:val="00C3539D"/>
    <w:rsid w:val="00C40E48"/>
    <w:rsid w:val="00C44DFF"/>
    <w:rsid w:val="00C467F7"/>
    <w:rsid w:val="00C56F5D"/>
    <w:rsid w:val="00C705DC"/>
    <w:rsid w:val="00C818AD"/>
    <w:rsid w:val="00C966AA"/>
    <w:rsid w:val="00C97369"/>
    <w:rsid w:val="00CA56B3"/>
    <w:rsid w:val="00CA613F"/>
    <w:rsid w:val="00CB1E88"/>
    <w:rsid w:val="00CB6635"/>
    <w:rsid w:val="00CC0268"/>
    <w:rsid w:val="00CC2B00"/>
    <w:rsid w:val="00CC6C41"/>
    <w:rsid w:val="00CD0848"/>
    <w:rsid w:val="00CD44E0"/>
    <w:rsid w:val="00CE2D5E"/>
    <w:rsid w:val="00CE4A1E"/>
    <w:rsid w:val="00CE5651"/>
    <w:rsid w:val="00CE5CD3"/>
    <w:rsid w:val="00CF1994"/>
    <w:rsid w:val="00CF2F9C"/>
    <w:rsid w:val="00CF3AF1"/>
    <w:rsid w:val="00CF462D"/>
    <w:rsid w:val="00CF593A"/>
    <w:rsid w:val="00D01714"/>
    <w:rsid w:val="00D017D0"/>
    <w:rsid w:val="00D05DAF"/>
    <w:rsid w:val="00D07F42"/>
    <w:rsid w:val="00D12B49"/>
    <w:rsid w:val="00D1749B"/>
    <w:rsid w:val="00D21CFB"/>
    <w:rsid w:val="00D22E02"/>
    <w:rsid w:val="00D43A09"/>
    <w:rsid w:val="00D50472"/>
    <w:rsid w:val="00D50E31"/>
    <w:rsid w:val="00D66594"/>
    <w:rsid w:val="00D81192"/>
    <w:rsid w:val="00D836DA"/>
    <w:rsid w:val="00D87DC7"/>
    <w:rsid w:val="00D9603F"/>
    <w:rsid w:val="00DA13E3"/>
    <w:rsid w:val="00DA1DEF"/>
    <w:rsid w:val="00DB2FB7"/>
    <w:rsid w:val="00DB4316"/>
    <w:rsid w:val="00DB5DAA"/>
    <w:rsid w:val="00DC5758"/>
    <w:rsid w:val="00DE75C6"/>
    <w:rsid w:val="00DE78D2"/>
    <w:rsid w:val="00DF011D"/>
    <w:rsid w:val="00DF754B"/>
    <w:rsid w:val="00E000D3"/>
    <w:rsid w:val="00E00252"/>
    <w:rsid w:val="00E04AB9"/>
    <w:rsid w:val="00E1793E"/>
    <w:rsid w:val="00E23604"/>
    <w:rsid w:val="00E30F4D"/>
    <w:rsid w:val="00E4019A"/>
    <w:rsid w:val="00E424D2"/>
    <w:rsid w:val="00E501F7"/>
    <w:rsid w:val="00E8604D"/>
    <w:rsid w:val="00EA64CB"/>
    <w:rsid w:val="00EC45BF"/>
    <w:rsid w:val="00EC54D9"/>
    <w:rsid w:val="00EC7DA8"/>
    <w:rsid w:val="00ED3828"/>
    <w:rsid w:val="00ED7974"/>
    <w:rsid w:val="00EE1885"/>
    <w:rsid w:val="00EE4384"/>
    <w:rsid w:val="00EF4A30"/>
    <w:rsid w:val="00EF5991"/>
    <w:rsid w:val="00EF6BD0"/>
    <w:rsid w:val="00F06CF1"/>
    <w:rsid w:val="00F15EA0"/>
    <w:rsid w:val="00F23CEE"/>
    <w:rsid w:val="00F30D49"/>
    <w:rsid w:val="00F355BB"/>
    <w:rsid w:val="00F40862"/>
    <w:rsid w:val="00F41846"/>
    <w:rsid w:val="00F429DE"/>
    <w:rsid w:val="00F603E1"/>
    <w:rsid w:val="00F667E7"/>
    <w:rsid w:val="00F7122C"/>
    <w:rsid w:val="00F759FF"/>
    <w:rsid w:val="00F80C76"/>
    <w:rsid w:val="00F860CC"/>
    <w:rsid w:val="00F87073"/>
    <w:rsid w:val="00F91A4F"/>
    <w:rsid w:val="00FA3F0C"/>
    <w:rsid w:val="00FA3F1D"/>
    <w:rsid w:val="00FB6503"/>
    <w:rsid w:val="00FB65AB"/>
    <w:rsid w:val="00FC4308"/>
    <w:rsid w:val="00FD014B"/>
    <w:rsid w:val="00FD7832"/>
    <w:rsid w:val="00FE4EA2"/>
    <w:rsid w:val="00FF4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DD9C61A-6A21-4BF1-801C-363D38F0C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pBdr>
        <w:top w:val="single" w:sz="24" w:space="0" w:color="099BDD" w:themeColor="text2"/>
        <w:left w:val="single" w:sz="24" w:space="0" w:color="099BDD" w:themeColor="text2"/>
        <w:bottom w:val="single" w:sz="24" w:space="0" w:color="099BDD" w:themeColor="text2"/>
        <w:right w:val="single" w:sz="24" w:space="0" w:color="099BDD" w:themeColor="text2"/>
      </w:pBdr>
      <w:shd w:val="clear" w:color="auto" w:fill="099BDD" w:themeFill="text2"/>
      <w:spacing w:after="0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pBdr>
        <w:top w:val="single" w:sz="24" w:space="0" w:color="C9ECFC" w:themeColor="text2" w:themeTint="33"/>
        <w:left w:val="single" w:sz="24" w:space="0" w:color="C9ECFC" w:themeColor="text2" w:themeTint="33"/>
        <w:bottom w:val="single" w:sz="24" w:space="0" w:color="C9ECFC" w:themeColor="text2" w:themeTint="33"/>
        <w:right w:val="single" w:sz="24" w:space="0" w:color="C9ECFC" w:themeColor="text2" w:themeTint="33"/>
      </w:pBdr>
      <w:shd w:val="clear" w:color="auto" w:fill="C9ECFC" w:themeFill="text2" w:themeFillTint="33"/>
      <w:spacing w:after="0"/>
      <w:outlineLvl w:val="1"/>
    </w:pPr>
    <w:rPr>
      <w:rFonts w:asciiTheme="majorHAnsi" w:eastAsiaTheme="majorEastAsia" w:hAnsiTheme="majorHAnsi" w:cstheme="majorBidi"/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pBdr>
        <w:top w:val="single" w:sz="6" w:space="2" w:color="099BDD" w:themeColor="text2"/>
      </w:pBdr>
      <w:spacing w:before="300" w:after="0"/>
      <w:outlineLvl w:val="2"/>
    </w:pPr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pBdr>
        <w:top w:val="dotted" w:sz="6" w:space="2" w:color="099BDD" w:themeColor="text2"/>
      </w:pBdr>
      <w:spacing w:before="200" w:after="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pBdr>
        <w:bottom w:val="single" w:sz="6" w:space="1" w:color="099BDD" w:themeColor="text2"/>
      </w:pBdr>
      <w:spacing w:before="200" w:after="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pBdr>
        <w:bottom w:val="dotted" w:sz="6" w:space="1" w:color="099BDD" w:themeColor="text2"/>
      </w:pBdr>
      <w:spacing w:before="200" w:after="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before="200" w:after="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before="200" w:after="0"/>
      <w:outlineLvl w:val="7"/>
    </w:pPr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099BDD" w:themeFill="text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aps/>
      <w:spacing w:val="15"/>
      <w:shd w:val="clear" w:color="auto" w:fill="C9ECFC" w:themeFill="text2" w:themeFillTint="33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Ind w:w="0" w:type="dxa"/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before="0" w:after="0"/>
    </w:pPr>
    <w:rPr>
      <w:rFonts w:asciiTheme="majorHAnsi" w:eastAsiaTheme="majorEastAsia" w:hAnsiTheme="majorHAnsi" w:cstheme="majorBidi"/>
      <w:caps/>
      <w:color w:val="099BDD" w:themeColor="text2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099BDD" w:themeColor="text2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0" w:after="500" w:line="240" w:lineRule="auto"/>
    </w:pPr>
    <w:rPr>
      <w:caps/>
      <w:color w:val="757575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Pr>
      <w:caps/>
      <w:color w:val="757575" w:themeColor="text1" w:themeTint="A6"/>
      <w:spacing w:val="10"/>
      <w:sz w:val="21"/>
      <w:szCs w:val="21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SubtleReference">
    <w:name w:val="Subtle Reference"/>
    <w:uiPriority w:val="31"/>
    <w:qFormat/>
    <w:rPr>
      <w:b w:val="0"/>
      <w:bCs w:val="0"/>
      <w:color w:val="099BDD" w:themeColor="text2"/>
    </w:rPr>
  </w:style>
  <w:style w:type="character" w:styleId="SubtleEmphasis">
    <w:name w:val="Subtle Emphasis"/>
    <w:uiPriority w:val="19"/>
    <w:qFormat/>
    <w:rPr>
      <w:i/>
      <w:iCs/>
      <w:color w:val="044D6E" w:themeColor="text2" w:themeShade="80"/>
    </w:rPr>
  </w:style>
  <w:style w:type="character" w:styleId="Emphasis">
    <w:name w:val="Emphasis"/>
    <w:uiPriority w:val="20"/>
    <w:qFormat/>
    <w:rPr>
      <w:caps/>
      <w:color w:val="auto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pPr>
      <w:ind w:left="1080" w:right="1080"/>
      <w:jc w:val="center"/>
    </w:pPr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sz w:val="24"/>
      <w:szCs w:val="24"/>
    </w:rPr>
  </w:style>
  <w:style w:type="character" w:styleId="IntenseEmphasis">
    <w:name w:val="Intense Emphasis"/>
    <w:uiPriority w:val="21"/>
    <w:qFormat/>
    <w:rPr>
      <w:b/>
      <w:bCs/>
      <w:caps/>
      <w:color w:val="044D6E" w:themeColor="text2" w:themeShade="80"/>
      <w:spacing w:val="10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240" w:after="240" w:line="240" w:lineRule="auto"/>
      <w:ind w:left="1080" w:right="1080"/>
      <w:jc w:val="center"/>
    </w:pPr>
    <w:rPr>
      <w:color w:val="099BDD" w:themeColor="text2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color w:val="099BD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styleId="BookTitle">
    <w:name w:val="Book Title"/>
    <w:uiPriority w:val="33"/>
    <w:qFormat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Pr>
      <w:b/>
      <w:bCs/>
      <w:color w:val="0673A5" w:themeColor="text2" w:themeShade="BF"/>
      <w:sz w:val="16"/>
      <w:szCs w:val="16"/>
    </w:rPr>
  </w:style>
  <w:style w:type="character" w:styleId="IntenseReference">
    <w:name w:val="Intense Reference"/>
    <w:uiPriority w:val="32"/>
    <w:qFormat/>
    <w:rPr>
      <w:b w:val="0"/>
      <w:bCs w:val="0"/>
      <w:i/>
      <w:iCs/>
      <w:caps/>
      <w:color w:val="099BDD" w:themeColor="text2"/>
    </w:rPr>
  </w:style>
  <w:style w:type="character" w:customStyle="1" w:styleId="NoSpacingChar">
    <w:name w:val="No Spacing Char"/>
    <w:basedOn w:val="DefaultParagraphFont"/>
    <w:link w:val="NoSpacing"/>
    <w:uiPriority w:val="1"/>
  </w:style>
  <w:style w:type="character" w:styleId="Strong">
    <w:name w:val="Strong"/>
    <w:uiPriority w:val="22"/>
    <w:qFormat/>
    <w:rPr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662764"/>
    <w:rPr>
      <w:color w:val="808080"/>
    </w:rPr>
  </w:style>
  <w:style w:type="table" w:styleId="GridTable5Dark-Accent3">
    <w:name w:val="Grid Table 5 Dark Accent 3"/>
    <w:basedOn w:val="TableNormal"/>
    <w:uiPriority w:val="50"/>
    <w:rsid w:val="00126CB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FC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8CC7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8CC7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8CC7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8CC78" w:themeFill="accent3"/>
      </w:tcPr>
    </w:tblStylePr>
    <w:tblStylePr w:type="band1Vert">
      <w:tblPr/>
      <w:tcPr>
        <w:shd w:val="clear" w:color="auto" w:fill="8CFACA" w:themeFill="accent3" w:themeFillTint="66"/>
      </w:tcPr>
    </w:tblStylePr>
    <w:tblStylePr w:type="band1Horz">
      <w:tblPr/>
      <w:tcPr>
        <w:shd w:val="clear" w:color="auto" w:fill="8CFACA" w:themeFill="accent3" w:themeFillTint="66"/>
      </w:tcPr>
    </w:tblStylePr>
  </w:style>
  <w:style w:type="table" w:styleId="ListTable3-Accent5">
    <w:name w:val="List Table 3 Accent 5"/>
    <w:basedOn w:val="TableNormal"/>
    <w:uiPriority w:val="48"/>
    <w:rsid w:val="008542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28288" w:themeColor="accent5"/>
        <w:left w:val="single" w:sz="4" w:space="0" w:color="828288" w:themeColor="accent5"/>
        <w:bottom w:val="single" w:sz="4" w:space="0" w:color="828288" w:themeColor="accent5"/>
        <w:right w:val="single" w:sz="4" w:space="0" w:color="82828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28288" w:themeFill="accent5"/>
      </w:tcPr>
    </w:tblStylePr>
    <w:tblStylePr w:type="lastRow">
      <w:rPr>
        <w:b/>
        <w:bCs/>
      </w:rPr>
      <w:tblPr/>
      <w:tcPr>
        <w:tcBorders>
          <w:top w:val="double" w:sz="4" w:space="0" w:color="82828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28288" w:themeColor="accent5"/>
          <w:right w:val="single" w:sz="4" w:space="0" w:color="828288" w:themeColor="accent5"/>
        </w:tcBorders>
      </w:tcPr>
    </w:tblStylePr>
    <w:tblStylePr w:type="band1Horz">
      <w:tblPr/>
      <w:tcPr>
        <w:tcBorders>
          <w:top w:val="single" w:sz="4" w:space="0" w:color="828288" w:themeColor="accent5"/>
          <w:bottom w:val="single" w:sz="4" w:space="0" w:color="82828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28288" w:themeColor="accent5"/>
          <w:left w:val="nil"/>
        </w:tcBorders>
      </w:tcPr>
    </w:tblStylePr>
    <w:tblStylePr w:type="swCell">
      <w:tblPr/>
      <w:tcPr>
        <w:tcBorders>
          <w:top w:val="double" w:sz="4" w:space="0" w:color="828288" w:themeColor="accent5"/>
          <w:right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5185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85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00E7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0E75"/>
  </w:style>
  <w:style w:type="paragraph" w:styleId="Footer">
    <w:name w:val="footer"/>
    <w:basedOn w:val="Normal"/>
    <w:link w:val="FooterChar"/>
    <w:uiPriority w:val="99"/>
    <w:unhideWhenUsed/>
    <w:rsid w:val="00400E7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0E75"/>
  </w:style>
  <w:style w:type="table" w:styleId="PlainTable1">
    <w:name w:val="Plain Table 1"/>
    <w:basedOn w:val="TableNormal"/>
    <w:uiPriority w:val="41"/>
    <w:rsid w:val="00CB1E8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4-Accent5">
    <w:name w:val="Grid Table 4 Accent 5"/>
    <w:basedOn w:val="TableNormal"/>
    <w:uiPriority w:val="49"/>
    <w:rsid w:val="00743E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B3B7" w:themeColor="accent5" w:themeTint="99"/>
        <w:left w:val="single" w:sz="4" w:space="0" w:color="B3B3B7" w:themeColor="accent5" w:themeTint="99"/>
        <w:bottom w:val="single" w:sz="4" w:space="0" w:color="B3B3B7" w:themeColor="accent5" w:themeTint="99"/>
        <w:right w:val="single" w:sz="4" w:space="0" w:color="B3B3B7" w:themeColor="accent5" w:themeTint="99"/>
        <w:insideH w:val="single" w:sz="4" w:space="0" w:color="B3B3B7" w:themeColor="accent5" w:themeTint="99"/>
        <w:insideV w:val="single" w:sz="4" w:space="0" w:color="B3B3B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28288" w:themeColor="accent5"/>
          <w:left w:val="single" w:sz="4" w:space="0" w:color="828288" w:themeColor="accent5"/>
          <w:bottom w:val="single" w:sz="4" w:space="0" w:color="828288" w:themeColor="accent5"/>
          <w:right w:val="single" w:sz="4" w:space="0" w:color="828288" w:themeColor="accent5"/>
          <w:insideH w:val="nil"/>
          <w:insideV w:val="nil"/>
        </w:tcBorders>
        <w:shd w:val="clear" w:color="auto" w:fill="828288" w:themeFill="accent5"/>
      </w:tcPr>
    </w:tblStylePr>
    <w:tblStylePr w:type="lastRow">
      <w:rPr>
        <w:b/>
        <w:bCs/>
      </w:rPr>
      <w:tblPr/>
      <w:tcPr>
        <w:tcBorders>
          <w:top w:val="double" w:sz="4" w:space="0" w:color="82828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</w:style>
  <w:style w:type="table" w:styleId="GridTable4-Accent2">
    <w:name w:val="Grid Table 4 Accent 2"/>
    <w:basedOn w:val="TableNormal"/>
    <w:uiPriority w:val="49"/>
    <w:rsid w:val="005069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AE57B" w:themeColor="accent2" w:themeTint="99"/>
        <w:left w:val="single" w:sz="4" w:space="0" w:color="CAE57B" w:themeColor="accent2" w:themeTint="99"/>
        <w:bottom w:val="single" w:sz="4" w:space="0" w:color="CAE57B" w:themeColor="accent2" w:themeTint="99"/>
        <w:right w:val="single" w:sz="4" w:space="0" w:color="CAE57B" w:themeColor="accent2" w:themeTint="99"/>
        <w:insideH w:val="single" w:sz="4" w:space="0" w:color="CAE57B" w:themeColor="accent2" w:themeTint="99"/>
        <w:insideV w:val="single" w:sz="4" w:space="0" w:color="CAE57B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D028" w:themeColor="accent2"/>
          <w:left w:val="single" w:sz="4" w:space="0" w:color="A5D028" w:themeColor="accent2"/>
          <w:bottom w:val="single" w:sz="4" w:space="0" w:color="A5D028" w:themeColor="accent2"/>
          <w:right w:val="single" w:sz="4" w:space="0" w:color="A5D028" w:themeColor="accent2"/>
          <w:insideH w:val="nil"/>
          <w:insideV w:val="nil"/>
        </w:tcBorders>
        <w:shd w:val="clear" w:color="auto" w:fill="A5D028" w:themeFill="accent2"/>
      </w:tcPr>
    </w:tblStylePr>
    <w:tblStylePr w:type="lastRow">
      <w:rPr>
        <w:b/>
        <w:bCs/>
      </w:rPr>
      <w:tblPr/>
      <w:tcPr>
        <w:tcBorders>
          <w:top w:val="double" w:sz="4" w:space="0" w:color="A5D02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D2" w:themeFill="accent2" w:themeFillTint="33"/>
      </w:tcPr>
    </w:tblStylePr>
    <w:tblStylePr w:type="band1Horz">
      <w:tblPr/>
      <w:tcPr>
        <w:shd w:val="clear" w:color="auto" w:fill="EDF6D2" w:themeFill="accent2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06944"/>
    <w:pPr>
      <w:spacing w:after="0" w:line="240" w:lineRule="auto"/>
    </w:pPr>
    <w:rPr>
      <w:color w:val="7B9B1E" w:themeColor="accent2" w:themeShade="BF"/>
    </w:rPr>
    <w:tblPr>
      <w:tblStyleRowBandSize w:val="1"/>
      <w:tblStyleColBandSize w:val="1"/>
      <w:tblInd w:w="0" w:type="dxa"/>
      <w:tblBorders>
        <w:top w:val="single" w:sz="4" w:space="0" w:color="CAE57B" w:themeColor="accent2" w:themeTint="99"/>
        <w:left w:val="single" w:sz="4" w:space="0" w:color="CAE57B" w:themeColor="accent2" w:themeTint="99"/>
        <w:bottom w:val="single" w:sz="4" w:space="0" w:color="CAE57B" w:themeColor="accent2" w:themeTint="99"/>
        <w:right w:val="single" w:sz="4" w:space="0" w:color="CAE57B" w:themeColor="accent2" w:themeTint="99"/>
        <w:insideH w:val="single" w:sz="4" w:space="0" w:color="CAE57B" w:themeColor="accent2" w:themeTint="99"/>
        <w:insideV w:val="single" w:sz="4" w:space="0" w:color="CAE57B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AE57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AE57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D2" w:themeFill="accent2" w:themeFillTint="33"/>
      </w:tcPr>
    </w:tblStylePr>
    <w:tblStylePr w:type="band1Horz">
      <w:tblPr/>
      <w:tcPr>
        <w:shd w:val="clear" w:color="auto" w:fill="EDF6D2" w:themeFill="accent2" w:themeFillTint="33"/>
      </w:tcPr>
    </w:tblStylePr>
  </w:style>
  <w:style w:type="table" w:styleId="GridTable1Light-Accent2">
    <w:name w:val="Grid Table 1 Light Accent 2"/>
    <w:basedOn w:val="TableNormal"/>
    <w:uiPriority w:val="46"/>
    <w:rsid w:val="00ED797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EEA6" w:themeColor="accent2" w:themeTint="66"/>
        <w:left w:val="single" w:sz="4" w:space="0" w:color="DBEEA6" w:themeColor="accent2" w:themeTint="66"/>
        <w:bottom w:val="single" w:sz="4" w:space="0" w:color="DBEEA6" w:themeColor="accent2" w:themeTint="66"/>
        <w:right w:val="single" w:sz="4" w:space="0" w:color="DBEEA6" w:themeColor="accent2" w:themeTint="66"/>
        <w:insideH w:val="single" w:sz="4" w:space="0" w:color="DBEEA6" w:themeColor="accent2" w:themeTint="66"/>
        <w:insideV w:val="single" w:sz="4" w:space="0" w:color="DBEEA6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AE57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AE57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EA64CB"/>
    <w:rPr>
      <w:color w:val="005DBA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ng\AppData\Roaming\Microsoft\Templates\Banded%20design%20(blank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02E06EEDB604B1191378AF656E1C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8E937-EABD-45EC-9AD2-797A90A60073}"/>
      </w:docPartPr>
      <w:docPartBody>
        <w:p w:rsidR="00644A29" w:rsidRDefault="004563B2" w:rsidP="004563B2">
          <w:pPr>
            <w:pStyle w:val="702E06EEDB604B1191378AF656E1C3512"/>
          </w:pPr>
          <w:r w:rsidRPr="00BE1CA9">
            <w:rPr>
              <w:rStyle w:val="PlaceholderText"/>
              <w:sz w:val="28"/>
              <w:szCs w:val="28"/>
            </w:rPr>
            <w:t>Choose an item.</w:t>
          </w:r>
        </w:p>
      </w:docPartBody>
    </w:docPart>
    <w:docPart>
      <w:docPartPr>
        <w:name w:val="CED2786951E745B98E9CE13A1C600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FD3B1-7A26-4907-94BB-B74322E3FA46}"/>
      </w:docPartPr>
      <w:docPartBody>
        <w:p w:rsidR="00644A29" w:rsidRDefault="004563B2" w:rsidP="004563B2">
          <w:pPr>
            <w:pStyle w:val="CED2786951E745B98E9CE13A1C600F511"/>
          </w:pPr>
          <w:r w:rsidRPr="00BE1CA9">
            <w:rPr>
              <w:rStyle w:val="PlaceholderText"/>
              <w:sz w:val="28"/>
              <w:szCs w:val="28"/>
            </w:rPr>
            <w:t>Choose an item.</w:t>
          </w:r>
        </w:p>
      </w:docPartBody>
    </w:docPart>
    <w:docPart>
      <w:docPartPr>
        <w:name w:val="BA56B653B591467694CB7B4DFCDAF0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F89D0-E528-4DEB-BDF0-50D011923E87}"/>
      </w:docPartPr>
      <w:docPartBody>
        <w:p w:rsidR="00644A29" w:rsidRDefault="004563B2" w:rsidP="004563B2">
          <w:pPr>
            <w:pStyle w:val="BA56B653B591467694CB7B4DFCDAF07E"/>
          </w:pPr>
          <w:r w:rsidRPr="00BE1CA9">
            <w:rPr>
              <w:rStyle w:val="PlaceholderText"/>
              <w:sz w:val="28"/>
            </w:rPr>
            <w:t>Click here to enter text.</w:t>
          </w:r>
        </w:p>
      </w:docPartBody>
    </w:docPart>
    <w:docPart>
      <w:docPartPr>
        <w:name w:val="7E75A04C88C846A08E3451336987DA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CB628A-9B08-4B6D-BAED-3C196952FF23}"/>
      </w:docPartPr>
      <w:docPartBody>
        <w:p w:rsidR="00E471C7" w:rsidRDefault="00B92DB2" w:rsidP="00B92DB2">
          <w:pPr>
            <w:pStyle w:val="7E75A04C88C846A08E3451336987DA4F"/>
          </w:pPr>
          <w:r w:rsidRPr="00505EC7">
            <w:rPr>
              <w:rStyle w:val="PlaceholderText"/>
            </w:rPr>
            <w:t>Click here to enter text.</w:t>
          </w:r>
        </w:p>
      </w:docPartBody>
    </w:docPart>
    <w:docPart>
      <w:docPartPr>
        <w:name w:val="867A04D1B64B402BBC31E5203C6AC2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146B4A-B083-4E26-A42C-9E3407691DF0}"/>
      </w:docPartPr>
      <w:docPartBody>
        <w:p w:rsidR="005B4761" w:rsidRDefault="00E471C7" w:rsidP="00E471C7">
          <w:pPr>
            <w:pStyle w:val="867A04D1B64B402BBC31E5203C6AC22F"/>
          </w:pPr>
          <w:r w:rsidRPr="006E3C54">
            <w:rPr>
              <w:rStyle w:val="PlaceholderText"/>
              <w:rFonts w:asciiTheme="minorBidi" w:hAnsiTheme="minorBidi"/>
              <w:b/>
              <w:bCs/>
              <w:color w:val="ED7D31" w:themeColor="accent2"/>
              <w:sz w:val="32"/>
              <w:szCs w:val="32"/>
            </w:rPr>
            <w:t>Click here to enter text.</w:t>
          </w:r>
        </w:p>
      </w:docPartBody>
    </w:docPart>
    <w:docPart>
      <w:docPartPr>
        <w:name w:val="1D2B4F00B4934EBC831090BD70A824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49C321-B1F9-411F-B618-26F2AD70E95B}"/>
      </w:docPartPr>
      <w:docPartBody>
        <w:p w:rsidR="00923250" w:rsidRDefault="00BD6D5D" w:rsidP="00BD6D5D">
          <w:pPr>
            <w:pStyle w:val="1D2B4F00B4934EBC831090BD70A82441"/>
          </w:pPr>
          <w:r w:rsidRPr="00BE1CA9">
            <w:rPr>
              <w:rStyle w:val="PlaceholderText"/>
              <w:sz w:val="28"/>
            </w:rPr>
            <w:t>Choose an item.</w:t>
          </w:r>
        </w:p>
      </w:docPartBody>
    </w:docPart>
    <w:docPart>
      <w:docPartPr>
        <w:name w:val="D2280BB03D3F472C9D655A6B0E9735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F533BA-E069-4B44-8D28-EA477CBDA489}"/>
      </w:docPartPr>
      <w:docPartBody>
        <w:p w:rsidR="008A4255" w:rsidRDefault="008A4255" w:rsidP="008A4255">
          <w:pPr>
            <w:pStyle w:val="D2280BB03D3F472C9D655A6B0E973503"/>
          </w:pPr>
          <w:r w:rsidRPr="00505EC7">
            <w:rPr>
              <w:rStyle w:val="PlaceholderText"/>
            </w:rPr>
            <w:t>Click here to enter text.</w:t>
          </w:r>
        </w:p>
      </w:docPartBody>
    </w:docPart>
    <w:docPart>
      <w:docPartPr>
        <w:name w:val="DD534E1E1C8342E59D34DC15BED20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ED9B8E-F9C1-4318-B963-55C32CF10665}"/>
      </w:docPartPr>
      <w:docPartBody>
        <w:p w:rsidR="006F08E3" w:rsidRDefault="00A80AF3" w:rsidP="00A80AF3">
          <w:pPr>
            <w:pStyle w:val="DD534E1E1C8342E59D34DC15BED203DF"/>
          </w:pPr>
          <w:r w:rsidRPr="00505EC7">
            <w:rPr>
              <w:rStyle w:val="PlaceholderText"/>
            </w:rPr>
            <w:t>Choose an item.</w:t>
          </w:r>
        </w:p>
      </w:docPartBody>
    </w:docPart>
    <w:docPart>
      <w:docPartPr>
        <w:name w:val="A2F852FE7B8C4257B6F2F1F30CE6E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4BCA3-2984-4D90-9839-104A81F1249E}"/>
      </w:docPartPr>
      <w:docPartBody>
        <w:p w:rsidR="003820EF" w:rsidRDefault="003820EF" w:rsidP="003820EF">
          <w:pPr>
            <w:pStyle w:val="A2F852FE7B8C4257B6F2F1F30CE6E3FC"/>
          </w:pPr>
          <w:r w:rsidRPr="00505EC7">
            <w:rPr>
              <w:rStyle w:val="PlaceholderText"/>
            </w:rPr>
            <w:t>Click here to enter a date.</w:t>
          </w:r>
        </w:p>
      </w:docPartBody>
    </w:docPart>
    <w:docPart>
      <w:docPartPr>
        <w:name w:val="143B36B686A54D4CB22AF1C68314E3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CB01AB-9A89-4EA2-A5E6-C623048B7690}"/>
      </w:docPartPr>
      <w:docPartBody>
        <w:p w:rsidR="003820EF" w:rsidRDefault="003820EF" w:rsidP="003820EF">
          <w:pPr>
            <w:pStyle w:val="143B36B686A54D4CB22AF1C68314E33C"/>
          </w:pPr>
          <w:r w:rsidRPr="00505EC7">
            <w:rPr>
              <w:rStyle w:val="PlaceholderText"/>
            </w:rPr>
            <w:t>Click here to enter a date.</w:t>
          </w:r>
        </w:p>
      </w:docPartBody>
    </w:docPart>
    <w:docPart>
      <w:docPartPr>
        <w:name w:val="1FB8371B0F11456A957BED1D86CB1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BC44D9-9973-4FE7-9521-9427CB52E797}"/>
      </w:docPartPr>
      <w:docPartBody>
        <w:p w:rsidR="003820EF" w:rsidRDefault="003820EF" w:rsidP="003820EF">
          <w:pPr>
            <w:pStyle w:val="1FB8371B0F11456A957BED1D86CB1734"/>
          </w:pPr>
          <w:r w:rsidRPr="00505EC7">
            <w:rPr>
              <w:rStyle w:val="PlaceholderText"/>
            </w:rPr>
            <w:t>Click here to enter a date.</w:t>
          </w:r>
        </w:p>
      </w:docPartBody>
    </w:docPart>
    <w:docPart>
      <w:docPartPr>
        <w:name w:val="3E2F0AA6061A4CFCA2BE194DF5F0E5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B0D40E-6B4B-4BF7-8CFC-F1B349D16010}"/>
      </w:docPartPr>
      <w:docPartBody>
        <w:p w:rsidR="003820EF" w:rsidRDefault="003820EF" w:rsidP="003820EF">
          <w:pPr>
            <w:pStyle w:val="3E2F0AA6061A4CFCA2BE194DF5F0E5BC"/>
          </w:pPr>
          <w:r w:rsidRPr="00505EC7">
            <w:rPr>
              <w:rStyle w:val="PlaceholderText"/>
            </w:rPr>
            <w:t>Choose an item.</w:t>
          </w:r>
        </w:p>
      </w:docPartBody>
    </w:docPart>
    <w:docPart>
      <w:docPartPr>
        <w:name w:val="32C43B9303A44A1BBC3B5AC1CD9F34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6F5545-1375-4DF3-B1EE-AE19A83E6963}"/>
      </w:docPartPr>
      <w:docPartBody>
        <w:p w:rsidR="00C807A2" w:rsidRDefault="003820EF" w:rsidP="003820EF">
          <w:pPr>
            <w:pStyle w:val="32C43B9303A44A1BBC3B5AC1CD9F34DF"/>
          </w:pPr>
          <w:r w:rsidRPr="00505EC7">
            <w:rPr>
              <w:rStyle w:val="PlaceholderText"/>
            </w:rPr>
            <w:t>Click here to enter a date.</w:t>
          </w:r>
        </w:p>
      </w:docPartBody>
    </w:docPart>
    <w:docPart>
      <w:docPartPr>
        <w:name w:val="8717894E91F64BDD8970845A340955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AAD08-BBB6-4780-A131-A4874824384B}"/>
      </w:docPartPr>
      <w:docPartBody>
        <w:p w:rsidR="00C807A2" w:rsidRDefault="003820EF" w:rsidP="003820EF">
          <w:pPr>
            <w:pStyle w:val="8717894E91F64BDD8970845A340955D1"/>
          </w:pPr>
          <w:r w:rsidRPr="00505EC7">
            <w:rPr>
              <w:rStyle w:val="PlaceholderText"/>
            </w:rPr>
            <w:t>Click here to enter a date.</w:t>
          </w:r>
        </w:p>
      </w:docPartBody>
    </w:docPart>
    <w:docPart>
      <w:docPartPr>
        <w:name w:val="CF650DEA5791481E9BFF3C6324833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D651AD-B40E-42DE-A6C7-179A0FC7B059}"/>
      </w:docPartPr>
      <w:docPartBody>
        <w:p w:rsidR="00C807A2" w:rsidRDefault="003820EF" w:rsidP="003820EF">
          <w:pPr>
            <w:pStyle w:val="CF650DEA5791481E9BFF3C6324833158"/>
          </w:pPr>
          <w:r w:rsidRPr="00505EC7">
            <w:rPr>
              <w:rStyle w:val="PlaceholderText"/>
            </w:rPr>
            <w:t>Click here to enter a date.</w:t>
          </w:r>
        </w:p>
      </w:docPartBody>
    </w:docPart>
    <w:docPart>
      <w:docPartPr>
        <w:name w:val="53857E8AB0854A8898A815ACDA1E24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7F227-77B5-467F-817B-B63698CEBD96}"/>
      </w:docPartPr>
      <w:docPartBody>
        <w:p w:rsidR="00C807A2" w:rsidRDefault="003820EF" w:rsidP="003820EF">
          <w:pPr>
            <w:pStyle w:val="53857E8AB0854A8898A815ACDA1E24CB"/>
          </w:pPr>
          <w:r w:rsidRPr="00505EC7">
            <w:rPr>
              <w:rStyle w:val="PlaceholderText"/>
            </w:rPr>
            <w:t>Click here to enter a date.</w:t>
          </w:r>
        </w:p>
      </w:docPartBody>
    </w:docPart>
    <w:docPart>
      <w:docPartPr>
        <w:name w:val="979823EC407149BD8CAD522F9917C8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27ECC0-BFC3-43BE-A991-245A78619C81}"/>
      </w:docPartPr>
      <w:docPartBody>
        <w:p w:rsidR="00C807A2" w:rsidRDefault="003820EF" w:rsidP="003820EF">
          <w:pPr>
            <w:pStyle w:val="979823EC407149BD8CAD522F9917C86D"/>
          </w:pPr>
          <w:r w:rsidRPr="00505EC7">
            <w:rPr>
              <w:rStyle w:val="PlaceholderText"/>
            </w:rPr>
            <w:t>Click here to enter a date.</w:t>
          </w:r>
        </w:p>
      </w:docPartBody>
    </w:docPart>
    <w:docPart>
      <w:docPartPr>
        <w:name w:val="A32D5B3344AA40B1ACD2AF2B4057C2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67AFE5-5CFD-44A5-BAF2-15FF6EDE98E7}"/>
      </w:docPartPr>
      <w:docPartBody>
        <w:p w:rsidR="00C807A2" w:rsidRDefault="003820EF" w:rsidP="003820EF">
          <w:pPr>
            <w:pStyle w:val="A32D5B3344AA40B1ACD2AF2B4057C25F"/>
          </w:pPr>
          <w:r w:rsidRPr="00505EC7">
            <w:rPr>
              <w:rStyle w:val="PlaceholderText"/>
            </w:rPr>
            <w:t>Choose an item.</w:t>
          </w:r>
        </w:p>
      </w:docPartBody>
    </w:docPart>
    <w:docPart>
      <w:docPartPr>
        <w:name w:val="B8AAB04985354C0C9FECE9049D217F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2B9B3F-D7F8-4996-8178-D6B028E8A1A5}"/>
      </w:docPartPr>
      <w:docPartBody>
        <w:p w:rsidR="00C807A2" w:rsidRDefault="003820EF" w:rsidP="003820EF">
          <w:pPr>
            <w:pStyle w:val="B8AAB04985354C0C9FECE9049D217FBD"/>
          </w:pPr>
          <w:r w:rsidRPr="00505EC7">
            <w:rPr>
              <w:rStyle w:val="PlaceholderText"/>
            </w:rPr>
            <w:t>Click here to enter a date.</w:t>
          </w:r>
        </w:p>
      </w:docPartBody>
    </w:docPart>
    <w:docPart>
      <w:docPartPr>
        <w:name w:val="27532A58F66A42FE8E61EDA0B51191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18A492-C7D8-4E7A-B2A3-C8B0551372FA}"/>
      </w:docPartPr>
      <w:docPartBody>
        <w:p w:rsidR="00C807A2" w:rsidRDefault="003820EF" w:rsidP="003820EF">
          <w:pPr>
            <w:pStyle w:val="27532A58F66A42FE8E61EDA0B511915C"/>
          </w:pPr>
          <w:r w:rsidRPr="00505EC7">
            <w:rPr>
              <w:rStyle w:val="PlaceholderText"/>
            </w:rPr>
            <w:t>Click here to enter a date.</w:t>
          </w:r>
        </w:p>
      </w:docPartBody>
    </w:docPart>
    <w:docPart>
      <w:docPartPr>
        <w:name w:val="9B1966491AE4476EA96EA6AE0516B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D04CA-F530-4320-B660-D3CF60C646CB}"/>
      </w:docPartPr>
      <w:docPartBody>
        <w:p w:rsidR="00C807A2" w:rsidRDefault="003820EF" w:rsidP="003820EF">
          <w:pPr>
            <w:pStyle w:val="9B1966491AE4476EA96EA6AE0516B734"/>
          </w:pPr>
          <w:r w:rsidRPr="00505EC7">
            <w:rPr>
              <w:rStyle w:val="PlaceholderText"/>
            </w:rPr>
            <w:t>Click here to enter a date.</w:t>
          </w:r>
        </w:p>
      </w:docPartBody>
    </w:docPart>
    <w:docPart>
      <w:docPartPr>
        <w:name w:val="717019A88172493CBFC51664A0A154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CEA4F-AAD6-4FFD-8CDC-64B4BBE19BE0}"/>
      </w:docPartPr>
      <w:docPartBody>
        <w:p w:rsidR="00C807A2" w:rsidRDefault="003820EF" w:rsidP="003820EF">
          <w:pPr>
            <w:pStyle w:val="717019A88172493CBFC51664A0A15442"/>
          </w:pPr>
          <w:r w:rsidRPr="00505EC7">
            <w:rPr>
              <w:rStyle w:val="PlaceholderText"/>
            </w:rPr>
            <w:t>Click here to enter a date.</w:t>
          </w:r>
        </w:p>
      </w:docPartBody>
    </w:docPart>
    <w:docPart>
      <w:docPartPr>
        <w:name w:val="6B41D78338B040539D77323CC87F2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59CE43-0D7C-424E-B649-4CB55ED37C61}"/>
      </w:docPartPr>
      <w:docPartBody>
        <w:p w:rsidR="00C807A2" w:rsidRDefault="003820EF" w:rsidP="003820EF">
          <w:pPr>
            <w:pStyle w:val="6B41D78338B040539D77323CC87F20C7"/>
          </w:pPr>
          <w:r w:rsidRPr="00505EC7">
            <w:rPr>
              <w:rStyle w:val="PlaceholderText"/>
            </w:rPr>
            <w:t>Choose an item.</w:t>
          </w:r>
        </w:p>
      </w:docPartBody>
    </w:docPart>
    <w:docPart>
      <w:docPartPr>
        <w:name w:val="35FB94DAA7A14F97874A4F9B09A083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BCBAD6-3756-4000-A782-C235D4F23CC1}"/>
      </w:docPartPr>
      <w:docPartBody>
        <w:p w:rsidR="00C807A2" w:rsidRDefault="003820EF" w:rsidP="003820EF">
          <w:pPr>
            <w:pStyle w:val="35FB94DAA7A14F97874A4F9B09A08370"/>
          </w:pPr>
          <w:r w:rsidRPr="00505EC7">
            <w:rPr>
              <w:rStyle w:val="PlaceholderText"/>
            </w:rPr>
            <w:t>Click here to enter a date.</w:t>
          </w:r>
        </w:p>
      </w:docPartBody>
    </w:docPart>
    <w:docPart>
      <w:docPartPr>
        <w:name w:val="E8F44421D7544276B89A42E91F9FDE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759D14-8B23-44E9-A9CE-08AF85E86BF4}"/>
      </w:docPartPr>
      <w:docPartBody>
        <w:p w:rsidR="00C807A2" w:rsidRDefault="003820EF" w:rsidP="003820EF">
          <w:pPr>
            <w:pStyle w:val="E8F44421D7544276B89A42E91F9FDEEB"/>
          </w:pPr>
          <w:r w:rsidRPr="00505EC7">
            <w:rPr>
              <w:rStyle w:val="PlaceholderText"/>
            </w:rPr>
            <w:t>Click here to enter a date.</w:t>
          </w:r>
        </w:p>
      </w:docPartBody>
    </w:docPart>
    <w:docPart>
      <w:docPartPr>
        <w:name w:val="DDD83B5B5F3141FC8FA494C7F9D92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982409-02F0-425A-A8CB-D171A0CB698C}"/>
      </w:docPartPr>
      <w:docPartBody>
        <w:p w:rsidR="00C807A2" w:rsidRDefault="003820EF" w:rsidP="003820EF">
          <w:pPr>
            <w:pStyle w:val="DDD83B5B5F3141FC8FA494C7F9D92531"/>
          </w:pPr>
          <w:r w:rsidRPr="00505EC7">
            <w:rPr>
              <w:rStyle w:val="PlaceholderText"/>
            </w:rPr>
            <w:t>Click here to enter a date.</w:t>
          </w:r>
        </w:p>
      </w:docPartBody>
    </w:docPart>
    <w:docPart>
      <w:docPartPr>
        <w:name w:val="F60C653093D14DBC99F834758503CB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3B8155-34FD-41B0-91C3-8E537D297C35}"/>
      </w:docPartPr>
      <w:docPartBody>
        <w:p w:rsidR="00C807A2" w:rsidRDefault="003820EF" w:rsidP="003820EF">
          <w:pPr>
            <w:pStyle w:val="F60C653093D14DBC99F834758503CB7D"/>
          </w:pPr>
          <w:r w:rsidRPr="00505EC7">
            <w:rPr>
              <w:rStyle w:val="PlaceholderText"/>
            </w:rPr>
            <w:t>Click here to enter a date.</w:t>
          </w:r>
        </w:p>
      </w:docPartBody>
    </w:docPart>
    <w:docPart>
      <w:docPartPr>
        <w:name w:val="7E13F515A8E348ECA077590DB96557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6CC03B-D10B-4571-9CFA-8413EBD91361}"/>
      </w:docPartPr>
      <w:docPartBody>
        <w:p w:rsidR="00C807A2" w:rsidRDefault="003820EF" w:rsidP="003820EF">
          <w:pPr>
            <w:pStyle w:val="7E13F515A8E348ECA077590DB96557B2"/>
          </w:pPr>
          <w:r w:rsidRPr="00505EC7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3B2"/>
    <w:rsid w:val="00006363"/>
    <w:rsid w:val="0001012B"/>
    <w:rsid w:val="00040AD9"/>
    <w:rsid w:val="0005054F"/>
    <w:rsid w:val="00057470"/>
    <w:rsid w:val="000575E9"/>
    <w:rsid w:val="000C1AB9"/>
    <w:rsid w:val="00182320"/>
    <w:rsid w:val="00187B83"/>
    <w:rsid w:val="001A44E8"/>
    <w:rsid w:val="00217DD2"/>
    <w:rsid w:val="002658E2"/>
    <w:rsid w:val="002C7E2F"/>
    <w:rsid w:val="002E2892"/>
    <w:rsid w:val="002E29D0"/>
    <w:rsid w:val="002F1FF1"/>
    <w:rsid w:val="003465C0"/>
    <w:rsid w:val="003820EF"/>
    <w:rsid w:val="00395150"/>
    <w:rsid w:val="003B1BD2"/>
    <w:rsid w:val="003E1E57"/>
    <w:rsid w:val="003E40BF"/>
    <w:rsid w:val="00403059"/>
    <w:rsid w:val="004563B2"/>
    <w:rsid w:val="00461FAF"/>
    <w:rsid w:val="004D33AD"/>
    <w:rsid w:val="004E2FD6"/>
    <w:rsid w:val="00535100"/>
    <w:rsid w:val="005A333D"/>
    <w:rsid w:val="005B4761"/>
    <w:rsid w:val="005E6AF8"/>
    <w:rsid w:val="00644A29"/>
    <w:rsid w:val="00674610"/>
    <w:rsid w:val="006A4A06"/>
    <w:rsid w:val="006F08E3"/>
    <w:rsid w:val="006F3F27"/>
    <w:rsid w:val="0073069D"/>
    <w:rsid w:val="0076666B"/>
    <w:rsid w:val="00770373"/>
    <w:rsid w:val="007D32E5"/>
    <w:rsid w:val="008738D5"/>
    <w:rsid w:val="008A4255"/>
    <w:rsid w:val="008A74C8"/>
    <w:rsid w:val="008B2651"/>
    <w:rsid w:val="008D1434"/>
    <w:rsid w:val="00923250"/>
    <w:rsid w:val="00927BB2"/>
    <w:rsid w:val="009337B0"/>
    <w:rsid w:val="009653A6"/>
    <w:rsid w:val="009B06B7"/>
    <w:rsid w:val="009B188F"/>
    <w:rsid w:val="009B5716"/>
    <w:rsid w:val="00A23CAC"/>
    <w:rsid w:val="00A80AF3"/>
    <w:rsid w:val="00A94225"/>
    <w:rsid w:val="00AA781E"/>
    <w:rsid w:val="00AB300E"/>
    <w:rsid w:val="00AF226C"/>
    <w:rsid w:val="00B038D2"/>
    <w:rsid w:val="00B277E2"/>
    <w:rsid w:val="00B41A16"/>
    <w:rsid w:val="00B5018B"/>
    <w:rsid w:val="00B876BE"/>
    <w:rsid w:val="00B901C8"/>
    <w:rsid w:val="00B92DB2"/>
    <w:rsid w:val="00BB620D"/>
    <w:rsid w:val="00BC4CD0"/>
    <w:rsid w:val="00BD6D5D"/>
    <w:rsid w:val="00C03B6A"/>
    <w:rsid w:val="00C306C5"/>
    <w:rsid w:val="00C807A2"/>
    <w:rsid w:val="00CE11A0"/>
    <w:rsid w:val="00D508D9"/>
    <w:rsid w:val="00D5234D"/>
    <w:rsid w:val="00D52A2C"/>
    <w:rsid w:val="00D66486"/>
    <w:rsid w:val="00D74CC8"/>
    <w:rsid w:val="00DC3730"/>
    <w:rsid w:val="00E11065"/>
    <w:rsid w:val="00E26A89"/>
    <w:rsid w:val="00E471C7"/>
    <w:rsid w:val="00EF5458"/>
    <w:rsid w:val="00EF6B05"/>
    <w:rsid w:val="00F8227D"/>
    <w:rsid w:val="00F9353A"/>
    <w:rsid w:val="00FC0322"/>
    <w:rsid w:val="00FC4711"/>
    <w:rsid w:val="00FD0683"/>
    <w:rsid w:val="00FD598C"/>
    <w:rsid w:val="00FE0ED9"/>
    <w:rsid w:val="00FF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820EF"/>
    <w:rPr>
      <w:color w:val="808080"/>
    </w:rPr>
  </w:style>
  <w:style w:type="paragraph" w:customStyle="1" w:styleId="CF32F83B32C44CBC8FAD1FC330AD4B32">
    <w:name w:val="CF32F83B32C44CBC8FAD1FC330AD4B32"/>
    <w:rsid w:val="004563B2"/>
  </w:style>
  <w:style w:type="paragraph" w:customStyle="1" w:styleId="702E06EEDB604B1191378AF656E1C351">
    <w:name w:val="702E06EEDB604B1191378AF656E1C351"/>
    <w:rsid w:val="004563B2"/>
  </w:style>
  <w:style w:type="paragraph" w:customStyle="1" w:styleId="CF32F83B32C44CBC8FAD1FC330AD4B321">
    <w:name w:val="CF32F83B32C44CBC8FAD1FC330AD4B321"/>
    <w:rsid w:val="004563B2"/>
    <w:pPr>
      <w:spacing w:after="0" w:line="264" w:lineRule="auto"/>
    </w:pPr>
    <w:rPr>
      <w:rFonts w:asciiTheme="majorHAnsi" w:eastAsiaTheme="majorEastAsia" w:hAnsiTheme="majorHAnsi" w:cstheme="majorBidi"/>
      <w:caps/>
      <w:color w:val="44546A" w:themeColor="text2"/>
      <w:spacing w:val="10"/>
      <w:sz w:val="52"/>
      <w:szCs w:val="52"/>
      <w:lang w:eastAsia="ja-JP" w:bidi="ar-SA"/>
    </w:rPr>
  </w:style>
  <w:style w:type="paragraph" w:customStyle="1" w:styleId="CED2786951E745B98E9CE13A1C600F51">
    <w:name w:val="CED2786951E745B98E9CE13A1C600F51"/>
    <w:rsid w:val="004563B2"/>
    <w:pPr>
      <w:spacing w:after="0" w:line="264" w:lineRule="auto"/>
    </w:pPr>
    <w:rPr>
      <w:rFonts w:asciiTheme="majorHAnsi" w:eastAsiaTheme="majorEastAsia" w:hAnsiTheme="majorHAnsi" w:cstheme="majorBidi"/>
      <w:caps/>
      <w:color w:val="44546A" w:themeColor="text2"/>
      <w:spacing w:val="10"/>
      <w:sz w:val="52"/>
      <w:szCs w:val="52"/>
      <w:lang w:eastAsia="ja-JP" w:bidi="ar-SA"/>
    </w:rPr>
  </w:style>
  <w:style w:type="paragraph" w:customStyle="1" w:styleId="702E06EEDB604B1191378AF656E1C3511">
    <w:name w:val="702E06EEDB604B1191378AF656E1C3511"/>
    <w:rsid w:val="004563B2"/>
    <w:pPr>
      <w:spacing w:after="0" w:line="264" w:lineRule="auto"/>
    </w:pPr>
    <w:rPr>
      <w:rFonts w:asciiTheme="majorHAnsi" w:eastAsiaTheme="majorEastAsia" w:hAnsiTheme="majorHAnsi" w:cstheme="majorBidi"/>
      <w:caps/>
      <w:color w:val="44546A" w:themeColor="text2"/>
      <w:spacing w:val="10"/>
      <w:sz w:val="52"/>
      <w:szCs w:val="52"/>
      <w:lang w:eastAsia="ja-JP" w:bidi="ar-SA"/>
    </w:rPr>
  </w:style>
  <w:style w:type="paragraph" w:customStyle="1" w:styleId="CF32F83B32C44CBC8FAD1FC330AD4B322">
    <w:name w:val="CF32F83B32C44CBC8FAD1FC330AD4B322"/>
    <w:rsid w:val="004563B2"/>
    <w:pPr>
      <w:spacing w:after="0" w:line="264" w:lineRule="auto"/>
    </w:pPr>
    <w:rPr>
      <w:rFonts w:asciiTheme="majorHAnsi" w:eastAsiaTheme="majorEastAsia" w:hAnsiTheme="majorHAnsi" w:cstheme="majorBidi"/>
      <w:caps/>
      <w:color w:val="44546A" w:themeColor="text2"/>
      <w:spacing w:val="10"/>
      <w:sz w:val="52"/>
      <w:szCs w:val="52"/>
      <w:lang w:eastAsia="ja-JP" w:bidi="ar-SA"/>
    </w:rPr>
  </w:style>
  <w:style w:type="paragraph" w:customStyle="1" w:styleId="CED2786951E745B98E9CE13A1C600F511">
    <w:name w:val="CED2786951E745B98E9CE13A1C600F511"/>
    <w:rsid w:val="004563B2"/>
    <w:pPr>
      <w:spacing w:after="0" w:line="264" w:lineRule="auto"/>
    </w:pPr>
    <w:rPr>
      <w:rFonts w:asciiTheme="majorHAnsi" w:eastAsiaTheme="majorEastAsia" w:hAnsiTheme="majorHAnsi" w:cstheme="majorBidi"/>
      <w:caps/>
      <w:color w:val="44546A" w:themeColor="text2"/>
      <w:spacing w:val="10"/>
      <w:sz w:val="52"/>
      <w:szCs w:val="52"/>
      <w:lang w:eastAsia="ja-JP" w:bidi="ar-SA"/>
    </w:rPr>
  </w:style>
  <w:style w:type="paragraph" w:customStyle="1" w:styleId="702E06EEDB604B1191378AF656E1C3512">
    <w:name w:val="702E06EEDB604B1191378AF656E1C3512"/>
    <w:rsid w:val="004563B2"/>
    <w:pPr>
      <w:spacing w:after="0" w:line="264" w:lineRule="auto"/>
    </w:pPr>
    <w:rPr>
      <w:rFonts w:asciiTheme="majorHAnsi" w:eastAsiaTheme="majorEastAsia" w:hAnsiTheme="majorHAnsi" w:cstheme="majorBidi"/>
      <w:caps/>
      <w:color w:val="44546A" w:themeColor="text2"/>
      <w:spacing w:val="10"/>
      <w:sz w:val="52"/>
      <w:szCs w:val="52"/>
      <w:lang w:eastAsia="ja-JP" w:bidi="ar-SA"/>
    </w:rPr>
  </w:style>
  <w:style w:type="paragraph" w:customStyle="1" w:styleId="98129A3605BB409EBC583F5E4325B52A">
    <w:name w:val="98129A3605BB409EBC583F5E4325B52A"/>
    <w:rsid w:val="004563B2"/>
  </w:style>
  <w:style w:type="paragraph" w:customStyle="1" w:styleId="AEBB3A1BB4664F01901BC11DDA71F6DF">
    <w:name w:val="AEBB3A1BB4664F01901BC11DDA71F6DF"/>
    <w:rsid w:val="004563B2"/>
  </w:style>
  <w:style w:type="paragraph" w:customStyle="1" w:styleId="5E4B064B7AFC4CE8AAA8685953AF40F9">
    <w:name w:val="5E4B064B7AFC4CE8AAA8685953AF40F9"/>
    <w:rsid w:val="004563B2"/>
  </w:style>
  <w:style w:type="paragraph" w:customStyle="1" w:styleId="BA56B653B591467694CB7B4DFCDAF07E">
    <w:name w:val="BA56B653B591467694CB7B4DFCDAF07E"/>
    <w:rsid w:val="004563B2"/>
  </w:style>
  <w:style w:type="paragraph" w:customStyle="1" w:styleId="21A5C603F55F437C9DED97F42B007B14">
    <w:name w:val="21A5C603F55F437C9DED97F42B007B14"/>
    <w:rsid w:val="004563B2"/>
  </w:style>
  <w:style w:type="paragraph" w:customStyle="1" w:styleId="42023B7567E44B4B9252E592815DE8B7">
    <w:name w:val="42023B7567E44B4B9252E592815DE8B7"/>
    <w:rsid w:val="004563B2"/>
  </w:style>
  <w:style w:type="paragraph" w:customStyle="1" w:styleId="B718727C24B7428F867D6C43332F6AE1">
    <w:name w:val="B718727C24B7428F867D6C43332F6AE1"/>
    <w:rsid w:val="004563B2"/>
  </w:style>
  <w:style w:type="paragraph" w:customStyle="1" w:styleId="DF820686A1AA4AC39B3626303A839D48">
    <w:name w:val="DF820686A1AA4AC39B3626303A839D48"/>
    <w:rsid w:val="004563B2"/>
  </w:style>
  <w:style w:type="paragraph" w:customStyle="1" w:styleId="543AD9CA4936426B95A1157E9C343588">
    <w:name w:val="543AD9CA4936426B95A1157E9C343588"/>
    <w:rsid w:val="004563B2"/>
  </w:style>
  <w:style w:type="paragraph" w:customStyle="1" w:styleId="06AEBB348FDA433EAB2C3C09F20F4A21">
    <w:name w:val="06AEBB348FDA433EAB2C3C09F20F4A21"/>
    <w:rsid w:val="004563B2"/>
  </w:style>
  <w:style w:type="paragraph" w:customStyle="1" w:styleId="93D1D110E9DB4290976B3BEE69C589E8">
    <w:name w:val="93D1D110E9DB4290976B3BEE69C589E8"/>
    <w:rsid w:val="004563B2"/>
  </w:style>
  <w:style w:type="paragraph" w:customStyle="1" w:styleId="268421C5E6124664902FEC65E0454250">
    <w:name w:val="268421C5E6124664902FEC65E0454250"/>
    <w:rsid w:val="004563B2"/>
  </w:style>
  <w:style w:type="paragraph" w:customStyle="1" w:styleId="8699164849CE44BABB4DC543A215363D">
    <w:name w:val="8699164849CE44BABB4DC543A215363D"/>
    <w:rsid w:val="004563B2"/>
  </w:style>
  <w:style w:type="paragraph" w:customStyle="1" w:styleId="8CFE0051130B4EEDB861C39F3EB456A2">
    <w:name w:val="8CFE0051130B4EEDB861C39F3EB456A2"/>
    <w:rsid w:val="004563B2"/>
  </w:style>
  <w:style w:type="paragraph" w:customStyle="1" w:styleId="3AA4516BFFCB4273A75A8AE23AAB9593">
    <w:name w:val="3AA4516BFFCB4273A75A8AE23AAB9593"/>
    <w:rsid w:val="004563B2"/>
  </w:style>
  <w:style w:type="paragraph" w:customStyle="1" w:styleId="769250D3F5394D3EB713E6F250CBFBB5">
    <w:name w:val="769250D3F5394D3EB713E6F250CBFBB5"/>
    <w:rsid w:val="004563B2"/>
  </w:style>
  <w:style w:type="paragraph" w:customStyle="1" w:styleId="D270A409A4914E7696CEB0084AD1BCDA">
    <w:name w:val="D270A409A4914E7696CEB0084AD1BCDA"/>
    <w:rsid w:val="004563B2"/>
  </w:style>
  <w:style w:type="paragraph" w:customStyle="1" w:styleId="81917C6798474A62B686864B82C99CE0">
    <w:name w:val="81917C6798474A62B686864B82C99CE0"/>
    <w:rsid w:val="004563B2"/>
  </w:style>
  <w:style w:type="paragraph" w:customStyle="1" w:styleId="6CD8F7B24A484A82B0CC745640A0701C">
    <w:name w:val="6CD8F7B24A484A82B0CC745640A0701C"/>
    <w:rsid w:val="004563B2"/>
  </w:style>
  <w:style w:type="paragraph" w:customStyle="1" w:styleId="18BF4A25B80647E499426410E4164F9A">
    <w:name w:val="18BF4A25B80647E499426410E4164F9A"/>
    <w:rsid w:val="004563B2"/>
  </w:style>
  <w:style w:type="paragraph" w:customStyle="1" w:styleId="A5AFBE466E824680BA4FF7CA881ABC22">
    <w:name w:val="A5AFBE466E824680BA4FF7CA881ABC22"/>
    <w:rsid w:val="004563B2"/>
  </w:style>
  <w:style w:type="paragraph" w:customStyle="1" w:styleId="3FB587DF25A4474ABC3CDA62751A1142">
    <w:name w:val="3FB587DF25A4474ABC3CDA62751A1142"/>
    <w:rsid w:val="004563B2"/>
  </w:style>
  <w:style w:type="paragraph" w:customStyle="1" w:styleId="01C5294D87194790822E70526EF46E89">
    <w:name w:val="01C5294D87194790822E70526EF46E89"/>
    <w:rsid w:val="004563B2"/>
  </w:style>
  <w:style w:type="paragraph" w:customStyle="1" w:styleId="D5CAAEA2C7154D4CA53DBFC99882F439">
    <w:name w:val="D5CAAEA2C7154D4CA53DBFC99882F439"/>
    <w:rsid w:val="004563B2"/>
  </w:style>
  <w:style w:type="paragraph" w:customStyle="1" w:styleId="C39770C6BBD441B88F4E7C2868DBD0D5">
    <w:name w:val="C39770C6BBD441B88F4E7C2868DBD0D5"/>
    <w:rsid w:val="004563B2"/>
  </w:style>
  <w:style w:type="paragraph" w:customStyle="1" w:styleId="4C2BCB23DCBC49BB9CD72836F42B6AD5">
    <w:name w:val="4C2BCB23DCBC49BB9CD72836F42B6AD5"/>
    <w:rsid w:val="004563B2"/>
  </w:style>
  <w:style w:type="paragraph" w:customStyle="1" w:styleId="B9A56006281F4EBC922931ACAF7B241A">
    <w:name w:val="B9A56006281F4EBC922931ACAF7B241A"/>
    <w:rsid w:val="004563B2"/>
  </w:style>
  <w:style w:type="paragraph" w:customStyle="1" w:styleId="4701315BCD43446C959D38C3F11BDA7D">
    <w:name w:val="4701315BCD43446C959D38C3F11BDA7D"/>
    <w:rsid w:val="004563B2"/>
  </w:style>
  <w:style w:type="paragraph" w:customStyle="1" w:styleId="87E6E708F3484D179A995AD136116C9B">
    <w:name w:val="87E6E708F3484D179A995AD136116C9B"/>
    <w:rsid w:val="004563B2"/>
  </w:style>
  <w:style w:type="paragraph" w:customStyle="1" w:styleId="5F22FD28F48F48B9A6620CA5A493982B">
    <w:name w:val="5F22FD28F48F48B9A6620CA5A493982B"/>
    <w:rsid w:val="004563B2"/>
  </w:style>
  <w:style w:type="paragraph" w:customStyle="1" w:styleId="8B8ED6051B914CFE94E382E187A14FAA">
    <w:name w:val="8B8ED6051B914CFE94E382E187A14FAA"/>
    <w:rsid w:val="004563B2"/>
  </w:style>
  <w:style w:type="paragraph" w:customStyle="1" w:styleId="B01A1ADEA0AA484AAD05A95FCB48BA0E">
    <w:name w:val="B01A1ADEA0AA484AAD05A95FCB48BA0E"/>
    <w:rsid w:val="004563B2"/>
  </w:style>
  <w:style w:type="paragraph" w:customStyle="1" w:styleId="FCF2C5FA3F604F9D8F9B0A798AC1A98D">
    <w:name w:val="FCF2C5FA3F604F9D8F9B0A798AC1A98D"/>
    <w:rsid w:val="004563B2"/>
  </w:style>
  <w:style w:type="paragraph" w:customStyle="1" w:styleId="AFCED68DCF5D4190896AE8DD0B4581BD">
    <w:name w:val="AFCED68DCF5D4190896AE8DD0B4581BD"/>
    <w:rsid w:val="004563B2"/>
  </w:style>
  <w:style w:type="paragraph" w:customStyle="1" w:styleId="736ADB42367A4139AA8E929DC737ACB5">
    <w:name w:val="736ADB42367A4139AA8E929DC737ACB5"/>
    <w:rsid w:val="004563B2"/>
  </w:style>
  <w:style w:type="paragraph" w:customStyle="1" w:styleId="08B9BFC80EA74FF1898B4F33430A1A07">
    <w:name w:val="08B9BFC80EA74FF1898B4F33430A1A07"/>
    <w:rsid w:val="004563B2"/>
  </w:style>
  <w:style w:type="paragraph" w:customStyle="1" w:styleId="E22B8E9CB89246B695FDEE4323ABE5C8">
    <w:name w:val="E22B8E9CB89246B695FDEE4323ABE5C8"/>
    <w:rsid w:val="004563B2"/>
  </w:style>
  <w:style w:type="paragraph" w:customStyle="1" w:styleId="9CDCAD31603E47A28A3B49E82208BC8B">
    <w:name w:val="9CDCAD31603E47A28A3B49E82208BC8B"/>
    <w:rsid w:val="004563B2"/>
  </w:style>
  <w:style w:type="paragraph" w:customStyle="1" w:styleId="ADEDD6EAB59B4AAA8EB84D82A0392FC4">
    <w:name w:val="ADEDD6EAB59B4AAA8EB84D82A0392FC4"/>
    <w:rsid w:val="004563B2"/>
  </w:style>
  <w:style w:type="paragraph" w:customStyle="1" w:styleId="6C6FC23D2C2147BFBD682615AE8C9FA8">
    <w:name w:val="6C6FC23D2C2147BFBD682615AE8C9FA8"/>
    <w:rsid w:val="004563B2"/>
  </w:style>
  <w:style w:type="paragraph" w:customStyle="1" w:styleId="0053B2618C334885B6B2602ECA947970">
    <w:name w:val="0053B2618C334885B6B2602ECA947970"/>
    <w:rsid w:val="004563B2"/>
  </w:style>
  <w:style w:type="paragraph" w:customStyle="1" w:styleId="F4E25825D9A54786A2FB01C1039A3C19">
    <w:name w:val="F4E25825D9A54786A2FB01C1039A3C19"/>
    <w:rsid w:val="004563B2"/>
  </w:style>
  <w:style w:type="paragraph" w:customStyle="1" w:styleId="20D297FAA98C47CF829F0981981B2D83">
    <w:name w:val="20D297FAA98C47CF829F0981981B2D83"/>
    <w:rsid w:val="004563B2"/>
  </w:style>
  <w:style w:type="paragraph" w:customStyle="1" w:styleId="FFBF9F61A4404263B5CAD762F45B81F6">
    <w:name w:val="FFBF9F61A4404263B5CAD762F45B81F6"/>
    <w:rsid w:val="004563B2"/>
  </w:style>
  <w:style w:type="paragraph" w:customStyle="1" w:styleId="AE63A7B4E9D64A23B01953056E861323">
    <w:name w:val="AE63A7B4E9D64A23B01953056E861323"/>
    <w:rsid w:val="004563B2"/>
  </w:style>
  <w:style w:type="paragraph" w:customStyle="1" w:styleId="5B76A251716641A4B8E14286A65F6848">
    <w:name w:val="5B76A251716641A4B8E14286A65F6848"/>
    <w:rsid w:val="004563B2"/>
  </w:style>
  <w:style w:type="paragraph" w:customStyle="1" w:styleId="82C89AD1BAC14429A0EBFBD4B54911A3">
    <w:name w:val="82C89AD1BAC14429A0EBFBD4B54911A3"/>
    <w:rsid w:val="004563B2"/>
  </w:style>
  <w:style w:type="paragraph" w:customStyle="1" w:styleId="A5B2B9E338E3434EA819F20F9D23D64F">
    <w:name w:val="A5B2B9E338E3434EA819F20F9D23D64F"/>
    <w:rsid w:val="004563B2"/>
  </w:style>
  <w:style w:type="paragraph" w:customStyle="1" w:styleId="D390A35E89434903A89A5DE7858B19B5">
    <w:name w:val="D390A35E89434903A89A5DE7858B19B5"/>
    <w:rsid w:val="004563B2"/>
  </w:style>
  <w:style w:type="paragraph" w:customStyle="1" w:styleId="AA8606C0451B44289DBC7E71D425AAB3">
    <w:name w:val="AA8606C0451B44289DBC7E71D425AAB3"/>
    <w:rsid w:val="004563B2"/>
  </w:style>
  <w:style w:type="paragraph" w:customStyle="1" w:styleId="1999BEA763444BA3820822A878E03CAB">
    <w:name w:val="1999BEA763444BA3820822A878E03CAB"/>
    <w:rsid w:val="004563B2"/>
  </w:style>
  <w:style w:type="paragraph" w:customStyle="1" w:styleId="E6F155C984AF4FFDA0AFDDE22C7CB528">
    <w:name w:val="E6F155C984AF4FFDA0AFDDE22C7CB528"/>
    <w:rsid w:val="004563B2"/>
  </w:style>
  <w:style w:type="paragraph" w:customStyle="1" w:styleId="AC82B9C02E9741989740CF30ACD2CBA7">
    <w:name w:val="AC82B9C02E9741989740CF30ACD2CBA7"/>
    <w:rsid w:val="004563B2"/>
  </w:style>
  <w:style w:type="paragraph" w:customStyle="1" w:styleId="3AB471883E3B435EA16B7D8E42E68B80">
    <w:name w:val="3AB471883E3B435EA16B7D8E42E68B80"/>
    <w:rsid w:val="004563B2"/>
  </w:style>
  <w:style w:type="paragraph" w:customStyle="1" w:styleId="B879C068936C4514BBF21839DF739947">
    <w:name w:val="B879C068936C4514BBF21839DF739947"/>
    <w:rsid w:val="004563B2"/>
  </w:style>
  <w:style w:type="paragraph" w:customStyle="1" w:styleId="C0DF7C5F893542A093EAC5266D318493">
    <w:name w:val="C0DF7C5F893542A093EAC5266D318493"/>
    <w:rsid w:val="004563B2"/>
  </w:style>
  <w:style w:type="paragraph" w:customStyle="1" w:styleId="29F9E42C0BED487198776DB3E14FFAED">
    <w:name w:val="29F9E42C0BED487198776DB3E14FFAED"/>
    <w:rsid w:val="004563B2"/>
  </w:style>
  <w:style w:type="paragraph" w:customStyle="1" w:styleId="09A50EEB10114719AFF5528A31CBD65B">
    <w:name w:val="09A50EEB10114719AFF5528A31CBD65B"/>
    <w:rsid w:val="004563B2"/>
  </w:style>
  <w:style w:type="paragraph" w:customStyle="1" w:styleId="1E65022236AB472CACDB9A6968B8A93E">
    <w:name w:val="1E65022236AB472CACDB9A6968B8A93E"/>
    <w:rsid w:val="004563B2"/>
  </w:style>
  <w:style w:type="paragraph" w:customStyle="1" w:styleId="5633C3D15A794975A73415779D7632D2">
    <w:name w:val="5633C3D15A794975A73415779D7632D2"/>
    <w:rsid w:val="004563B2"/>
  </w:style>
  <w:style w:type="paragraph" w:customStyle="1" w:styleId="70D74682B64F4F079A32E9E249E40748">
    <w:name w:val="70D74682B64F4F079A32E9E249E40748"/>
    <w:rsid w:val="004563B2"/>
  </w:style>
  <w:style w:type="paragraph" w:customStyle="1" w:styleId="673D88B63ED9491599F16EB10A685DAF">
    <w:name w:val="673D88B63ED9491599F16EB10A685DAF"/>
    <w:rsid w:val="004563B2"/>
  </w:style>
  <w:style w:type="paragraph" w:customStyle="1" w:styleId="BDCD05E4886D448EBF25D835C6AB5875">
    <w:name w:val="BDCD05E4886D448EBF25D835C6AB5875"/>
    <w:rsid w:val="004563B2"/>
  </w:style>
  <w:style w:type="paragraph" w:customStyle="1" w:styleId="15E9AB2872004DA4B5297F2BFCFCF379">
    <w:name w:val="15E9AB2872004DA4B5297F2BFCFCF379"/>
    <w:rsid w:val="004563B2"/>
  </w:style>
  <w:style w:type="paragraph" w:customStyle="1" w:styleId="CAD38771FCAD4D609752CBD1C6DD9C67">
    <w:name w:val="CAD38771FCAD4D609752CBD1C6DD9C67"/>
    <w:rsid w:val="004563B2"/>
  </w:style>
  <w:style w:type="paragraph" w:customStyle="1" w:styleId="5E02F5973A3F4462B18A8082227C9613">
    <w:name w:val="5E02F5973A3F4462B18A8082227C9613"/>
    <w:rsid w:val="004563B2"/>
  </w:style>
  <w:style w:type="paragraph" w:customStyle="1" w:styleId="0B10A234F1A74162A0BE93AA8FD4B3D3">
    <w:name w:val="0B10A234F1A74162A0BE93AA8FD4B3D3"/>
    <w:rsid w:val="004563B2"/>
  </w:style>
  <w:style w:type="paragraph" w:customStyle="1" w:styleId="21DF93C03E064BD5A8AFE6DD9132171A">
    <w:name w:val="21DF93C03E064BD5A8AFE6DD9132171A"/>
    <w:rsid w:val="004563B2"/>
  </w:style>
  <w:style w:type="paragraph" w:customStyle="1" w:styleId="FDCF23D18189433B85D26139A7D73FE4">
    <w:name w:val="FDCF23D18189433B85D26139A7D73FE4"/>
    <w:rsid w:val="004563B2"/>
  </w:style>
  <w:style w:type="paragraph" w:customStyle="1" w:styleId="958B18B55D8543998A22D5709E73C8FD">
    <w:name w:val="958B18B55D8543998A22D5709E73C8FD"/>
    <w:rsid w:val="004563B2"/>
  </w:style>
  <w:style w:type="paragraph" w:customStyle="1" w:styleId="5C33C8C892DA4FE3B962FBDE93EBC4D9">
    <w:name w:val="5C33C8C892DA4FE3B962FBDE93EBC4D9"/>
    <w:rsid w:val="004563B2"/>
  </w:style>
  <w:style w:type="paragraph" w:customStyle="1" w:styleId="C002A13C9FFC48BFAF36AEC9EBFE77A6">
    <w:name w:val="C002A13C9FFC48BFAF36AEC9EBFE77A6"/>
    <w:rsid w:val="004563B2"/>
  </w:style>
  <w:style w:type="paragraph" w:customStyle="1" w:styleId="C5795C5AB9514BB1BA6AFAB1D16E5C6D">
    <w:name w:val="C5795C5AB9514BB1BA6AFAB1D16E5C6D"/>
    <w:rsid w:val="004563B2"/>
  </w:style>
  <w:style w:type="paragraph" w:customStyle="1" w:styleId="97A75E4E43C749FE9E405FC8DC09C5AE">
    <w:name w:val="97A75E4E43C749FE9E405FC8DC09C5AE"/>
    <w:rsid w:val="004563B2"/>
  </w:style>
  <w:style w:type="paragraph" w:customStyle="1" w:styleId="42FB156895904AC68968E3ABC51C40AC">
    <w:name w:val="42FB156895904AC68968E3ABC51C40AC"/>
    <w:rsid w:val="004563B2"/>
  </w:style>
  <w:style w:type="paragraph" w:customStyle="1" w:styleId="BDBB24D0A2A54475BACD5B2B643E6710">
    <w:name w:val="BDBB24D0A2A54475BACD5B2B643E6710"/>
    <w:rsid w:val="004563B2"/>
  </w:style>
  <w:style w:type="paragraph" w:customStyle="1" w:styleId="5AEAC9CC1FD94397805479B8C326B7F0">
    <w:name w:val="5AEAC9CC1FD94397805479B8C326B7F0"/>
    <w:rsid w:val="004563B2"/>
  </w:style>
  <w:style w:type="paragraph" w:customStyle="1" w:styleId="577C33CE118D45B2A45EEBDCC1E460AD">
    <w:name w:val="577C33CE118D45B2A45EEBDCC1E460AD"/>
    <w:rsid w:val="004563B2"/>
  </w:style>
  <w:style w:type="paragraph" w:customStyle="1" w:styleId="1F45A44C917F4E11A6A3D8BA7888E10D">
    <w:name w:val="1F45A44C917F4E11A6A3D8BA7888E10D"/>
    <w:rsid w:val="004563B2"/>
  </w:style>
  <w:style w:type="paragraph" w:customStyle="1" w:styleId="CF1F00E1F92244088AC5173D6C0C1E0F">
    <w:name w:val="CF1F00E1F92244088AC5173D6C0C1E0F"/>
    <w:rsid w:val="004563B2"/>
  </w:style>
  <w:style w:type="paragraph" w:customStyle="1" w:styleId="17C17AE0DA4A4A0CB508C95A72DA4BDB">
    <w:name w:val="17C17AE0DA4A4A0CB508C95A72DA4BDB"/>
    <w:rsid w:val="004563B2"/>
  </w:style>
  <w:style w:type="paragraph" w:customStyle="1" w:styleId="105DF044CAA242899E93A2740D98BD56">
    <w:name w:val="105DF044CAA242899E93A2740D98BD56"/>
    <w:rsid w:val="004563B2"/>
  </w:style>
  <w:style w:type="paragraph" w:customStyle="1" w:styleId="227A70A69EA14844AB5896E10B19F730">
    <w:name w:val="227A70A69EA14844AB5896E10B19F730"/>
    <w:rsid w:val="004563B2"/>
  </w:style>
  <w:style w:type="paragraph" w:customStyle="1" w:styleId="3051213A16EF414E914D681C8FCFFFD1">
    <w:name w:val="3051213A16EF414E914D681C8FCFFFD1"/>
    <w:rsid w:val="004563B2"/>
  </w:style>
  <w:style w:type="paragraph" w:customStyle="1" w:styleId="56E8D5D3EF0E4B8286A83F73414093B6">
    <w:name w:val="56E8D5D3EF0E4B8286A83F73414093B6"/>
    <w:rsid w:val="004563B2"/>
  </w:style>
  <w:style w:type="paragraph" w:customStyle="1" w:styleId="1DA97019896A4DEBA6E64454E558E846">
    <w:name w:val="1DA97019896A4DEBA6E64454E558E846"/>
    <w:rsid w:val="004563B2"/>
  </w:style>
  <w:style w:type="paragraph" w:customStyle="1" w:styleId="48122DEE025E42BB909D93F172F32D7C">
    <w:name w:val="48122DEE025E42BB909D93F172F32D7C"/>
    <w:rsid w:val="004563B2"/>
  </w:style>
  <w:style w:type="paragraph" w:customStyle="1" w:styleId="300EB2958A594CF9B46FFDC348BD2070">
    <w:name w:val="300EB2958A594CF9B46FFDC348BD2070"/>
    <w:rsid w:val="004563B2"/>
  </w:style>
  <w:style w:type="paragraph" w:customStyle="1" w:styleId="213DB2C6CBBE493199255EAA32FC20CD">
    <w:name w:val="213DB2C6CBBE493199255EAA32FC20CD"/>
    <w:rsid w:val="004563B2"/>
  </w:style>
  <w:style w:type="paragraph" w:customStyle="1" w:styleId="5A0B3DBA72B94FB68CA96D1F287199F1">
    <w:name w:val="5A0B3DBA72B94FB68CA96D1F287199F1"/>
    <w:rsid w:val="004563B2"/>
  </w:style>
  <w:style w:type="paragraph" w:customStyle="1" w:styleId="DE1041A7FE6F43BF8F107474FA3F8CF3">
    <w:name w:val="DE1041A7FE6F43BF8F107474FA3F8CF3"/>
    <w:rsid w:val="004563B2"/>
  </w:style>
  <w:style w:type="paragraph" w:customStyle="1" w:styleId="06604153CB754289A364B03273E113CB">
    <w:name w:val="06604153CB754289A364B03273E113CB"/>
    <w:rsid w:val="004563B2"/>
  </w:style>
  <w:style w:type="paragraph" w:customStyle="1" w:styleId="27E39D4F8BA344448BA92ADDDA8C2DD3">
    <w:name w:val="27E39D4F8BA344448BA92ADDDA8C2DD3"/>
    <w:rsid w:val="004563B2"/>
  </w:style>
  <w:style w:type="paragraph" w:customStyle="1" w:styleId="240CA1A2F1DC489B924A267CEA99CBBD">
    <w:name w:val="240CA1A2F1DC489B924A267CEA99CBBD"/>
    <w:rsid w:val="004563B2"/>
  </w:style>
  <w:style w:type="paragraph" w:customStyle="1" w:styleId="7A276CB88AE74722995F7EC24CAA6CEC">
    <w:name w:val="7A276CB88AE74722995F7EC24CAA6CEC"/>
    <w:rsid w:val="004563B2"/>
  </w:style>
  <w:style w:type="paragraph" w:customStyle="1" w:styleId="6369F2F5CFE6411BA579FDEAFB8B6DDF">
    <w:name w:val="6369F2F5CFE6411BA579FDEAFB8B6DDF"/>
    <w:rsid w:val="004563B2"/>
  </w:style>
  <w:style w:type="paragraph" w:customStyle="1" w:styleId="BB8797B4E01545E1846FAA7E3549C1ED">
    <w:name w:val="BB8797B4E01545E1846FAA7E3549C1ED"/>
    <w:rsid w:val="004563B2"/>
  </w:style>
  <w:style w:type="paragraph" w:customStyle="1" w:styleId="DDBA422C2D9344DF867C2599DC3B1370">
    <w:name w:val="DDBA422C2D9344DF867C2599DC3B1370"/>
    <w:rsid w:val="004563B2"/>
  </w:style>
  <w:style w:type="paragraph" w:customStyle="1" w:styleId="87D988B904A8471CB48275C6A56CB4A3">
    <w:name w:val="87D988B904A8471CB48275C6A56CB4A3"/>
    <w:rsid w:val="004563B2"/>
  </w:style>
  <w:style w:type="paragraph" w:customStyle="1" w:styleId="A2D7A109476E4568A3B621EFA0CF8E93">
    <w:name w:val="A2D7A109476E4568A3B621EFA0CF8E93"/>
    <w:rsid w:val="004563B2"/>
  </w:style>
  <w:style w:type="paragraph" w:customStyle="1" w:styleId="25F6EC259D0A466EAC861164A30A9D54">
    <w:name w:val="25F6EC259D0A466EAC861164A30A9D54"/>
    <w:rsid w:val="004563B2"/>
  </w:style>
  <w:style w:type="paragraph" w:customStyle="1" w:styleId="4DC255474EAE4EBE9100D3D8C2665A8C">
    <w:name w:val="4DC255474EAE4EBE9100D3D8C2665A8C"/>
    <w:rsid w:val="004563B2"/>
  </w:style>
  <w:style w:type="paragraph" w:customStyle="1" w:styleId="DCD3D44477C2419493924FD4694005C5">
    <w:name w:val="DCD3D44477C2419493924FD4694005C5"/>
    <w:rsid w:val="004563B2"/>
  </w:style>
  <w:style w:type="paragraph" w:customStyle="1" w:styleId="956E71EF1EEF499A8DD8812075FDC7AD">
    <w:name w:val="956E71EF1EEF499A8DD8812075FDC7AD"/>
    <w:rsid w:val="004563B2"/>
  </w:style>
  <w:style w:type="paragraph" w:customStyle="1" w:styleId="00CE72680C974EBF98061930751C61BB">
    <w:name w:val="00CE72680C974EBF98061930751C61BB"/>
    <w:rsid w:val="004563B2"/>
  </w:style>
  <w:style w:type="paragraph" w:customStyle="1" w:styleId="A8D437F322B848F8A7A37586F47F5525">
    <w:name w:val="A8D437F322B848F8A7A37586F47F5525"/>
    <w:rsid w:val="004563B2"/>
  </w:style>
  <w:style w:type="paragraph" w:customStyle="1" w:styleId="255AF2EF27844E23B0C40568BE12BD4E">
    <w:name w:val="255AF2EF27844E23B0C40568BE12BD4E"/>
    <w:rsid w:val="004563B2"/>
  </w:style>
  <w:style w:type="paragraph" w:customStyle="1" w:styleId="9BBDB5EA40EB4BBD9AFACB41E0BE6D48">
    <w:name w:val="9BBDB5EA40EB4BBD9AFACB41E0BE6D48"/>
    <w:rsid w:val="004563B2"/>
  </w:style>
  <w:style w:type="paragraph" w:customStyle="1" w:styleId="B6B5F72531384F3AB7778A3E7EB3DBE5">
    <w:name w:val="B6B5F72531384F3AB7778A3E7EB3DBE5"/>
    <w:rsid w:val="004563B2"/>
  </w:style>
  <w:style w:type="paragraph" w:customStyle="1" w:styleId="43389223FC8144C8B2608F8EB0D0D4BB">
    <w:name w:val="43389223FC8144C8B2608F8EB0D0D4BB"/>
    <w:rsid w:val="004563B2"/>
  </w:style>
  <w:style w:type="paragraph" w:customStyle="1" w:styleId="9ECC2922015C43D99E7A8C81929D924F">
    <w:name w:val="9ECC2922015C43D99E7A8C81929D924F"/>
    <w:rsid w:val="004563B2"/>
  </w:style>
  <w:style w:type="paragraph" w:customStyle="1" w:styleId="D7A53ABFC5DD4F95AAE30066FB49206C">
    <w:name w:val="D7A53ABFC5DD4F95AAE30066FB49206C"/>
    <w:rsid w:val="004563B2"/>
  </w:style>
  <w:style w:type="paragraph" w:customStyle="1" w:styleId="9BE9A90383004BA180DD8C4CCE554501">
    <w:name w:val="9BE9A90383004BA180DD8C4CCE554501"/>
    <w:rsid w:val="004563B2"/>
  </w:style>
  <w:style w:type="paragraph" w:customStyle="1" w:styleId="F5A137D19F1840F5AC88F142E34789FF">
    <w:name w:val="F5A137D19F1840F5AC88F142E34789FF"/>
    <w:rsid w:val="004563B2"/>
  </w:style>
  <w:style w:type="paragraph" w:customStyle="1" w:styleId="E647013703774E7B9EAF1FBA2D4A8115">
    <w:name w:val="E647013703774E7B9EAF1FBA2D4A8115"/>
    <w:rsid w:val="004563B2"/>
  </w:style>
  <w:style w:type="paragraph" w:customStyle="1" w:styleId="A24FF0D5CB02459888C6AA0F3196261C">
    <w:name w:val="A24FF0D5CB02459888C6AA0F3196261C"/>
    <w:rsid w:val="004563B2"/>
  </w:style>
  <w:style w:type="paragraph" w:customStyle="1" w:styleId="9CA6CFE8C94F440DADFBD100E7E8748A">
    <w:name w:val="9CA6CFE8C94F440DADFBD100E7E8748A"/>
    <w:rsid w:val="004563B2"/>
  </w:style>
  <w:style w:type="paragraph" w:customStyle="1" w:styleId="452B054FC8C24DD3A7FE741E1EE10501">
    <w:name w:val="452B054FC8C24DD3A7FE741E1EE10501"/>
    <w:rsid w:val="004563B2"/>
  </w:style>
  <w:style w:type="paragraph" w:customStyle="1" w:styleId="E4D4111E8B7A403E8AD288F6851168DD">
    <w:name w:val="E4D4111E8B7A403E8AD288F6851168DD"/>
    <w:rsid w:val="00644A29"/>
  </w:style>
  <w:style w:type="paragraph" w:customStyle="1" w:styleId="034C6D6A87FF456EB5105719B4C37756">
    <w:name w:val="034C6D6A87FF456EB5105719B4C37756"/>
    <w:rsid w:val="00644A29"/>
  </w:style>
  <w:style w:type="paragraph" w:customStyle="1" w:styleId="3E13BC063D3F46A8B4CE1C5C7CFE11FE">
    <w:name w:val="3E13BC063D3F46A8B4CE1C5C7CFE11FE"/>
    <w:rsid w:val="00644A29"/>
  </w:style>
  <w:style w:type="paragraph" w:customStyle="1" w:styleId="BF3C4CDF90A84A43890BA9F33C9CE01C">
    <w:name w:val="BF3C4CDF90A84A43890BA9F33C9CE01C"/>
    <w:rsid w:val="00644A29"/>
  </w:style>
  <w:style w:type="paragraph" w:customStyle="1" w:styleId="EC2DD689174048D98C0009234CA039D2">
    <w:name w:val="EC2DD689174048D98C0009234CA039D2"/>
    <w:rsid w:val="00644A29"/>
  </w:style>
  <w:style w:type="paragraph" w:customStyle="1" w:styleId="F5F0AFAB2A814A2E8A3286876929D6DF">
    <w:name w:val="F5F0AFAB2A814A2E8A3286876929D6DF"/>
    <w:rsid w:val="00644A29"/>
  </w:style>
  <w:style w:type="paragraph" w:customStyle="1" w:styleId="C1E0BA87142847AB90F23BFB8EB73013">
    <w:name w:val="C1E0BA87142847AB90F23BFB8EB73013"/>
    <w:rsid w:val="00644A29"/>
  </w:style>
  <w:style w:type="paragraph" w:customStyle="1" w:styleId="AA5EC7B4310D4EF78C5AFD74797291F9">
    <w:name w:val="AA5EC7B4310D4EF78C5AFD74797291F9"/>
    <w:rsid w:val="00644A29"/>
  </w:style>
  <w:style w:type="paragraph" w:customStyle="1" w:styleId="AF894F6B0FF442D0B2EC6124AC849DAA">
    <w:name w:val="AF894F6B0FF442D0B2EC6124AC849DAA"/>
    <w:rsid w:val="00644A29"/>
  </w:style>
  <w:style w:type="paragraph" w:customStyle="1" w:styleId="3220014364C14E2DB6FE6A985D48AA02">
    <w:name w:val="3220014364C14E2DB6FE6A985D48AA02"/>
    <w:rsid w:val="00644A29"/>
  </w:style>
  <w:style w:type="paragraph" w:customStyle="1" w:styleId="DB89D46E994E43E69F576E7ADD53D7DC">
    <w:name w:val="DB89D46E994E43E69F576E7ADD53D7DC"/>
    <w:rsid w:val="00644A29"/>
  </w:style>
  <w:style w:type="paragraph" w:customStyle="1" w:styleId="C21A1EF8E2AB4D08AC0B42B8EF9D4965">
    <w:name w:val="C21A1EF8E2AB4D08AC0B42B8EF9D4965"/>
    <w:rsid w:val="00644A29"/>
  </w:style>
  <w:style w:type="paragraph" w:customStyle="1" w:styleId="830E6199CFD14ADAAD3934CA1EB56307">
    <w:name w:val="830E6199CFD14ADAAD3934CA1EB56307"/>
    <w:rsid w:val="00644A29"/>
  </w:style>
  <w:style w:type="paragraph" w:customStyle="1" w:styleId="6961CEFBA5494EA69FA214F4FEC73128">
    <w:name w:val="6961CEFBA5494EA69FA214F4FEC73128"/>
    <w:rsid w:val="00644A29"/>
  </w:style>
  <w:style w:type="paragraph" w:customStyle="1" w:styleId="742FA74DE3F944709FAC51A228F676C0">
    <w:name w:val="742FA74DE3F944709FAC51A228F676C0"/>
    <w:rsid w:val="00644A29"/>
  </w:style>
  <w:style w:type="paragraph" w:customStyle="1" w:styleId="F4294E72DCCE4E99AFE32897C6BE6947">
    <w:name w:val="F4294E72DCCE4E99AFE32897C6BE6947"/>
    <w:rsid w:val="00644A29"/>
  </w:style>
  <w:style w:type="paragraph" w:customStyle="1" w:styleId="6DDCC0F0813C4D5CA5B612A6DD2DD314">
    <w:name w:val="6DDCC0F0813C4D5CA5B612A6DD2DD314"/>
    <w:rsid w:val="00644A29"/>
  </w:style>
  <w:style w:type="paragraph" w:customStyle="1" w:styleId="99C85BE4E81341299C70FB3FBD0E5513">
    <w:name w:val="99C85BE4E81341299C70FB3FBD0E5513"/>
    <w:rsid w:val="00644A29"/>
  </w:style>
  <w:style w:type="paragraph" w:customStyle="1" w:styleId="A7986FAC8AD04CD99C579835CABF81FC">
    <w:name w:val="A7986FAC8AD04CD99C579835CABF81FC"/>
    <w:rsid w:val="00644A29"/>
  </w:style>
  <w:style w:type="paragraph" w:customStyle="1" w:styleId="02F5811E3AC544E8A19019DED51BBC75">
    <w:name w:val="02F5811E3AC544E8A19019DED51BBC75"/>
    <w:rsid w:val="00644A29"/>
  </w:style>
  <w:style w:type="paragraph" w:customStyle="1" w:styleId="3100DBACE08D4405AD17A1C393E3E00C">
    <w:name w:val="3100DBACE08D4405AD17A1C393E3E00C"/>
    <w:rsid w:val="00644A29"/>
  </w:style>
  <w:style w:type="paragraph" w:customStyle="1" w:styleId="BDB254D1E023490F85F36AFD2C8EDCCF">
    <w:name w:val="BDB254D1E023490F85F36AFD2C8EDCCF"/>
    <w:rsid w:val="00644A29"/>
  </w:style>
  <w:style w:type="paragraph" w:customStyle="1" w:styleId="478B56D6723E4E1E82AE89AF8E62E499">
    <w:name w:val="478B56D6723E4E1E82AE89AF8E62E499"/>
    <w:rsid w:val="00644A29"/>
  </w:style>
  <w:style w:type="paragraph" w:customStyle="1" w:styleId="DB43321D9A044524BBBD1905F436424D">
    <w:name w:val="DB43321D9A044524BBBD1905F436424D"/>
    <w:rsid w:val="00057470"/>
  </w:style>
  <w:style w:type="paragraph" w:customStyle="1" w:styleId="6A1F6B295D5346EC9424C740D7ABD4B5">
    <w:name w:val="6A1F6B295D5346EC9424C740D7ABD4B5"/>
    <w:rsid w:val="00057470"/>
  </w:style>
  <w:style w:type="paragraph" w:customStyle="1" w:styleId="079C7809D95B468DB10DE7FAB8B900BE">
    <w:name w:val="079C7809D95B468DB10DE7FAB8B900BE"/>
    <w:rsid w:val="00057470"/>
  </w:style>
  <w:style w:type="paragraph" w:customStyle="1" w:styleId="8163951BB566448CBE302218037FA145">
    <w:name w:val="8163951BB566448CBE302218037FA145"/>
    <w:rsid w:val="00057470"/>
  </w:style>
  <w:style w:type="paragraph" w:customStyle="1" w:styleId="F7784098DD9A46FBA926E554D5C5110F">
    <w:name w:val="F7784098DD9A46FBA926E554D5C5110F"/>
    <w:rsid w:val="00057470"/>
  </w:style>
  <w:style w:type="paragraph" w:customStyle="1" w:styleId="A4CBA26DDFD341B89A367E4AC2566973">
    <w:name w:val="A4CBA26DDFD341B89A367E4AC2566973"/>
    <w:rsid w:val="00057470"/>
  </w:style>
  <w:style w:type="paragraph" w:customStyle="1" w:styleId="A22FF88A1795435B81121E183D4B6850">
    <w:name w:val="A22FF88A1795435B81121E183D4B6850"/>
    <w:rsid w:val="00057470"/>
  </w:style>
  <w:style w:type="paragraph" w:customStyle="1" w:styleId="F419A531FD1B47C8A5BCE22B38FE8FCE">
    <w:name w:val="F419A531FD1B47C8A5BCE22B38FE8FCE"/>
    <w:rsid w:val="00057470"/>
  </w:style>
  <w:style w:type="paragraph" w:customStyle="1" w:styleId="01C2FBEAE61644F5ABC7EC36DFAB602E">
    <w:name w:val="01C2FBEAE61644F5ABC7EC36DFAB602E"/>
    <w:rsid w:val="00057470"/>
  </w:style>
  <w:style w:type="paragraph" w:customStyle="1" w:styleId="600C145F03E54B609664D494AEE6069D">
    <w:name w:val="600C145F03E54B609664D494AEE6069D"/>
    <w:rsid w:val="00057470"/>
  </w:style>
  <w:style w:type="paragraph" w:customStyle="1" w:styleId="59B0D180642E4853A9CBF12C85D784EF">
    <w:name w:val="59B0D180642E4853A9CBF12C85D784EF"/>
    <w:rsid w:val="00057470"/>
  </w:style>
  <w:style w:type="paragraph" w:customStyle="1" w:styleId="7B76F4092C2F4E74A46227627F891FF8">
    <w:name w:val="7B76F4092C2F4E74A46227627F891FF8"/>
    <w:rsid w:val="00057470"/>
  </w:style>
  <w:style w:type="paragraph" w:customStyle="1" w:styleId="3637B0DC4C3345BC861E07F8D1344326">
    <w:name w:val="3637B0DC4C3345BC861E07F8D1344326"/>
    <w:rsid w:val="00057470"/>
  </w:style>
  <w:style w:type="paragraph" w:customStyle="1" w:styleId="0CA04F46C7544236A2722265F05C063D">
    <w:name w:val="0CA04F46C7544236A2722265F05C063D"/>
    <w:rsid w:val="00057470"/>
  </w:style>
  <w:style w:type="paragraph" w:customStyle="1" w:styleId="7A51145B839843028892F34DE46EFD9E">
    <w:name w:val="7A51145B839843028892F34DE46EFD9E"/>
    <w:rsid w:val="00057470"/>
  </w:style>
  <w:style w:type="paragraph" w:customStyle="1" w:styleId="C4EA1F7768014905821043BA2313C5D4">
    <w:name w:val="C4EA1F7768014905821043BA2313C5D4"/>
    <w:rsid w:val="00057470"/>
  </w:style>
  <w:style w:type="paragraph" w:customStyle="1" w:styleId="EE8DAEF8B1B14AA8B39F903F69691DB6">
    <w:name w:val="EE8DAEF8B1B14AA8B39F903F69691DB6"/>
    <w:rsid w:val="00057470"/>
  </w:style>
  <w:style w:type="paragraph" w:customStyle="1" w:styleId="7A17BD13ADE44F26B3314C966B36729C">
    <w:name w:val="7A17BD13ADE44F26B3314C966B36729C"/>
    <w:rsid w:val="00057470"/>
  </w:style>
  <w:style w:type="paragraph" w:customStyle="1" w:styleId="F15DD044B52B45789989EAF7B88267EC">
    <w:name w:val="F15DD044B52B45789989EAF7B88267EC"/>
    <w:rsid w:val="00057470"/>
  </w:style>
  <w:style w:type="paragraph" w:customStyle="1" w:styleId="603B898EDFB0489699A41B730D7DAEF8">
    <w:name w:val="603B898EDFB0489699A41B730D7DAEF8"/>
    <w:rsid w:val="00057470"/>
  </w:style>
  <w:style w:type="paragraph" w:customStyle="1" w:styleId="72F3E3DF1D2C4CC0BDC7D59D8987888D">
    <w:name w:val="72F3E3DF1D2C4CC0BDC7D59D8987888D"/>
    <w:rsid w:val="00057470"/>
  </w:style>
  <w:style w:type="paragraph" w:customStyle="1" w:styleId="D515DCD2611741129763DC70DFBDCBA2">
    <w:name w:val="D515DCD2611741129763DC70DFBDCBA2"/>
    <w:rsid w:val="00057470"/>
  </w:style>
  <w:style w:type="paragraph" w:customStyle="1" w:styleId="274FA6BA0F7F4279BC57E6550EB7B611">
    <w:name w:val="274FA6BA0F7F4279BC57E6550EB7B611"/>
    <w:rsid w:val="00057470"/>
  </w:style>
  <w:style w:type="paragraph" w:customStyle="1" w:styleId="42E5C1F736AF46879CCFF63C6E38697D">
    <w:name w:val="42E5C1F736AF46879CCFF63C6E38697D"/>
    <w:rsid w:val="00057470"/>
  </w:style>
  <w:style w:type="paragraph" w:customStyle="1" w:styleId="198EE0C1BF384F9694EC8AE403422858">
    <w:name w:val="198EE0C1BF384F9694EC8AE403422858"/>
    <w:rsid w:val="00057470"/>
  </w:style>
  <w:style w:type="paragraph" w:customStyle="1" w:styleId="D5AF5A158D3D44928E2F96A9F08D0EA0">
    <w:name w:val="D5AF5A158D3D44928E2F96A9F08D0EA0"/>
    <w:rsid w:val="00057470"/>
  </w:style>
  <w:style w:type="paragraph" w:customStyle="1" w:styleId="DCA28C7B144E4173A20577308CD27D42">
    <w:name w:val="DCA28C7B144E4173A20577308CD27D42"/>
    <w:rsid w:val="00057470"/>
  </w:style>
  <w:style w:type="paragraph" w:customStyle="1" w:styleId="526D140837884D88885A0E5AC06BD940">
    <w:name w:val="526D140837884D88885A0E5AC06BD940"/>
    <w:rsid w:val="00057470"/>
  </w:style>
  <w:style w:type="paragraph" w:customStyle="1" w:styleId="5272F5C4BD8348BAB8069A34C9451029">
    <w:name w:val="5272F5C4BD8348BAB8069A34C9451029"/>
    <w:rsid w:val="00057470"/>
  </w:style>
  <w:style w:type="paragraph" w:customStyle="1" w:styleId="9F171584D7A34DCF92906C33CCF180B1">
    <w:name w:val="9F171584D7A34DCF92906C33CCF180B1"/>
    <w:rsid w:val="00057470"/>
  </w:style>
  <w:style w:type="paragraph" w:customStyle="1" w:styleId="7053CCF2DFC74135BB4016B5700968A4">
    <w:name w:val="7053CCF2DFC74135BB4016B5700968A4"/>
    <w:rsid w:val="00057470"/>
  </w:style>
  <w:style w:type="paragraph" w:customStyle="1" w:styleId="9F5B4CEA873042F7A423A3DEED010EDD">
    <w:name w:val="9F5B4CEA873042F7A423A3DEED010EDD"/>
    <w:rsid w:val="00057470"/>
  </w:style>
  <w:style w:type="paragraph" w:customStyle="1" w:styleId="FA4A9121746D480A9115A9A84CB84089">
    <w:name w:val="FA4A9121746D480A9115A9A84CB84089"/>
    <w:rsid w:val="00057470"/>
  </w:style>
  <w:style w:type="paragraph" w:customStyle="1" w:styleId="1CBCF3F874C24614944E3B59D61DD0AE">
    <w:name w:val="1CBCF3F874C24614944E3B59D61DD0AE"/>
    <w:rsid w:val="00057470"/>
  </w:style>
  <w:style w:type="paragraph" w:customStyle="1" w:styleId="B8F3A9FE460B44C6B4638533E01C1BD3">
    <w:name w:val="B8F3A9FE460B44C6B4638533E01C1BD3"/>
    <w:rsid w:val="00057470"/>
  </w:style>
  <w:style w:type="paragraph" w:customStyle="1" w:styleId="5439EB09336F48268A8D8D299F01E299">
    <w:name w:val="5439EB09336F48268A8D8D299F01E299"/>
    <w:rsid w:val="00057470"/>
  </w:style>
  <w:style w:type="paragraph" w:customStyle="1" w:styleId="DF6BAFB1CA0B43AB844D8C9A700F6955">
    <w:name w:val="DF6BAFB1CA0B43AB844D8C9A700F6955"/>
    <w:rsid w:val="00057470"/>
  </w:style>
  <w:style w:type="paragraph" w:customStyle="1" w:styleId="193F069374DD460A9498F3408C24C08B">
    <w:name w:val="193F069374DD460A9498F3408C24C08B"/>
    <w:rsid w:val="00057470"/>
  </w:style>
  <w:style w:type="paragraph" w:customStyle="1" w:styleId="17F56E4F4E464303865A7B46381CCA47">
    <w:name w:val="17F56E4F4E464303865A7B46381CCA47"/>
    <w:rsid w:val="00057470"/>
  </w:style>
  <w:style w:type="paragraph" w:customStyle="1" w:styleId="CC8FA33403B74AD79562F2FDF25B6916">
    <w:name w:val="CC8FA33403B74AD79562F2FDF25B6916"/>
    <w:rsid w:val="00057470"/>
  </w:style>
  <w:style w:type="paragraph" w:customStyle="1" w:styleId="539480E333944FB1AFB2C91345A75E6E">
    <w:name w:val="539480E333944FB1AFB2C91345A75E6E"/>
    <w:rsid w:val="00057470"/>
  </w:style>
  <w:style w:type="paragraph" w:customStyle="1" w:styleId="C150A83AF7754944AC15B9DD43A9675C">
    <w:name w:val="C150A83AF7754944AC15B9DD43A9675C"/>
    <w:rsid w:val="00057470"/>
  </w:style>
  <w:style w:type="paragraph" w:customStyle="1" w:styleId="02A4914EEAD74AFA9DAD3FBC4259D918">
    <w:name w:val="02A4914EEAD74AFA9DAD3FBC4259D918"/>
    <w:rsid w:val="00057470"/>
  </w:style>
  <w:style w:type="paragraph" w:customStyle="1" w:styleId="27A25013D3AE40BD911B9E099989DE7A">
    <w:name w:val="27A25013D3AE40BD911B9E099989DE7A"/>
    <w:rsid w:val="00057470"/>
  </w:style>
  <w:style w:type="paragraph" w:customStyle="1" w:styleId="7DDB2C334003468AA9D2E126E858E006">
    <w:name w:val="7DDB2C334003468AA9D2E126E858E006"/>
    <w:rsid w:val="00057470"/>
  </w:style>
  <w:style w:type="paragraph" w:customStyle="1" w:styleId="C78F9670B9DE46068FC753ED8F25F38E">
    <w:name w:val="C78F9670B9DE46068FC753ED8F25F38E"/>
    <w:rsid w:val="00057470"/>
  </w:style>
  <w:style w:type="paragraph" w:customStyle="1" w:styleId="A993B1C6104F4C9FBDCB26547E35138B">
    <w:name w:val="A993B1C6104F4C9FBDCB26547E35138B"/>
    <w:rsid w:val="00057470"/>
  </w:style>
  <w:style w:type="paragraph" w:customStyle="1" w:styleId="8DCB98835FE84B5B981A505856FBD1CD">
    <w:name w:val="8DCB98835FE84B5B981A505856FBD1CD"/>
    <w:rsid w:val="00057470"/>
  </w:style>
  <w:style w:type="paragraph" w:customStyle="1" w:styleId="F0CB27D0FA324C87B73F823275DA8FA3">
    <w:name w:val="F0CB27D0FA324C87B73F823275DA8FA3"/>
    <w:rsid w:val="00057470"/>
  </w:style>
  <w:style w:type="paragraph" w:customStyle="1" w:styleId="4AFFD5564E7741ABAB58F6E25C461B5B">
    <w:name w:val="4AFFD5564E7741ABAB58F6E25C461B5B"/>
    <w:rsid w:val="00057470"/>
  </w:style>
  <w:style w:type="paragraph" w:customStyle="1" w:styleId="FFBD717A60764541950C2E0E5C1A8DCC">
    <w:name w:val="FFBD717A60764541950C2E0E5C1A8DCC"/>
    <w:rsid w:val="00057470"/>
  </w:style>
  <w:style w:type="paragraph" w:customStyle="1" w:styleId="465626AFF8014C74B9DFEE5BA149C3B6">
    <w:name w:val="465626AFF8014C74B9DFEE5BA149C3B6"/>
    <w:rsid w:val="00057470"/>
  </w:style>
  <w:style w:type="paragraph" w:customStyle="1" w:styleId="F4EE1B3991704A92B8EE8E79C74F3452">
    <w:name w:val="F4EE1B3991704A92B8EE8E79C74F3452"/>
    <w:rsid w:val="00057470"/>
  </w:style>
  <w:style w:type="paragraph" w:customStyle="1" w:styleId="6271B0AEE7DF469088EAD68BC97FA085">
    <w:name w:val="6271B0AEE7DF469088EAD68BC97FA085"/>
    <w:rsid w:val="00057470"/>
  </w:style>
  <w:style w:type="paragraph" w:customStyle="1" w:styleId="0A27DB12A1164B9297D5039D84B188B3">
    <w:name w:val="0A27DB12A1164B9297D5039D84B188B3"/>
    <w:rsid w:val="00057470"/>
  </w:style>
  <w:style w:type="paragraph" w:customStyle="1" w:styleId="92C3BECE5E224375A78AD4485185DEF7">
    <w:name w:val="92C3BECE5E224375A78AD4485185DEF7"/>
    <w:rsid w:val="00057470"/>
  </w:style>
  <w:style w:type="paragraph" w:customStyle="1" w:styleId="36BCD36B641B48FB927CF5F0F9BE82DF">
    <w:name w:val="36BCD36B641B48FB927CF5F0F9BE82DF"/>
    <w:rsid w:val="00057470"/>
  </w:style>
  <w:style w:type="paragraph" w:customStyle="1" w:styleId="D342596ADFF84DBEADFEA5306E4D68BA">
    <w:name w:val="D342596ADFF84DBEADFEA5306E4D68BA"/>
    <w:rsid w:val="00057470"/>
  </w:style>
  <w:style w:type="paragraph" w:customStyle="1" w:styleId="D26BA3B298124CA390AA23C0EC1ABCDD">
    <w:name w:val="D26BA3B298124CA390AA23C0EC1ABCDD"/>
    <w:rsid w:val="00057470"/>
  </w:style>
  <w:style w:type="paragraph" w:customStyle="1" w:styleId="C4895026748D413EA1068B97A12F26B2">
    <w:name w:val="C4895026748D413EA1068B97A12F26B2"/>
    <w:rsid w:val="00057470"/>
  </w:style>
  <w:style w:type="paragraph" w:customStyle="1" w:styleId="4EAEF0B4DAD246FBAEA6F8A1F6B617D5">
    <w:name w:val="4EAEF0B4DAD246FBAEA6F8A1F6B617D5"/>
    <w:rsid w:val="00057470"/>
  </w:style>
  <w:style w:type="paragraph" w:customStyle="1" w:styleId="464F24B6AF794BDC94CCC1E4EBBC733B">
    <w:name w:val="464F24B6AF794BDC94CCC1E4EBBC733B"/>
    <w:rsid w:val="00057470"/>
  </w:style>
  <w:style w:type="paragraph" w:customStyle="1" w:styleId="09E63E5DA0804542B5B31ED75B3960DB">
    <w:name w:val="09E63E5DA0804542B5B31ED75B3960DB"/>
    <w:rsid w:val="00057470"/>
  </w:style>
  <w:style w:type="paragraph" w:customStyle="1" w:styleId="A83E0E07C59E4665931B57A836EE96DA">
    <w:name w:val="A83E0E07C59E4665931B57A836EE96DA"/>
    <w:rsid w:val="00057470"/>
  </w:style>
  <w:style w:type="paragraph" w:customStyle="1" w:styleId="927140FD49C3450995520C6CFFCD7B4C">
    <w:name w:val="927140FD49C3450995520C6CFFCD7B4C"/>
    <w:rsid w:val="00057470"/>
  </w:style>
  <w:style w:type="paragraph" w:customStyle="1" w:styleId="3BC7A300FD99488AADF516706764D399">
    <w:name w:val="3BC7A300FD99488AADF516706764D399"/>
    <w:rsid w:val="00057470"/>
  </w:style>
  <w:style w:type="paragraph" w:customStyle="1" w:styleId="09B5DB3AA74A43339051B217C81FB611">
    <w:name w:val="09B5DB3AA74A43339051B217C81FB611"/>
    <w:rsid w:val="00057470"/>
  </w:style>
  <w:style w:type="paragraph" w:customStyle="1" w:styleId="DCA4E1025F3F4F12BEA1421FAEB6AC2B">
    <w:name w:val="DCA4E1025F3F4F12BEA1421FAEB6AC2B"/>
    <w:rsid w:val="00057470"/>
  </w:style>
  <w:style w:type="paragraph" w:customStyle="1" w:styleId="066082417EE846CC99D49115B16EFE9F">
    <w:name w:val="066082417EE846CC99D49115B16EFE9F"/>
    <w:rsid w:val="00057470"/>
  </w:style>
  <w:style w:type="paragraph" w:customStyle="1" w:styleId="3F010CCCDF184DD4B5FBF1C6CB9A7AB3">
    <w:name w:val="3F010CCCDF184DD4B5FBF1C6CB9A7AB3"/>
    <w:rsid w:val="00057470"/>
  </w:style>
  <w:style w:type="paragraph" w:customStyle="1" w:styleId="A8A118ECEB6440D5B4FA130777D2E14C">
    <w:name w:val="A8A118ECEB6440D5B4FA130777D2E14C"/>
    <w:rsid w:val="00057470"/>
  </w:style>
  <w:style w:type="paragraph" w:customStyle="1" w:styleId="3A1A548A4727467C9798A56F483C304B">
    <w:name w:val="3A1A548A4727467C9798A56F483C304B"/>
    <w:rsid w:val="00057470"/>
  </w:style>
  <w:style w:type="paragraph" w:customStyle="1" w:styleId="EB69BE97BE904A60A7C9443A2F0351B5">
    <w:name w:val="EB69BE97BE904A60A7C9443A2F0351B5"/>
    <w:rsid w:val="00057470"/>
  </w:style>
  <w:style w:type="paragraph" w:customStyle="1" w:styleId="95BD9DDB96574E72AFAA81557572F9DB">
    <w:name w:val="95BD9DDB96574E72AFAA81557572F9DB"/>
    <w:rsid w:val="00057470"/>
  </w:style>
  <w:style w:type="paragraph" w:customStyle="1" w:styleId="F03B782DC0BA438486543DEF8A0AABA0">
    <w:name w:val="F03B782DC0BA438486543DEF8A0AABA0"/>
    <w:rsid w:val="00057470"/>
  </w:style>
  <w:style w:type="paragraph" w:customStyle="1" w:styleId="E69D5106096F41639FB36AF42B584F6C">
    <w:name w:val="E69D5106096F41639FB36AF42B584F6C"/>
    <w:rsid w:val="00057470"/>
  </w:style>
  <w:style w:type="paragraph" w:customStyle="1" w:styleId="A0F6A07A63A54A70AFCA902B64BA0234">
    <w:name w:val="A0F6A07A63A54A70AFCA902B64BA0234"/>
    <w:rsid w:val="00057470"/>
  </w:style>
  <w:style w:type="paragraph" w:customStyle="1" w:styleId="E0699153A6BA4886903009DBFC77216D">
    <w:name w:val="E0699153A6BA4886903009DBFC77216D"/>
    <w:rsid w:val="00057470"/>
  </w:style>
  <w:style w:type="paragraph" w:customStyle="1" w:styleId="093CE4AFCAA34FF9AB97C466E31D50F8">
    <w:name w:val="093CE4AFCAA34FF9AB97C466E31D50F8"/>
    <w:rsid w:val="00057470"/>
  </w:style>
  <w:style w:type="paragraph" w:customStyle="1" w:styleId="DAFF822CCFB54AC68090CF3779D59666">
    <w:name w:val="DAFF822CCFB54AC68090CF3779D59666"/>
    <w:rsid w:val="00057470"/>
  </w:style>
  <w:style w:type="paragraph" w:customStyle="1" w:styleId="493C58DB724B4BA8990498BDD12429F1">
    <w:name w:val="493C58DB724B4BA8990498BDD12429F1"/>
    <w:rsid w:val="00057470"/>
  </w:style>
  <w:style w:type="paragraph" w:customStyle="1" w:styleId="9F2F6F30F5B741CE9B8A240092254110">
    <w:name w:val="9F2F6F30F5B741CE9B8A240092254110"/>
    <w:rsid w:val="00057470"/>
  </w:style>
  <w:style w:type="paragraph" w:customStyle="1" w:styleId="3A8E590E24AE4ED986655F4D8F79338D">
    <w:name w:val="3A8E590E24AE4ED986655F4D8F79338D"/>
    <w:rsid w:val="00057470"/>
  </w:style>
  <w:style w:type="paragraph" w:customStyle="1" w:styleId="38CBFD1C133643D293B89459804A1380">
    <w:name w:val="38CBFD1C133643D293B89459804A1380"/>
    <w:rsid w:val="00057470"/>
  </w:style>
  <w:style w:type="paragraph" w:customStyle="1" w:styleId="415CE8B51FB749A7BB17B8CD4A92D6F5">
    <w:name w:val="415CE8B51FB749A7BB17B8CD4A92D6F5"/>
    <w:rsid w:val="00057470"/>
  </w:style>
  <w:style w:type="paragraph" w:customStyle="1" w:styleId="24DD326ADDBB4456A764FC5A00BDBCB5">
    <w:name w:val="24DD326ADDBB4456A764FC5A00BDBCB5"/>
    <w:rsid w:val="00057470"/>
  </w:style>
  <w:style w:type="paragraph" w:customStyle="1" w:styleId="9D70E886F6CC4E1CB4BD13CDA83212FF">
    <w:name w:val="9D70E886F6CC4E1CB4BD13CDA83212FF"/>
    <w:rsid w:val="00057470"/>
  </w:style>
  <w:style w:type="paragraph" w:customStyle="1" w:styleId="3362CEDFC771425386FBF9D6F41C27CC">
    <w:name w:val="3362CEDFC771425386FBF9D6F41C27CC"/>
    <w:rsid w:val="00057470"/>
  </w:style>
  <w:style w:type="paragraph" w:customStyle="1" w:styleId="305A5FF25FEA4F2294CBA67A00255A50">
    <w:name w:val="305A5FF25FEA4F2294CBA67A00255A50"/>
    <w:rsid w:val="00057470"/>
  </w:style>
  <w:style w:type="paragraph" w:customStyle="1" w:styleId="ED4DAC1227C74511B09D1ABE1B023CBA">
    <w:name w:val="ED4DAC1227C74511B09D1ABE1B023CBA"/>
    <w:rsid w:val="00057470"/>
  </w:style>
  <w:style w:type="paragraph" w:customStyle="1" w:styleId="8B0D0F872A61493F8B0C0C9FB65531CE">
    <w:name w:val="8B0D0F872A61493F8B0C0C9FB65531CE"/>
    <w:rsid w:val="00057470"/>
  </w:style>
  <w:style w:type="paragraph" w:customStyle="1" w:styleId="2AF26D50292847B89F488337E87D57E8">
    <w:name w:val="2AF26D50292847B89F488337E87D57E8"/>
    <w:rsid w:val="00057470"/>
  </w:style>
  <w:style w:type="paragraph" w:customStyle="1" w:styleId="E8C12B54AF484B2492E3B79FADC39B44">
    <w:name w:val="E8C12B54AF484B2492E3B79FADC39B44"/>
    <w:rsid w:val="00057470"/>
  </w:style>
  <w:style w:type="paragraph" w:customStyle="1" w:styleId="750C0B22090943A8BD2BF6857FE4527F">
    <w:name w:val="750C0B22090943A8BD2BF6857FE4527F"/>
    <w:rsid w:val="00057470"/>
  </w:style>
  <w:style w:type="paragraph" w:customStyle="1" w:styleId="3C5BAE79BF9A42C5A5450BCEFEF126AC">
    <w:name w:val="3C5BAE79BF9A42C5A5450BCEFEF126AC"/>
    <w:rsid w:val="00057470"/>
  </w:style>
  <w:style w:type="paragraph" w:customStyle="1" w:styleId="3B6DCEC125584E09B1CC8405DA0609CD">
    <w:name w:val="3B6DCEC125584E09B1CC8405DA0609CD"/>
    <w:rsid w:val="00057470"/>
  </w:style>
  <w:style w:type="paragraph" w:customStyle="1" w:styleId="FD90646DEF394D2EAE22AFF4B85291B3">
    <w:name w:val="FD90646DEF394D2EAE22AFF4B85291B3"/>
    <w:rsid w:val="00057470"/>
  </w:style>
  <w:style w:type="paragraph" w:customStyle="1" w:styleId="FB3D34E6F68B43ED88A221D323B1BAD3">
    <w:name w:val="FB3D34E6F68B43ED88A221D323B1BAD3"/>
    <w:rsid w:val="00057470"/>
  </w:style>
  <w:style w:type="paragraph" w:customStyle="1" w:styleId="3F8BE69B0A73489E9E788CFD55012E56">
    <w:name w:val="3F8BE69B0A73489E9E788CFD55012E56"/>
    <w:rsid w:val="00057470"/>
  </w:style>
  <w:style w:type="paragraph" w:customStyle="1" w:styleId="1900164A34A148E4A1248149E86A1B68">
    <w:name w:val="1900164A34A148E4A1248149E86A1B68"/>
    <w:rsid w:val="00057470"/>
  </w:style>
  <w:style w:type="paragraph" w:customStyle="1" w:styleId="7C9280F48EA74FC0A9452A0AD1D074C3">
    <w:name w:val="7C9280F48EA74FC0A9452A0AD1D074C3"/>
    <w:rsid w:val="00057470"/>
  </w:style>
  <w:style w:type="paragraph" w:customStyle="1" w:styleId="4389A2EC36B041E0A6F9EE65EBB812BD">
    <w:name w:val="4389A2EC36B041E0A6F9EE65EBB812BD"/>
    <w:rsid w:val="00057470"/>
  </w:style>
  <w:style w:type="paragraph" w:customStyle="1" w:styleId="A5E302C96BC148D4BE193CD873F296D0">
    <w:name w:val="A5E302C96BC148D4BE193CD873F296D0"/>
    <w:rsid w:val="00057470"/>
  </w:style>
  <w:style w:type="paragraph" w:customStyle="1" w:styleId="9DD6ECB223454945AF2F0995BDEEAAF2">
    <w:name w:val="9DD6ECB223454945AF2F0995BDEEAAF2"/>
    <w:rsid w:val="00057470"/>
  </w:style>
  <w:style w:type="paragraph" w:customStyle="1" w:styleId="B680EB744A5B446DA32CEFC196195879">
    <w:name w:val="B680EB744A5B446DA32CEFC196195879"/>
    <w:rsid w:val="00057470"/>
  </w:style>
  <w:style w:type="paragraph" w:customStyle="1" w:styleId="8A638ED852474392839F00A145A8BB35">
    <w:name w:val="8A638ED852474392839F00A145A8BB35"/>
    <w:rsid w:val="00057470"/>
  </w:style>
  <w:style w:type="paragraph" w:customStyle="1" w:styleId="ACFA577410E5463F876445D86F0FFB3C">
    <w:name w:val="ACFA577410E5463F876445D86F0FFB3C"/>
    <w:rsid w:val="00057470"/>
  </w:style>
  <w:style w:type="paragraph" w:customStyle="1" w:styleId="4FF4FD56888D4FE6830684143CC2E9C1">
    <w:name w:val="4FF4FD56888D4FE6830684143CC2E9C1"/>
    <w:rsid w:val="00057470"/>
  </w:style>
  <w:style w:type="paragraph" w:customStyle="1" w:styleId="4F60D251456F447F885EDB7F271CC5A7">
    <w:name w:val="4F60D251456F447F885EDB7F271CC5A7"/>
    <w:rsid w:val="00057470"/>
  </w:style>
  <w:style w:type="paragraph" w:customStyle="1" w:styleId="91A7403485A7445FBB8C09F9A8C301E7">
    <w:name w:val="91A7403485A7445FBB8C09F9A8C301E7"/>
    <w:rsid w:val="00FD598C"/>
  </w:style>
  <w:style w:type="paragraph" w:customStyle="1" w:styleId="3663A9E18BE14DF0AFE471C2A5F09BD5">
    <w:name w:val="3663A9E18BE14DF0AFE471C2A5F09BD5"/>
    <w:rsid w:val="00FD598C"/>
  </w:style>
  <w:style w:type="paragraph" w:customStyle="1" w:styleId="7C7BEA9980924FF9B17CAD6ADADB770D">
    <w:name w:val="7C7BEA9980924FF9B17CAD6ADADB770D"/>
    <w:rsid w:val="00FD598C"/>
  </w:style>
  <w:style w:type="paragraph" w:customStyle="1" w:styleId="30D1404F89E242CC93058F72C71AAD0F">
    <w:name w:val="30D1404F89E242CC93058F72C71AAD0F"/>
    <w:rsid w:val="00FD598C"/>
  </w:style>
  <w:style w:type="paragraph" w:customStyle="1" w:styleId="FD2D6B4C79C3443CBCD5EE4B74867F82">
    <w:name w:val="FD2D6B4C79C3443CBCD5EE4B74867F82"/>
    <w:rsid w:val="009337B0"/>
  </w:style>
  <w:style w:type="paragraph" w:customStyle="1" w:styleId="75E1F0604D784EF3970361F830CB15C1">
    <w:name w:val="75E1F0604D784EF3970361F830CB15C1"/>
    <w:rsid w:val="009337B0"/>
  </w:style>
  <w:style w:type="paragraph" w:customStyle="1" w:styleId="611756FEADBA4187850129F431C75475">
    <w:name w:val="611756FEADBA4187850129F431C75475"/>
    <w:rsid w:val="009337B0"/>
  </w:style>
  <w:style w:type="paragraph" w:customStyle="1" w:styleId="A6DB4B50D1434CFFAB12D16A3B9317E5">
    <w:name w:val="A6DB4B50D1434CFFAB12D16A3B9317E5"/>
    <w:rsid w:val="009337B0"/>
  </w:style>
  <w:style w:type="paragraph" w:customStyle="1" w:styleId="1F1BE79EEE444C14A8CD7ED68686C828">
    <w:name w:val="1F1BE79EEE444C14A8CD7ED68686C828"/>
    <w:rsid w:val="009337B0"/>
  </w:style>
  <w:style w:type="paragraph" w:customStyle="1" w:styleId="90A6E7C576394F8FB26DEC47E076E8A0">
    <w:name w:val="90A6E7C576394F8FB26DEC47E076E8A0"/>
    <w:rsid w:val="009337B0"/>
  </w:style>
  <w:style w:type="paragraph" w:customStyle="1" w:styleId="F0969C34A26E483C88914A6862B48E27">
    <w:name w:val="F0969C34A26E483C88914A6862B48E27"/>
    <w:rsid w:val="009337B0"/>
  </w:style>
  <w:style w:type="paragraph" w:customStyle="1" w:styleId="8472CDD213204FC7AEE1DA0C20C8D0C9">
    <w:name w:val="8472CDD213204FC7AEE1DA0C20C8D0C9"/>
    <w:rsid w:val="009337B0"/>
  </w:style>
  <w:style w:type="paragraph" w:customStyle="1" w:styleId="9110EB4FCC4943BCA93F0AEC39671326">
    <w:name w:val="9110EB4FCC4943BCA93F0AEC39671326"/>
    <w:rsid w:val="009337B0"/>
  </w:style>
  <w:style w:type="paragraph" w:customStyle="1" w:styleId="8E65D763CC5D4986A9B138E2D9FA49CB">
    <w:name w:val="8E65D763CC5D4986A9B138E2D9FA49CB"/>
    <w:rsid w:val="009337B0"/>
  </w:style>
  <w:style w:type="paragraph" w:customStyle="1" w:styleId="06A14264E17044158A6429D8217E186D">
    <w:name w:val="06A14264E17044158A6429D8217E186D"/>
    <w:rsid w:val="009337B0"/>
  </w:style>
  <w:style w:type="paragraph" w:customStyle="1" w:styleId="8E63463981C349A5806782DB1A377847">
    <w:name w:val="8E63463981C349A5806782DB1A377847"/>
    <w:rsid w:val="009337B0"/>
  </w:style>
  <w:style w:type="paragraph" w:customStyle="1" w:styleId="749B91E63C5C424D990DE71A90214B05">
    <w:name w:val="749B91E63C5C424D990DE71A90214B05"/>
    <w:rsid w:val="003E40BF"/>
  </w:style>
  <w:style w:type="paragraph" w:customStyle="1" w:styleId="7321702C7F584A3BB407C218268FE3B2">
    <w:name w:val="7321702C7F584A3BB407C218268FE3B2"/>
    <w:rsid w:val="003E40BF"/>
  </w:style>
  <w:style w:type="paragraph" w:customStyle="1" w:styleId="8D3D5D7805804847AA7438772F800A21">
    <w:name w:val="8D3D5D7805804847AA7438772F800A21"/>
    <w:rsid w:val="003E40BF"/>
  </w:style>
  <w:style w:type="paragraph" w:customStyle="1" w:styleId="FCD5D8CF900D41D3AA0F2BECAC0C09C6">
    <w:name w:val="FCD5D8CF900D41D3AA0F2BECAC0C09C6"/>
    <w:rsid w:val="003E40BF"/>
  </w:style>
  <w:style w:type="paragraph" w:customStyle="1" w:styleId="E5B892DF4C6346D5B12A8CF8599B3704">
    <w:name w:val="E5B892DF4C6346D5B12A8CF8599B3704"/>
    <w:rsid w:val="003E40BF"/>
  </w:style>
  <w:style w:type="paragraph" w:customStyle="1" w:styleId="9D7BA1C319894F138E70EF9B41E852CC">
    <w:name w:val="9D7BA1C319894F138E70EF9B41E852CC"/>
    <w:rsid w:val="003E40BF"/>
  </w:style>
  <w:style w:type="paragraph" w:customStyle="1" w:styleId="C0C99CCF971E4770B6C091D7E195D2DB">
    <w:name w:val="C0C99CCF971E4770B6C091D7E195D2DB"/>
    <w:rsid w:val="003E40BF"/>
  </w:style>
  <w:style w:type="paragraph" w:customStyle="1" w:styleId="B1A580B24CDD420E902C5DA4AE87D6AC">
    <w:name w:val="B1A580B24CDD420E902C5DA4AE87D6AC"/>
    <w:rsid w:val="003E40BF"/>
  </w:style>
  <w:style w:type="paragraph" w:customStyle="1" w:styleId="081584C820004AE296B9DB26A19971B3">
    <w:name w:val="081584C820004AE296B9DB26A19971B3"/>
    <w:rsid w:val="003E40BF"/>
  </w:style>
  <w:style w:type="paragraph" w:customStyle="1" w:styleId="05508F8A5F42406283FB85662DD7EC1B">
    <w:name w:val="05508F8A5F42406283FB85662DD7EC1B"/>
    <w:rsid w:val="003E40BF"/>
  </w:style>
  <w:style w:type="paragraph" w:customStyle="1" w:styleId="A694833B3FCB46E59BD94AD9288C4528">
    <w:name w:val="A694833B3FCB46E59BD94AD9288C4528"/>
    <w:rsid w:val="003E40BF"/>
  </w:style>
  <w:style w:type="paragraph" w:customStyle="1" w:styleId="E7ABDC3A3EBE4BDAB864B059F78D57E0">
    <w:name w:val="E7ABDC3A3EBE4BDAB864B059F78D57E0"/>
    <w:rsid w:val="003E40BF"/>
  </w:style>
  <w:style w:type="paragraph" w:customStyle="1" w:styleId="85655889F0594DEEAC3C5FE1717010E0">
    <w:name w:val="85655889F0594DEEAC3C5FE1717010E0"/>
    <w:rsid w:val="003E40BF"/>
  </w:style>
  <w:style w:type="paragraph" w:customStyle="1" w:styleId="CE3DF3D18D7A40AFBA8E411921CAB439">
    <w:name w:val="CE3DF3D18D7A40AFBA8E411921CAB439"/>
    <w:rsid w:val="003E40BF"/>
  </w:style>
  <w:style w:type="paragraph" w:customStyle="1" w:styleId="DF5BB57131914261B7FDE15E32D20619">
    <w:name w:val="DF5BB57131914261B7FDE15E32D20619"/>
    <w:rsid w:val="003E40BF"/>
  </w:style>
  <w:style w:type="paragraph" w:customStyle="1" w:styleId="7E75A04C88C846A08E3451336987DA4F">
    <w:name w:val="7E75A04C88C846A08E3451336987DA4F"/>
    <w:rsid w:val="00B92DB2"/>
  </w:style>
  <w:style w:type="paragraph" w:customStyle="1" w:styleId="AD3D2DCE4A7C4A7B80EE8895EC4CA781">
    <w:name w:val="AD3D2DCE4A7C4A7B80EE8895EC4CA781"/>
    <w:rsid w:val="00E471C7"/>
  </w:style>
  <w:style w:type="paragraph" w:customStyle="1" w:styleId="77B915C79AF74076A91A2B9F9F982847">
    <w:name w:val="77B915C79AF74076A91A2B9F9F982847"/>
    <w:rsid w:val="00E471C7"/>
  </w:style>
  <w:style w:type="paragraph" w:customStyle="1" w:styleId="BDA760FA77904C409940F6ACB0085A3B">
    <w:name w:val="BDA760FA77904C409940F6ACB0085A3B"/>
    <w:rsid w:val="00E471C7"/>
  </w:style>
  <w:style w:type="paragraph" w:customStyle="1" w:styleId="AC9AB72CCA3144CBBF2E20E10B6C0E13">
    <w:name w:val="AC9AB72CCA3144CBBF2E20E10B6C0E13"/>
    <w:rsid w:val="00E471C7"/>
  </w:style>
  <w:style w:type="paragraph" w:customStyle="1" w:styleId="95948B690BAC44CB8F53BF8E6F4010BD">
    <w:name w:val="95948B690BAC44CB8F53BF8E6F4010BD"/>
    <w:rsid w:val="00E471C7"/>
  </w:style>
  <w:style w:type="paragraph" w:customStyle="1" w:styleId="CCE5E2A74F014DE7A547C0193F90414C">
    <w:name w:val="CCE5E2A74F014DE7A547C0193F90414C"/>
    <w:rsid w:val="00E471C7"/>
  </w:style>
  <w:style w:type="paragraph" w:customStyle="1" w:styleId="867A04D1B64B402BBC31E5203C6AC22F">
    <w:name w:val="867A04D1B64B402BBC31E5203C6AC22F"/>
    <w:rsid w:val="00E471C7"/>
  </w:style>
  <w:style w:type="paragraph" w:customStyle="1" w:styleId="79AC103B03814A378CCE21398F11E6CB">
    <w:name w:val="79AC103B03814A378CCE21398F11E6CB"/>
    <w:rsid w:val="00A94225"/>
  </w:style>
  <w:style w:type="paragraph" w:customStyle="1" w:styleId="D1A2DBDB1D104A7A9E82A48BD295494D">
    <w:name w:val="D1A2DBDB1D104A7A9E82A48BD295494D"/>
    <w:rsid w:val="00A94225"/>
  </w:style>
  <w:style w:type="paragraph" w:customStyle="1" w:styleId="39580D690D604A20BCD10BC0D5B3FF53">
    <w:name w:val="39580D690D604A20BCD10BC0D5B3FF53"/>
    <w:rsid w:val="00A94225"/>
  </w:style>
  <w:style w:type="paragraph" w:customStyle="1" w:styleId="4C3317B3D4DC41DCA9E083E22FF29490">
    <w:name w:val="4C3317B3D4DC41DCA9E083E22FF29490"/>
    <w:rsid w:val="00FD0683"/>
  </w:style>
  <w:style w:type="paragraph" w:customStyle="1" w:styleId="921669F5FBF14871BA15FB3470E12A70">
    <w:name w:val="921669F5FBF14871BA15FB3470E12A70"/>
    <w:rsid w:val="00FD0683"/>
  </w:style>
  <w:style w:type="paragraph" w:customStyle="1" w:styleId="F9CD1CF904B74B5E831C347FDC572A87">
    <w:name w:val="F9CD1CF904B74B5E831C347FDC572A87"/>
    <w:rsid w:val="00FD0683"/>
  </w:style>
  <w:style w:type="paragraph" w:customStyle="1" w:styleId="1F473FF8789245AF8CD21C2A0F5AE718">
    <w:name w:val="1F473FF8789245AF8CD21C2A0F5AE718"/>
    <w:rsid w:val="00FD0683"/>
  </w:style>
  <w:style w:type="paragraph" w:customStyle="1" w:styleId="CDF62B74F78C4BD6A967C72B88DD99C6">
    <w:name w:val="CDF62B74F78C4BD6A967C72B88DD99C6"/>
    <w:rsid w:val="00FD0683"/>
  </w:style>
  <w:style w:type="paragraph" w:customStyle="1" w:styleId="34B74952A4E94578AA7C315933F43680">
    <w:name w:val="34B74952A4E94578AA7C315933F43680"/>
    <w:rsid w:val="00FD0683"/>
  </w:style>
  <w:style w:type="paragraph" w:customStyle="1" w:styleId="AFAE718A8EF641C0B712302AC4C7D65D">
    <w:name w:val="AFAE718A8EF641C0B712302AC4C7D65D"/>
    <w:rsid w:val="00FD0683"/>
  </w:style>
  <w:style w:type="paragraph" w:customStyle="1" w:styleId="C8265CFC113C47D089DB2ABF04E65935">
    <w:name w:val="C8265CFC113C47D089DB2ABF04E65935"/>
    <w:rsid w:val="00FD0683"/>
  </w:style>
  <w:style w:type="paragraph" w:customStyle="1" w:styleId="00018B4D7E844EF7AA7721F00EF5E28E">
    <w:name w:val="00018B4D7E844EF7AA7721F00EF5E28E"/>
    <w:rsid w:val="00FD0683"/>
  </w:style>
  <w:style w:type="paragraph" w:customStyle="1" w:styleId="7060938D766440C0B4A6F9DA9CA124B3">
    <w:name w:val="7060938D766440C0B4A6F9DA9CA124B3"/>
    <w:rsid w:val="00FD0683"/>
  </w:style>
  <w:style w:type="paragraph" w:customStyle="1" w:styleId="A450E8D0E8D64D6AA8AF35C924E2D258">
    <w:name w:val="A450E8D0E8D64D6AA8AF35C924E2D258"/>
    <w:rsid w:val="00FD0683"/>
  </w:style>
  <w:style w:type="paragraph" w:customStyle="1" w:styleId="1D2B4F00B4934EBC831090BD70A82441">
    <w:name w:val="1D2B4F00B4934EBC831090BD70A82441"/>
    <w:rsid w:val="00BD6D5D"/>
  </w:style>
  <w:style w:type="paragraph" w:customStyle="1" w:styleId="F52C2AA64DE54FAFAEFE71E5095A2086">
    <w:name w:val="F52C2AA64DE54FAFAEFE71E5095A2086"/>
    <w:rsid w:val="00BD6D5D"/>
  </w:style>
  <w:style w:type="paragraph" w:customStyle="1" w:styleId="14EE7372625449579899245612515C48">
    <w:name w:val="14EE7372625449579899245612515C48"/>
    <w:rsid w:val="00BD6D5D"/>
  </w:style>
  <w:style w:type="paragraph" w:customStyle="1" w:styleId="96F0EDF83F084C5F9B38819DCA942839">
    <w:name w:val="96F0EDF83F084C5F9B38819DCA942839"/>
    <w:rsid w:val="00BD6D5D"/>
  </w:style>
  <w:style w:type="paragraph" w:customStyle="1" w:styleId="98742AB6EE25483ABD4FA0C156E40C11">
    <w:name w:val="98742AB6EE25483ABD4FA0C156E40C11"/>
    <w:rsid w:val="00BD6D5D"/>
  </w:style>
  <w:style w:type="paragraph" w:customStyle="1" w:styleId="988A912758874805AC6297ADD9B63A69">
    <w:name w:val="988A912758874805AC6297ADD9B63A69"/>
    <w:rsid w:val="00BD6D5D"/>
  </w:style>
  <w:style w:type="paragraph" w:customStyle="1" w:styleId="DA7E76AAF12B4113B656E467206CE37F">
    <w:name w:val="DA7E76AAF12B4113B656E467206CE37F"/>
    <w:rsid w:val="00BD6D5D"/>
  </w:style>
  <w:style w:type="paragraph" w:customStyle="1" w:styleId="C2964138EBE44487A9B4F3D8E6C7C882">
    <w:name w:val="C2964138EBE44487A9B4F3D8E6C7C882"/>
    <w:rsid w:val="00BD6D5D"/>
  </w:style>
  <w:style w:type="paragraph" w:customStyle="1" w:styleId="FAB13534639F4580A3134BDDC8ADE4C6">
    <w:name w:val="FAB13534639F4580A3134BDDC8ADE4C6"/>
    <w:rsid w:val="00BD6D5D"/>
  </w:style>
  <w:style w:type="paragraph" w:customStyle="1" w:styleId="BB50F73490C5490C839D0449D49562FB">
    <w:name w:val="BB50F73490C5490C839D0449D49562FB"/>
    <w:rsid w:val="00BD6D5D"/>
  </w:style>
  <w:style w:type="paragraph" w:customStyle="1" w:styleId="D2280BB03D3F472C9D655A6B0E973503">
    <w:name w:val="D2280BB03D3F472C9D655A6B0E973503"/>
    <w:rsid w:val="008A4255"/>
  </w:style>
  <w:style w:type="paragraph" w:customStyle="1" w:styleId="F6EC62CA136B479297C469854AAB308E">
    <w:name w:val="F6EC62CA136B479297C469854AAB308E"/>
    <w:rsid w:val="008A4255"/>
  </w:style>
  <w:style w:type="paragraph" w:customStyle="1" w:styleId="F3C1352395E34C2EBB54434770460CBE">
    <w:name w:val="F3C1352395E34C2EBB54434770460CBE"/>
    <w:rsid w:val="008A4255"/>
  </w:style>
  <w:style w:type="paragraph" w:customStyle="1" w:styleId="B4B734563628415B8E547C654EFDE070">
    <w:name w:val="B4B734563628415B8E547C654EFDE070"/>
    <w:rsid w:val="008A4255"/>
  </w:style>
  <w:style w:type="paragraph" w:customStyle="1" w:styleId="724C324533654C9586A8BE5274F79326">
    <w:name w:val="724C324533654C9586A8BE5274F79326"/>
    <w:rsid w:val="008A4255"/>
  </w:style>
  <w:style w:type="paragraph" w:customStyle="1" w:styleId="CB27B29047A9440B951A052358DCB4D4">
    <w:name w:val="CB27B29047A9440B951A052358DCB4D4"/>
    <w:rsid w:val="008A4255"/>
  </w:style>
  <w:style w:type="paragraph" w:customStyle="1" w:styleId="1D1F4A2DEF694D2D9A4AD44A76FC2538">
    <w:name w:val="1D1F4A2DEF694D2D9A4AD44A76FC2538"/>
    <w:rsid w:val="008A4255"/>
  </w:style>
  <w:style w:type="paragraph" w:customStyle="1" w:styleId="D9FE4E05C590480D8E328E88BA2023A2">
    <w:name w:val="D9FE4E05C590480D8E328E88BA2023A2"/>
    <w:rsid w:val="008A4255"/>
  </w:style>
  <w:style w:type="paragraph" w:customStyle="1" w:styleId="FE7FDD5F8DE549CE9109C5D9BC6BF595">
    <w:name w:val="FE7FDD5F8DE549CE9109C5D9BC6BF595"/>
    <w:rsid w:val="008A4255"/>
  </w:style>
  <w:style w:type="paragraph" w:customStyle="1" w:styleId="0348C19291DD4160987ED74D580160BD">
    <w:name w:val="0348C19291DD4160987ED74D580160BD"/>
    <w:rsid w:val="008A4255"/>
  </w:style>
  <w:style w:type="paragraph" w:customStyle="1" w:styleId="106CDF31525E4425837C834C2D69A497">
    <w:name w:val="106CDF31525E4425837C834C2D69A497"/>
    <w:rsid w:val="008A4255"/>
  </w:style>
  <w:style w:type="paragraph" w:customStyle="1" w:styleId="160319EE607141AB9E5C9AA677094AE0">
    <w:name w:val="160319EE607141AB9E5C9AA677094AE0"/>
    <w:rsid w:val="008A4255"/>
  </w:style>
  <w:style w:type="paragraph" w:customStyle="1" w:styleId="87F594549F39444981636ECB8338B29D">
    <w:name w:val="87F594549F39444981636ECB8338B29D"/>
    <w:rsid w:val="008A4255"/>
  </w:style>
  <w:style w:type="paragraph" w:customStyle="1" w:styleId="9DFAB29C0FD14480922855607EA128C3">
    <w:name w:val="9DFAB29C0FD14480922855607EA128C3"/>
    <w:rsid w:val="008A4255"/>
  </w:style>
  <w:style w:type="paragraph" w:customStyle="1" w:styleId="D078B163A03B4CD7ACB20989A00CBD08">
    <w:name w:val="D078B163A03B4CD7ACB20989A00CBD08"/>
    <w:rsid w:val="008A4255"/>
  </w:style>
  <w:style w:type="paragraph" w:customStyle="1" w:styleId="10D9AFFCC55B4484BCEF46B2D71C90EF">
    <w:name w:val="10D9AFFCC55B4484BCEF46B2D71C90EF"/>
    <w:rsid w:val="008A4255"/>
  </w:style>
  <w:style w:type="paragraph" w:customStyle="1" w:styleId="FA498139125B466A90A215E0B4186640">
    <w:name w:val="FA498139125B466A90A215E0B4186640"/>
    <w:rsid w:val="008A4255"/>
  </w:style>
  <w:style w:type="paragraph" w:customStyle="1" w:styleId="C793052014994EB498FCDABC3E832DED">
    <w:name w:val="C793052014994EB498FCDABC3E832DED"/>
    <w:rsid w:val="008A4255"/>
  </w:style>
  <w:style w:type="paragraph" w:customStyle="1" w:styleId="F21C855212D249678AED144ACAB1177B">
    <w:name w:val="F21C855212D249678AED144ACAB1177B"/>
    <w:rsid w:val="008A4255"/>
  </w:style>
  <w:style w:type="paragraph" w:customStyle="1" w:styleId="A7E9BE3DFE114545B2025F52E3664CD4">
    <w:name w:val="A7E9BE3DFE114545B2025F52E3664CD4"/>
    <w:rsid w:val="008A4255"/>
  </w:style>
  <w:style w:type="paragraph" w:customStyle="1" w:styleId="3E6DB252D2A145319E0FB7B3698FCF6A">
    <w:name w:val="3E6DB252D2A145319E0FB7B3698FCF6A"/>
    <w:rsid w:val="008A4255"/>
  </w:style>
  <w:style w:type="paragraph" w:customStyle="1" w:styleId="98FFD7118F7C495FBC90ECEBD9EE3D9E">
    <w:name w:val="98FFD7118F7C495FBC90ECEBD9EE3D9E"/>
    <w:rsid w:val="008A4255"/>
  </w:style>
  <w:style w:type="paragraph" w:customStyle="1" w:styleId="957A48D7998348119F14077D3632B064">
    <w:name w:val="957A48D7998348119F14077D3632B064"/>
    <w:rsid w:val="008A4255"/>
  </w:style>
  <w:style w:type="paragraph" w:customStyle="1" w:styleId="DA5C293D7C284074A91EA6E6E8F2C0A0">
    <w:name w:val="DA5C293D7C284074A91EA6E6E8F2C0A0"/>
    <w:rsid w:val="008A4255"/>
  </w:style>
  <w:style w:type="paragraph" w:customStyle="1" w:styleId="A6DF855414014AF49B88F7EC5FE607BA">
    <w:name w:val="A6DF855414014AF49B88F7EC5FE607BA"/>
    <w:rsid w:val="008A4255"/>
  </w:style>
  <w:style w:type="paragraph" w:customStyle="1" w:styleId="9E665CFFDF1F4BDC95833DB86FAB4A5B">
    <w:name w:val="9E665CFFDF1F4BDC95833DB86FAB4A5B"/>
    <w:rsid w:val="008A4255"/>
  </w:style>
  <w:style w:type="paragraph" w:customStyle="1" w:styleId="35EE67A8E7884357A488E094560B0BA5">
    <w:name w:val="35EE67A8E7884357A488E094560B0BA5"/>
    <w:rsid w:val="008A4255"/>
  </w:style>
  <w:style w:type="paragraph" w:customStyle="1" w:styleId="8F70C48C09774F4B92816F236C8BE4A1">
    <w:name w:val="8F70C48C09774F4B92816F236C8BE4A1"/>
    <w:rsid w:val="008A4255"/>
  </w:style>
  <w:style w:type="paragraph" w:customStyle="1" w:styleId="ABB93652E21345819E5B442CD345DBBA">
    <w:name w:val="ABB93652E21345819E5B442CD345DBBA"/>
    <w:rsid w:val="008A4255"/>
  </w:style>
  <w:style w:type="paragraph" w:customStyle="1" w:styleId="198CAE7A5F57488F8A4A851F01A3B6C3">
    <w:name w:val="198CAE7A5F57488F8A4A851F01A3B6C3"/>
    <w:rsid w:val="008A4255"/>
  </w:style>
  <w:style w:type="paragraph" w:customStyle="1" w:styleId="91EF0ECF427141C9984C2E8E0D217E8F">
    <w:name w:val="91EF0ECF427141C9984C2E8E0D217E8F"/>
    <w:rsid w:val="008A4255"/>
  </w:style>
  <w:style w:type="paragraph" w:customStyle="1" w:styleId="63611F43CC6A48DEA3DB6AFCF6DF6C49">
    <w:name w:val="63611F43CC6A48DEA3DB6AFCF6DF6C49"/>
    <w:rsid w:val="008A4255"/>
  </w:style>
  <w:style w:type="paragraph" w:customStyle="1" w:styleId="BB2816E82F7A461A8E1B7576CC2C7D5C">
    <w:name w:val="BB2816E82F7A461A8E1B7576CC2C7D5C"/>
    <w:rsid w:val="008A4255"/>
  </w:style>
  <w:style w:type="paragraph" w:customStyle="1" w:styleId="4F9C74428F5847D8A30712DE15D04C31">
    <w:name w:val="4F9C74428F5847D8A30712DE15D04C31"/>
    <w:rsid w:val="008A4255"/>
  </w:style>
  <w:style w:type="paragraph" w:customStyle="1" w:styleId="482BD3DB56B14C45A564A87342D49656">
    <w:name w:val="482BD3DB56B14C45A564A87342D49656"/>
    <w:rsid w:val="008A4255"/>
  </w:style>
  <w:style w:type="paragraph" w:customStyle="1" w:styleId="42B9AEB2E9084142849531AE50732345">
    <w:name w:val="42B9AEB2E9084142849531AE50732345"/>
    <w:rsid w:val="008A4255"/>
  </w:style>
  <w:style w:type="paragraph" w:customStyle="1" w:styleId="7F136A79EED4459B86ACB6622042A9C6">
    <w:name w:val="7F136A79EED4459B86ACB6622042A9C6"/>
    <w:rsid w:val="008A4255"/>
  </w:style>
  <w:style w:type="paragraph" w:customStyle="1" w:styleId="D56B5D54AED2476EAFA62EC431658DF2">
    <w:name w:val="D56B5D54AED2476EAFA62EC431658DF2"/>
    <w:rsid w:val="008A4255"/>
  </w:style>
  <w:style w:type="paragraph" w:customStyle="1" w:styleId="27AB70A8561A4A89A8DC6D9A377BF82C">
    <w:name w:val="27AB70A8561A4A89A8DC6D9A377BF82C"/>
    <w:rsid w:val="008A4255"/>
  </w:style>
  <w:style w:type="paragraph" w:customStyle="1" w:styleId="F7634E9F16F445D7B79EEA81803C7ACE">
    <w:name w:val="F7634E9F16F445D7B79EEA81803C7ACE"/>
    <w:rsid w:val="008A4255"/>
  </w:style>
  <w:style w:type="paragraph" w:customStyle="1" w:styleId="12D4BA5D1E484318A91DAAD2F7ED9D6D">
    <w:name w:val="12D4BA5D1E484318A91DAAD2F7ED9D6D"/>
    <w:rsid w:val="008A4255"/>
  </w:style>
  <w:style w:type="paragraph" w:customStyle="1" w:styleId="E45E424E0C05427CBD57CFCAC62E0A87">
    <w:name w:val="E45E424E0C05427CBD57CFCAC62E0A87"/>
    <w:rsid w:val="008A4255"/>
  </w:style>
  <w:style w:type="paragraph" w:customStyle="1" w:styleId="6A031A66E0DB45CA8147B216CA9A4E97">
    <w:name w:val="6A031A66E0DB45CA8147B216CA9A4E97"/>
    <w:rsid w:val="008A4255"/>
  </w:style>
  <w:style w:type="paragraph" w:customStyle="1" w:styleId="C7A6D2337DB54529AAD82FF9761A0EA0">
    <w:name w:val="C7A6D2337DB54529AAD82FF9761A0EA0"/>
    <w:rsid w:val="008A4255"/>
  </w:style>
  <w:style w:type="paragraph" w:customStyle="1" w:styleId="06C46A0792A94D1F9F802AD03FE01B6B">
    <w:name w:val="06C46A0792A94D1F9F802AD03FE01B6B"/>
    <w:rsid w:val="008A4255"/>
  </w:style>
  <w:style w:type="paragraph" w:customStyle="1" w:styleId="68CC1DE23C704A9A9663997D023FA070">
    <w:name w:val="68CC1DE23C704A9A9663997D023FA070"/>
    <w:rsid w:val="008A4255"/>
  </w:style>
  <w:style w:type="paragraph" w:customStyle="1" w:styleId="A4A326D4575C4ACE8F2F3E482EE68458">
    <w:name w:val="A4A326D4575C4ACE8F2F3E482EE68458"/>
    <w:rsid w:val="008A4255"/>
  </w:style>
  <w:style w:type="paragraph" w:customStyle="1" w:styleId="E859F4CFA3BC449AAB9134AFCEDC5418">
    <w:name w:val="E859F4CFA3BC449AAB9134AFCEDC5418"/>
    <w:rsid w:val="008A4255"/>
  </w:style>
  <w:style w:type="paragraph" w:customStyle="1" w:styleId="78126E387016410BBE591E7767827417">
    <w:name w:val="78126E387016410BBE591E7767827417"/>
    <w:rsid w:val="008A4255"/>
  </w:style>
  <w:style w:type="paragraph" w:customStyle="1" w:styleId="20CAEE4F57CA4E32B29F9D1C10BD5CF4">
    <w:name w:val="20CAEE4F57CA4E32B29F9D1C10BD5CF4"/>
    <w:rsid w:val="008A4255"/>
  </w:style>
  <w:style w:type="paragraph" w:customStyle="1" w:styleId="800C3082A794499581355E35CD8EDBDB">
    <w:name w:val="800C3082A794499581355E35CD8EDBDB"/>
    <w:rsid w:val="008A4255"/>
  </w:style>
  <w:style w:type="paragraph" w:customStyle="1" w:styleId="DDB6871B6EDF40F5A65050B5C8A04239">
    <w:name w:val="DDB6871B6EDF40F5A65050B5C8A04239"/>
    <w:rsid w:val="008A4255"/>
  </w:style>
  <w:style w:type="paragraph" w:customStyle="1" w:styleId="0EEC2F6F80BA41978227C514B354AB74">
    <w:name w:val="0EEC2F6F80BA41978227C514B354AB74"/>
    <w:rsid w:val="008A4255"/>
  </w:style>
  <w:style w:type="paragraph" w:customStyle="1" w:styleId="A2B07C425F3647C085E9889A0651323A">
    <w:name w:val="A2B07C425F3647C085E9889A0651323A"/>
    <w:rsid w:val="008A4255"/>
  </w:style>
  <w:style w:type="paragraph" w:customStyle="1" w:styleId="3DA57625A8174F8D99E27F1784BA02FC">
    <w:name w:val="3DA57625A8174F8D99E27F1784BA02FC"/>
    <w:rsid w:val="008A4255"/>
  </w:style>
  <w:style w:type="paragraph" w:customStyle="1" w:styleId="81ECEF6670F14DAC8133F49388ABC9F5">
    <w:name w:val="81ECEF6670F14DAC8133F49388ABC9F5"/>
    <w:rsid w:val="008A4255"/>
  </w:style>
  <w:style w:type="paragraph" w:customStyle="1" w:styleId="37899A3592CD48FAA8583DA7FDA5F0AC">
    <w:name w:val="37899A3592CD48FAA8583DA7FDA5F0AC"/>
    <w:rsid w:val="008A4255"/>
  </w:style>
  <w:style w:type="paragraph" w:customStyle="1" w:styleId="B32A581991CE4472A94874A91E9027F3">
    <w:name w:val="B32A581991CE4472A94874A91E9027F3"/>
    <w:rsid w:val="008A4255"/>
  </w:style>
  <w:style w:type="paragraph" w:customStyle="1" w:styleId="4264807AF73845C79E51212535999414">
    <w:name w:val="4264807AF73845C79E51212535999414"/>
    <w:rsid w:val="008A4255"/>
  </w:style>
  <w:style w:type="paragraph" w:customStyle="1" w:styleId="FCA323EDF160443AA3AAA4CB0C4AB833">
    <w:name w:val="FCA323EDF160443AA3AAA4CB0C4AB833"/>
    <w:rsid w:val="008A4255"/>
  </w:style>
  <w:style w:type="paragraph" w:customStyle="1" w:styleId="258A44E208614812BC31A2648A538B9B">
    <w:name w:val="258A44E208614812BC31A2648A538B9B"/>
    <w:rsid w:val="008A4255"/>
  </w:style>
  <w:style w:type="paragraph" w:customStyle="1" w:styleId="C276F697F0DF41CA9C3DF0EB0EB06344">
    <w:name w:val="C276F697F0DF41CA9C3DF0EB0EB06344"/>
    <w:rsid w:val="008A4255"/>
  </w:style>
  <w:style w:type="paragraph" w:customStyle="1" w:styleId="E6577AE9918E4CE7B0D0AEB9E2A84DB4">
    <w:name w:val="E6577AE9918E4CE7B0D0AEB9E2A84DB4"/>
    <w:rsid w:val="008A4255"/>
  </w:style>
  <w:style w:type="paragraph" w:customStyle="1" w:styleId="0C290FC0268A4E6EB3D5216C1FBBF7A1">
    <w:name w:val="0C290FC0268A4E6EB3D5216C1FBBF7A1"/>
    <w:rsid w:val="008A4255"/>
  </w:style>
  <w:style w:type="paragraph" w:customStyle="1" w:styleId="46CD613705EA4B56B3BF49D9DF16C8BA">
    <w:name w:val="46CD613705EA4B56B3BF49D9DF16C8BA"/>
    <w:rsid w:val="008A4255"/>
  </w:style>
  <w:style w:type="paragraph" w:customStyle="1" w:styleId="3D332567501648259B5FBF153D6BF2E8">
    <w:name w:val="3D332567501648259B5FBF153D6BF2E8"/>
    <w:rsid w:val="008A4255"/>
  </w:style>
  <w:style w:type="paragraph" w:customStyle="1" w:styleId="162B6A46741B4EF8BE7881AB00163CAF">
    <w:name w:val="162B6A46741B4EF8BE7881AB00163CAF"/>
    <w:rsid w:val="008A4255"/>
  </w:style>
  <w:style w:type="paragraph" w:customStyle="1" w:styleId="D1D846A35A904862B2F0C971F107B29C">
    <w:name w:val="D1D846A35A904862B2F0C971F107B29C"/>
    <w:rsid w:val="008A4255"/>
  </w:style>
  <w:style w:type="paragraph" w:customStyle="1" w:styleId="06F1CCD38C3B48F680750E5575E7E574">
    <w:name w:val="06F1CCD38C3B48F680750E5575E7E574"/>
    <w:rsid w:val="008A4255"/>
  </w:style>
  <w:style w:type="paragraph" w:customStyle="1" w:styleId="09E95DFC095B49B2AF534B6640DAC001">
    <w:name w:val="09E95DFC095B49B2AF534B6640DAC001"/>
    <w:rsid w:val="008A4255"/>
  </w:style>
  <w:style w:type="paragraph" w:customStyle="1" w:styleId="31E53B701366434DB5A9961AF8D91974">
    <w:name w:val="31E53B701366434DB5A9961AF8D91974"/>
    <w:rsid w:val="008A4255"/>
  </w:style>
  <w:style w:type="paragraph" w:customStyle="1" w:styleId="9C38345AF56E4B038C952CDAA1CE6527">
    <w:name w:val="9C38345AF56E4B038C952CDAA1CE6527"/>
    <w:rsid w:val="008A4255"/>
  </w:style>
  <w:style w:type="paragraph" w:customStyle="1" w:styleId="F81492C40CFC46289A511CEEA685EE77">
    <w:name w:val="F81492C40CFC46289A511CEEA685EE77"/>
    <w:rsid w:val="008A4255"/>
  </w:style>
  <w:style w:type="paragraph" w:customStyle="1" w:styleId="05817A7859BC4B08BEC3193A08FA6BBC">
    <w:name w:val="05817A7859BC4B08BEC3193A08FA6BBC"/>
    <w:rsid w:val="008A4255"/>
  </w:style>
  <w:style w:type="paragraph" w:customStyle="1" w:styleId="EF9F4D7AF6914ECB860CBE633F1DF7AC">
    <w:name w:val="EF9F4D7AF6914ECB860CBE633F1DF7AC"/>
    <w:rsid w:val="008A4255"/>
  </w:style>
  <w:style w:type="paragraph" w:customStyle="1" w:styleId="7154E8BC9B4B4785BDFE89E64CBA1A44">
    <w:name w:val="7154E8BC9B4B4785BDFE89E64CBA1A44"/>
    <w:rsid w:val="008A4255"/>
  </w:style>
  <w:style w:type="paragraph" w:customStyle="1" w:styleId="1054D83B7AED4CCCA489118489E0A9C1">
    <w:name w:val="1054D83B7AED4CCCA489118489E0A9C1"/>
    <w:rsid w:val="008A4255"/>
  </w:style>
  <w:style w:type="paragraph" w:customStyle="1" w:styleId="EE974A32AC2142B7810EA5F0C595BA21">
    <w:name w:val="EE974A32AC2142B7810EA5F0C595BA21"/>
    <w:rsid w:val="008A4255"/>
  </w:style>
  <w:style w:type="paragraph" w:customStyle="1" w:styleId="BBC3B70C3EF14B3B8AD6E92B7FCC91FF">
    <w:name w:val="BBC3B70C3EF14B3B8AD6E92B7FCC91FF"/>
    <w:rsid w:val="008A4255"/>
  </w:style>
  <w:style w:type="paragraph" w:customStyle="1" w:styleId="149B4132250F46588531F43739B21295">
    <w:name w:val="149B4132250F46588531F43739B21295"/>
    <w:rsid w:val="008A4255"/>
  </w:style>
  <w:style w:type="paragraph" w:customStyle="1" w:styleId="B8FFE8968D5A468A9E200CD48BB48A2D">
    <w:name w:val="B8FFE8968D5A468A9E200CD48BB48A2D"/>
    <w:rsid w:val="008A4255"/>
  </w:style>
  <w:style w:type="paragraph" w:customStyle="1" w:styleId="C71FF5B5B24148D2933AE8C417488E1F">
    <w:name w:val="C71FF5B5B24148D2933AE8C417488E1F"/>
    <w:rsid w:val="008A4255"/>
  </w:style>
  <w:style w:type="paragraph" w:customStyle="1" w:styleId="0887E867131C4C96A8068386DE0BFFC5">
    <w:name w:val="0887E867131C4C96A8068386DE0BFFC5"/>
    <w:rsid w:val="008A4255"/>
  </w:style>
  <w:style w:type="paragraph" w:customStyle="1" w:styleId="BE403D6F8A154BB1A64871DB78265AF2">
    <w:name w:val="BE403D6F8A154BB1A64871DB78265AF2"/>
    <w:rsid w:val="008A4255"/>
  </w:style>
  <w:style w:type="paragraph" w:customStyle="1" w:styleId="F03BF927A1BC40D08A8FB0B2F59F9DAF">
    <w:name w:val="F03BF927A1BC40D08A8FB0B2F59F9DAF"/>
    <w:rsid w:val="008A4255"/>
  </w:style>
  <w:style w:type="paragraph" w:customStyle="1" w:styleId="0F3F7C7CE9E54B0AB987210A9C0EC05F">
    <w:name w:val="0F3F7C7CE9E54B0AB987210A9C0EC05F"/>
    <w:rsid w:val="008A4255"/>
  </w:style>
  <w:style w:type="paragraph" w:customStyle="1" w:styleId="821CC77105ED4A5199191E289B5460E8">
    <w:name w:val="821CC77105ED4A5199191E289B5460E8"/>
    <w:rsid w:val="008A4255"/>
  </w:style>
  <w:style w:type="paragraph" w:customStyle="1" w:styleId="360A6493FC3341C99731485651D5658C">
    <w:name w:val="360A6493FC3341C99731485651D5658C"/>
    <w:rsid w:val="008A4255"/>
  </w:style>
  <w:style w:type="paragraph" w:customStyle="1" w:styleId="F92E5E18728C45EFA471B6C2CA55173F">
    <w:name w:val="F92E5E18728C45EFA471B6C2CA55173F"/>
    <w:rsid w:val="008A4255"/>
  </w:style>
  <w:style w:type="paragraph" w:customStyle="1" w:styleId="3F4DED40695941E1B8A9EBFC4B558DE7">
    <w:name w:val="3F4DED40695941E1B8A9EBFC4B558DE7"/>
    <w:rsid w:val="008A4255"/>
  </w:style>
  <w:style w:type="paragraph" w:customStyle="1" w:styleId="14EB1B298A6E40BCB9B06A3B8A68E3F2">
    <w:name w:val="14EB1B298A6E40BCB9B06A3B8A68E3F2"/>
    <w:rsid w:val="008A4255"/>
  </w:style>
  <w:style w:type="paragraph" w:customStyle="1" w:styleId="47DD6C1FFBC24B62B2CFA7ABE544D0C5">
    <w:name w:val="47DD6C1FFBC24B62B2CFA7ABE544D0C5"/>
    <w:rsid w:val="008A4255"/>
  </w:style>
  <w:style w:type="paragraph" w:customStyle="1" w:styleId="405AABECC9FE4BDE9B800E3B3BD76D9F">
    <w:name w:val="405AABECC9FE4BDE9B800E3B3BD76D9F"/>
    <w:rsid w:val="008A4255"/>
  </w:style>
  <w:style w:type="paragraph" w:customStyle="1" w:styleId="E0E35696A633467C8A648037CA2F3FEC">
    <w:name w:val="E0E35696A633467C8A648037CA2F3FEC"/>
    <w:rsid w:val="008A4255"/>
  </w:style>
  <w:style w:type="paragraph" w:customStyle="1" w:styleId="6E31A6645F5E4ED9ABE95E96F4D0EEEF">
    <w:name w:val="6E31A6645F5E4ED9ABE95E96F4D0EEEF"/>
    <w:rsid w:val="008A4255"/>
  </w:style>
  <w:style w:type="paragraph" w:customStyle="1" w:styleId="7ED26F2C885E4E56B5E43C29E363C374">
    <w:name w:val="7ED26F2C885E4E56B5E43C29E363C374"/>
    <w:rsid w:val="008A4255"/>
  </w:style>
  <w:style w:type="paragraph" w:customStyle="1" w:styleId="2C59C3E463F84A8AA25F1294DEF45609">
    <w:name w:val="2C59C3E463F84A8AA25F1294DEF45609"/>
    <w:rsid w:val="008A4255"/>
  </w:style>
  <w:style w:type="paragraph" w:customStyle="1" w:styleId="440D2E0183B3498A8404F068513FFFD3">
    <w:name w:val="440D2E0183B3498A8404F068513FFFD3"/>
    <w:rsid w:val="008A4255"/>
  </w:style>
  <w:style w:type="paragraph" w:customStyle="1" w:styleId="13D49857367242A68624D393A8B4C239">
    <w:name w:val="13D49857367242A68624D393A8B4C239"/>
    <w:rsid w:val="008A4255"/>
  </w:style>
  <w:style w:type="paragraph" w:customStyle="1" w:styleId="E0A0528251F0484B9570D33F728AAB97">
    <w:name w:val="E0A0528251F0484B9570D33F728AAB97"/>
    <w:rsid w:val="008A4255"/>
  </w:style>
  <w:style w:type="paragraph" w:customStyle="1" w:styleId="6D16F49F634D47E98C2FF53BB4C853AE">
    <w:name w:val="6D16F49F634D47E98C2FF53BB4C853AE"/>
    <w:rsid w:val="008A4255"/>
  </w:style>
  <w:style w:type="paragraph" w:customStyle="1" w:styleId="E0C81139CE904A528922CFB044712941">
    <w:name w:val="E0C81139CE904A528922CFB044712941"/>
    <w:rsid w:val="008A4255"/>
  </w:style>
  <w:style w:type="paragraph" w:customStyle="1" w:styleId="F62EA89AD9E1498994926D62584FC49F">
    <w:name w:val="F62EA89AD9E1498994926D62584FC49F"/>
    <w:rsid w:val="008A4255"/>
  </w:style>
  <w:style w:type="paragraph" w:customStyle="1" w:styleId="EDE8888B31814C49B05726A2299B07B8">
    <w:name w:val="EDE8888B31814C49B05726A2299B07B8"/>
    <w:rsid w:val="008A4255"/>
  </w:style>
  <w:style w:type="paragraph" w:customStyle="1" w:styleId="CFACDF1BE5C942E58BF368EA3335CDED">
    <w:name w:val="CFACDF1BE5C942E58BF368EA3335CDED"/>
    <w:rsid w:val="008A4255"/>
  </w:style>
  <w:style w:type="paragraph" w:customStyle="1" w:styleId="8350FAB8395E4ED98E77E96EB525F576">
    <w:name w:val="8350FAB8395E4ED98E77E96EB525F576"/>
    <w:rsid w:val="008A4255"/>
  </w:style>
  <w:style w:type="paragraph" w:customStyle="1" w:styleId="3F8AF9598FA94810AB6E3304D9894FEB">
    <w:name w:val="3F8AF9598FA94810AB6E3304D9894FEB"/>
    <w:rsid w:val="008A4255"/>
  </w:style>
  <w:style w:type="paragraph" w:customStyle="1" w:styleId="FF8034F91BFD42AD818F2507116F1E71">
    <w:name w:val="FF8034F91BFD42AD818F2507116F1E71"/>
    <w:rsid w:val="008A4255"/>
  </w:style>
  <w:style w:type="paragraph" w:customStyle="1" w:styleId="5DCF0F6AC4EC431BB12CE60B67ED9719">
    <w:name w:val="5DCF0F6AC4EC431BB12CE60B67ED9719"/>
    <w:rsid w:val="008A4255"/>
  </w:style>
  <w:style w:type="paragraph" w:customStyle="1" w:styleId="2112BC704B054C6CAD65ECF759984AB1">
    <w:name w:val="2112BC704B054C6CAD65ECF759984AB1"/>
    <w:rsid w:val="008A4255"/>
  </w:style>
  <w:style w:type="paragraph" w:customStyle="1" w:styleId="4E7C2911614946C6B746D6C682725DC6">
    <w:name w:val="4E7C2911614946C6B746D6C682725DC6"/>
    <w:rsid w:val="008A4255"/>
  </w:style>
  <w:style w:type="paragraph" w:customStyle="1" w:styleId="5EFF5B28450A4CC1BB3DFE21A8D2DD78">
    <w:name w:val="5EFF5B28450A4CC1BB3DFE21A8D2DD78"/>
    <w:rsid w:val="008A4255"/>
  </w:style>
  <w:style w:type="paragraph" w:customStyle="1" w:styleId="D215AF9A89E34B0E92F3C3B20B16F47E">
    <w:name w:val="D215AF9A89E34B0E92F3C3B20B16F47E"/>
    <w:rsid w:val="008A4255"/>
  </w:style>
  <w:style w:type="paragraph" w:customStyle="1" w:styleId="C5A555E6C7FB43738F9FB4E3BC196A91">
    <w:name w:val="C5A555E6C7FB43738F9FB4E3BC196A91"/>
    <w:rsid w:val="008A4255"/>
  </w:style>
  <w:style w:type="paragraph" w:customStyle="1" w:styleId="40F01521A9C24567B469AB92594910AC">
    <w:name w:val="40F01521A9C24567B469AB92594910AC"/>
    <w:rsid w:val="008A4255"/>
  </w:style>
  <w:style w:type="paragraph" w:customStyle="1" w:styleId="A4C2EB09C68E4911957A94D2C7DFCF1E">
    <w:name w:val="A4C2EB09C68E4911957A94D2C7DFCF1E"/>
    <w:rsid w:val="008A4255"/>
  </w:style>
  <w:style w:type="paragraph" w:customStyle="1" w:styleId="CC7B6571270D488F9EC7E7198C20B7DD">
    <w:name w:val="CC7B6571270D488F9EC7E7198C20B7DD"/>
    <w:rsid w:val="008A4255"/>
  </w:style>
  <w:style w:type="paragraph" w:customStyle="1" w:styleId="DCAEE34E9EA343C6B5A4D7B3126EA4FF">
    <w:name w:val="DCAEE34E9EA343C6B5A4D7B3126EA4FF"/>
    <w:rsid w:val="008A4255"/>
  </w:style>
  <w:style w:type="paragraph" w:customStyle="1" w:styleId="377A28E353D144BB9E192725277662BD">
    <w:name w:val="377A28E353D144BB9E192725277662BD"/>
    <w:rsid w:val="008A4255"/>
  </w:style>
  <w:style w:type="paragraph" w:customStyle="1" w:styleId="83A09BDBAA744430BFD9BBFF57C8C4DA">
    <w:name w:val="83A09BDBAA744430BFD9BBFF57C8C4DA"/>
    <w:rsid w:val="008A4255"/>
  </w:style>
  <w:style w:type="paragraph" w:customStyle="1" w:styleId="BD3337CF94FB4C89BDF1FBF9F5029A04">
    <w:name w:val="BD3337CF94FB4C89BDF1FBF9F5029A04"/>
    <w:rsid w:val="008A4255"/>
  </w:style>
  <w:style w:type="paragraph" w:customStyle="1" w:styleId="140BC4ACDF124383ACC5556E6FF43F09">
    <w:name w:val="140BC4ACDF124383ACC5556E6FF43F09"/>
    <w:rsid w:val="008A4255"/>
  </w:style>
  <w:style w:type="paragraph" w:customStyle="1" w:styleId="8002D1FF08414D3CAD52C7659F1504A7">
    <w:name w:val="8002D1FF08414D3CAD52C7659F1504A7"/>
    <w:rsid w:val="008A4255"/>
  </w:style>
  <w:style w:type="paragraph" w:customStyle="1" w:styleId="91EAD37176DD41BD91E94072F8E5921A">
    <w:name w:val="91EAD37176DD41BD91E94072F8E5921A"/>
    <w:rsid w:val="008A4255"/>
  </w:style>
  <w:style w:type="paragraph" w:customStyle="1" w:styleId="75F90DE64BD24B68AEA6E9892E115AC2">
    <w:name w:val="75F90DE64BD24B68AEA6E9892E115AC2"/>
    <w:rsid w:val="008A4255"/>
  </w:style>
  <w:style w:type="paragraph" w:customStyle="1" w:styleId="400E78826D64467BB4C365048E6C58AF">
    <w:name w:val="400E78826D64467BB4C365048E6C58AF"/>
    <w:rsid w:val="008A4255"/>
  </w:style>
  <w:style w:type="paragraph" w:customStyle="1" w:styleId="EDE6F2D0FB76458BA8838FD94B740FBA">
    <w:name w:val="EDE6F2D0FB76458BA8838FD94B740FBA"/>
    <w:rsid w:val="008A4255"/>
  </w:style>
  <w:style w:type="paragraph" w:customStyle="1" w:styleId="125C026392C1459EBA23D8D093E2DE42">
    <w:name w:val="125C026392C1459EBA23D8D093E2DE42"/>
    <w:rsid w:val="008A4255"/>
  </w:style>
  <w:style w:type="paragraph" w:customStyle="1" w:styleId="D82FDE0E63BB46A88CF0D0F396CDC7EA">
    <w:name w:val="D82FDE0E63BB46A88CF0D0F396CDC7EA"/>
    <w:rsid w:val="008A4255"/>
  </w:style>
  <w:style w:type="paragraph" w:customStyle="1" w:styleId="9ECCCEFD429E4B2B9B2C7F2646592016">
    <w:name w:val="9ECCCEFD429E4B2B9B2C7F2646592016"/>
    <w:rsid w:val="008A4255"/>
  </w:style>
  <w:style w:type="paragraph" w:customStyle="1" w:styleId="AC912D81EF034CE597DAD807424D6973">
    <w:name w:val="AC912D81EF034CE597DAD807424D6973"/>
    <w:rsid w:val="008A4255"/>
  </w:style>
  <w:style w:type="paragraph" w:customStyle="1" w:styleId="B9EBDB8C6CA546B89FECC07700222D87">
    <w:name w:val="B9EBDB8C6CA546B89FECC07700222D87"/>
    <w:rsid w:val="008A4255"/>
  </w:style>
  <w:style w:type="paragraph" w:customStyle="1" w:styleId="E61C51CD84C44FBCB4E532D39DAA3ED5">
    <w:name w:val="E61C51CD84C44FBCB4E532D39DAA3ED5"/>
    <w:rsid w:val="008A4255"/>
  </w:style>
  <w:style w:type="paragraph" w:customStyle="1" w:styleId="6021D46B6F104DCD8A3E9871E6460BE5">
    <w:name w:val="6021D46B6F104DCD8A3E9871E6460BE5"/>
    <w:rsid w:val="008A4255"/>
  </w:style>
  <w:style w:type="paragraph" w:customStyle="1" w:styleId="1843F2E5F898453BA5520C51953F54DF">
    <w:name w:val="1843F2E5F898453BA5520C51953F54DF"/>
    <w:rsid w:val="008A4255"/>
  </w:style>
  <w:style w:type="paragraph" w:customStyle="1" w:styleId="811B07C530A2423281013E0ACDB352CA">
    <w:name w:val="811B07C530A2423281013E0ACDB352CA"/>
    <w:rsid w:val="008A4255"/>
  </w:style>
  <w:style w:type="paragraph" w:customStyle="1" w:styleId="8A73A1DF9FD24C0DB2377F471A35A497">
    <w:name w:val="8A73A1DF9FD24C0DB2377F471A35A497"/>
    <w:rsid w:val="008A4255"/>
  </w:style>
  <w:style w:type="paragraph" w:customStyle="1" w:styleId="A130A7FB888742A29FD43F4769E921D7">
    <w:name w:val="A130A7FB888742A29FD43F4769E921D7"/>
    <w:rsid w:val="008A4255"/>
  </w:style>
  <w:style w:type="paragraph" w:customStyle="1" w:styleId="53B391F6D18440B2A1FD060F25B58D34">
    <w:name w:val="53B391F6D18440B2A1FD060F25B58D34"/>
    <w:rsid w:val="008A4255"/>
  </w:style>
  <w:style w:type="paragraph" w:customStyle="1" w:styleId="9DBB35FBC6F242D7A3F33C196447C7B9">
    <w:name w:val="9DBB35FBC6F242D7A3F33C196447C7B9"/>
    <w:rsid w:val="008A4255"/>
  </w:style>
  <w:style w:type="paragraph" w:customStyle="1" w:styleId="FFFE53CAF5524E9283751AF5E8277B2F">
    <w:name w:val="FFFE53CAF5524E9283751AF5E8277B2F"/>
    <w:rsid w:val="008A4255"/>
  </w:style>
  <w:style w:type="paragraph" w:customStyle="1" w:styleId="C8B9B613F31F41C49E56AB615B4EDF0B">
    <w:name w:val="C8B9B613F31F41C49E56AB615B4EDF0B"/>
    <w:rsid w:val="008A4255"/>
  </w:style>
  <w:style w:type="paragraph" w:customStyle="1" w:styleId="145F743CED3E43809F0F603BA8E4C090">
    <w:name w:val="145F743CED3E43809F0F603BA8E4C090"/>
    <w:rsid w:val="008A4255"/>
  </w:style>
  <w:style w:type="paragraph" w:customStyle="1" w:styleId="A4BD63FF586941B186F7A76DBAAB73C9">
    <w:name w:val="A4BD63FF586941B186F7A76DBAAB73C9"/>
    <w:rsid w:val="008A4255"/>
  </w:style>
  <w:style w:type="paragraph" w:customStyle="1" w:styleId="7F8388A9AE254B678D1A3A7D8E406175">
    <w:name w:val="7F8388A9AE254B678D1A3A7D8E406175"/>
    <w:rsid w:val="008A4255"/>
  </w:style>
  <w:style w:type="paragraph" w:customStyle="1" w:styleId="59D60B7CF63645AD8C19887F592B4016">
    <w:name w:val="59D60B7CF63645AD8C19887F592B4016"/>
    <w:rsid w:val="008A4255"/>
  </w:style>
  <w:style w:type="paragraph" w:customStyle="1" w:styleId="EB6507DA83FC40E3810097E3D15AC30B">
    <w:name w:val="EB6507DA83FC40E3810097E3D15AC30B"/>
    <w:rsid w:val="008A4255"/>
  </w:style>
  <w:style w:type="paragraph" w:customStyle="1" w:styleId="91CD67480CFF43D8A3677F94874A2331">
    <w:name w:val="91CD67480CFF43D8A3677F94874A2331"/>
    <w:rsid w:val="008A4255"/>
  </w:style>
  <w:style w:type="paragraph" w:customStyle="1" w:styleId="1D1E9B7B32B14EFB8DE5D612916490A9">
    <w:name w:val="1D1E9B7B32B14EFB8DE5D612916490A9"/>
    <w:rsid w:val="008A4255"/>
  </w:style>
  <w:style w:type="paragraph" w:customStyle="1" w:styleId="E60C8F0F34844A2D818FB67351DE49EE">
    <w:name w:val="E60C8F0F34844A2D818FB67351DE49EE"/>
    <w:rsid w:val="008A4255"/>
  </w:style>
  <w:style w:type="paragraph" w:customStyle="1" w:styleId="3927F3823BC84C729D474D04911E063A">
    <w:name w:val="3927F3823BC84C729D474D04911E063A"/>
    <w:rsid w:val="008A4255"/>
  </w:style>
  <w:style w:type="paragraph" w:customStyle="1" w:styleId="4BAE312E42EA4C9DBB44FD41FCE1B2F0">
    <w:name w:val="4BAE312E42EA4C9DBB44FD41FCE1B2F0"/>
    <w:rsid w:val="008A4255"/>
  </w:style>
  <w:style w:type="paragraph" w:customStyle="1" w:styleId="E73E8C1E3F024A588614F8E2C5F86D76">
    <w:name w:val="E73E8C1E3F024A588614F8E2C5F86D76"/>
    <w:rsid w:val="008A4255"/>
  </w:style>
  <w:style w:type="paragraph" w:customStyle="1" w:styleId="0CBE8AC119914EED8D90951D8BB83DC4">
    <w:name w:val="0CBE8AC119914EED8D90951D8BB83DC4"/>
    <w:rsid w:val="008A4255"/>
  </w:style>
  <w:style w:type="paragraph" w:customStyle="1" w:styleId="BC9EA452316C4349A1FFB8A006E4EBBD">
    <w:name w:val="BC9EA452316C4349A1FFB8A006E4EBBD"/>
    <w:rsid w:val="008A4255"/>
  </w:style>
  <w:style w:type="paragraph" w:customStyle="1" w:styleId="273979D4397A4738BB265C4F780BD3CF">
    <w:name w:val="273979D4397A4738BB265C4F780BD3CF"/>
    <w:rsid w:val="008A4255"/>
  </w:style>
  <w:style w:type="paragraph" w:customStyle="1" w:styleId="5AA65F0687334151B82789AF017FF025">
    <w:name w:val="5AA65F0687334151B82789AF017FF025"/>
    <w:rsid w:val="008A4255"/>
  </w:style>
  <w:style w:type="paragraph" w:customStyle="1" w:styleId="3AD90A03BBA3428999700A1BA6C6CE8D">
    <w:name w:val="3AD90A03BBA3428999700A1BA6C6CE8D"/>
    <w:rsid w:val="008A4255"/>
  </w:style>
  <w:style w:type="paragraph" w:customStyle="1" w:styleId="CBB11E5BB7264C23A0DE4ACEFF0319A3">
    <w:name w:val="CBB11E5BB7264C23A0DE4ACEFF0319A3"/>
    <w:rsid w:val="008A4255"/>
  </w:style>
  <w:style w:type="paragraph" w:customStyle="1" w:styleId="C1B2966FCE704D0D9E31BF9FC51E7CEA">
    <w:name w:val="C1B2966FCE704D0D9E31BF9FC51E7CEA"/>
    <w:rsid w:val="008A4255"/>
  </w:style>
  <w:style w:type="paragraph" w:customStyle="1" w:styleId="FA5D019AB89F46BEA5F2166D483C6012">
    <w:name w:val="FA5D019AB89F46BEA5F2166D483C6012"/>
    <w:rsid w:val="008A4255"/>
  </w:style>
  <w:style w:type="paragraph" w:customStyle="1" w:styleId="78BC94B744E048ECA0E60359269C061B">
    <w:name w:val="78BC94B744E048ECA0E60359269C061B"/>
    <w:rsid w:val="008A4255"/>
  </w:style>
  <w:style w:type="paragraph" w:customStyle="1" w:styleId="B101DFFF58934BDDB4A110CB824752FA">
    <w:name w:val="B101DFFF58934BDDB4A110CB824752FA"/>
    <w:rsid w:val="008A4255"/>
  </w:style>
  <w:style w:type="paragraph" w:customStyle="1" w:styleId="F4EC843411FE4B61A11C381D0844300D">
    <w:name w:val="F4EC843411FE4B61A11C381D0844300D"/>
    <w:rsid w:val="008A4255"/>
  </w:style>
  <w:style w:type="paragraph" w:customStyle="1" w:styleId="D08597DBF6D44A3E8247E07B8A0B4413">
    <w:name w:val="D08597DBF6D44A3E8247E07B8A0B4413"/>
    <w:rsid w:val="008A4255"/>
  </w:style>
  <w:style w:type="paragraph" w:customStyle="1" w:styleId="60BD97B0FE0A4B049E7C89BEC86A50A6">
    <w:name w:val="60BD97B0FE0A4B049E7C89BEC86A50A6"/>
    <w:rsid w:val="008A4255"/>
  </w:style>
  <w:style w:type="paragraph" w:customStyle="1" w:styleId="81915721CD2F41CB816C92899CFAED2B">
    <w:name w:val="81915721CD2F41CB816C92899CFAED2B"/>
    <w:rsid w:val="008A4255"/>
  </w:style>
  <w:style w:type="paragraph" w:customStyle="1" w:styleId="496D6C8C0C93463A99A8F7B15DDCC9AC">
    <w:name w:val="496D6C8C0C93463A99A8F7B15DDCC9AC"/>
    <w:rsid w:val="008A4255"/>
  </w:style>
  <w:style w:type="paragraph" w:customStyle="1" w:styleId="906E4E3B4E2348C59BBE64F2C9FA91F5">
    <w:name w:val="906E4E3B4E2348C59BBE64F2C9FA91F5"/>
    <w:rsid w:val="008A4255"/>
  </w:style>
  <w:style w:type="paragraph" w:customStyle="1" w:styleId="2A8724682C7B45F48C746B7221F84246">
    <w:name w:val="2A8724682C7B45F48C746B7221F84246"/>
    <w:rsid w:val="008A4255"/>
  </w:style>
  <w:style w:type="paragraph" w:customStyle="1" w:styleId="70ADADD0E2C6440986E42F33E4E058A3">
    <w:name w:val="70ADADD0E2C6440986E42F33E4E058A3"/>
    <w:rsid w:val="008A4255"/>
  </w:style>
  <w:style w:type="paragraph" w:customStyle="1" w:styleId="C01125F510B34F03BA0C5EE1A09210AB">
    <w:name w:val="C01125F510B34F03BA0C5EE1A09210AB"/>
    <w:rsid w:val="008A4255"/>
  </w:style>
  <w:style w:type="paragraph" w:customStyle="1" w:styleId="9540B500F9484E4E81F22FEF91EDAFAF">
    <w:name w:val="9540B500F9484E4E81F22FEF91EDAFAF"/>
    <w:rsid w:val="008A4255"/>
  </w:style>
  <w:style w:type="paragraph" w:customStyle="1" w:styleId="7FDB7251F5874B089B236484F4CC7273">
    <w:name w:val="7FDB7251F5874B089B236484F4CC7273"/>
    <w:rsid w:val="008A4255"/>
  </w:style>
  <w:style w:type="paragraph" w:customStyle="1" w:styleId="D4975743A8B54A85B8882E14DE74CD55">
    <w:name w:val="D4975743A8B54A85B8882E14DE74CD55"/>
    <w:rsid w:val="008A4255"/>
  </w:style>
  <w:style w:type="paragraph" w:customStyle="1" w:styleId="9A493325E4A0460F90D05F4A477BE655">
    <w:name w:val="9A493325E4A0460F90D05F4A477BE655"/>
    <w:rsid w:val="008A4255"/>
  </w:style>
  <w:style w:type="paragraph" w:customStyle="1" w:styleId="BC5458D5B04D4554A7F6871DAC1B2442">
    <w:name w:val="BC5458D5B04D4554A7F6871DAC1B2442"/>
    <w:rsid w:val="008A4255"/>
  </w:style>
  <w:style w:type="paragraph" w:customStyle="1" w:styleId="220A8E85C75A48829442014186B480DA">
    <w:name w:val="220A8E85C75A48829442014186B480DA"/>
    <w:rsid w:val="008A4255"/>
  </w:style>
  <w:style w:type="paragraph" w:customStyle="1" w:styleId="6A003C04822D42999C77D06DFBFFFADC">
    <w:name w:val="6A003C04822D42999C77D06DFBFFFADC"/>
    <w:rsid w:val="008A4255"/>
  </w:style>
  <w:style w:type="paragraph" w:customStyle="1" w:styleId="C42EEF0EB4964DE9A901E8E463E4E789">
    <w:name w:val="C42EEF0EB4964DE9A901E8E463E4E789"/>
    <w:rsid w:val="008A4255"/>
  </w:style>
  <w:style w:type="paragraph" w:customStyle="1" w:styleId="DBC0F61EAA4A43778A4A34F52F4AA97A">
    <w:name w:val="DBC0F61EAA4A43778A4A34F52F4AA97A"/>
    <w:rsid w:val="008A4255"/>
  </w:style>
  <w:style w:type="paragraph" w:customStyle="1" w:styleId="24AA50FCF2114C2B9BE1374F318ECCE3">
    <w:name w:val="24AA50FCF2114C2B9BE1374F318ECCE3"/>
    <w:rsid w:val="008A4255"/>
  </w:style>
  <w:style w:type="paragraph" w:customStyle="1" w:styleId="BBE8F22301C746AD80051797FD14059F">
    <w:name w:val="BBE8F22301C746AD80051797FD14059F"/>
    <w:rsid w:val="008A4255"/>
  </w:style>
  <w:style w:type="paragraph" w:customStyle="1" w:styleId="08218D16A9224180B6134D84A6D405AE">
    <w:name w:val="08218D16A9224180B6134D84A6D405AE"/>
    <w:rsid w:val="008A4255"/>
  </w:style>
  <w:style w:type="paragraph" w:customStyle="1" w:styleId="CD23F41CE24E4B8C9F43B2841D8D0CE8">
    <w:name w:val="CD23F41CE24E4B8C9F43B2841D8D0CE8"/>
    <w:rsid w:val="008A4255"/>
  </w:style>
  <w:style w:type="paragraph" w:customStyle="1" w:styleId="4FF4DCB76437472CBF46DF5B13D9CCF2">
    <w:name w:val="4FF4DCB76437472CBF46DF5B13D9CCF2"/>
    <w:rsid w:val="008A4255"/>
  </w:style>
  <w:style w:type="paragraph" w:customStyle="1" w:styleId="DBD308D5356C4FF796CEFD8015057C66">
    <w:name w:val="DBD308D5356C4FF796CEFD8015057C66"/>
    <w:rsid w:val="008A4255"/>
  </w:style>
  <w:style w:type="paragraph" w:customStyle="1" w:styleId="B5FE42C69158479981137830EC390091">
    <w:name w:val="B5FE42C69158479981137830EC390091"/>
    <w:rsid w:val="008A4255"/>
  </w:style>
  <w:style w:type="paragraph" w:customStyle="1" w:styleId="C4A2306DC5EA496DA87AEF90E8C7B059">
    <w:name w:val="C4A2306DC5EA496DA87AEF90E8C7B059"/>
    <w:rsid w:val="008A4255"/>
  </w:style>
  <w:style w:type="paragraph" w:customStyle="1" w:styleId="0D8B59F3C11A4F3BAF9DEDC36573E5C1">
    <w:name w:val="0D8B59F3C11A4F3BAF9DEDC36573E5C1"/>
    <w:rsid w:val="008A4255"/>
  </w:style>
  <w:style w:type="paragraph" w:customStyle="1" w:styleId="A82C0FB5A39645C78DD42CE62DE3D6AC">
    <w:name w:val="A82C0FB5A39645C78DD42CE62DE3D6AC"/>
    <w:rsid w:val="008A4255"/>
  </w:style>
  <w:style w:type="paragraph" w:customStyle="1" w:styleId="CFC14642A383408497BF801CB778BF25">
    <w:name w:val="CFC14642A383408497BF801CB778BF25"/>
    <w:rsid w:val="008A4255"/>
  </w:style>
  <w:style w:type="paragraph" w:customStyle="1" w:styleId="10687B90B4534EB0A0852519FD919889">
    <w:name w:val="10687B90B4534EB0A0852519FD919889"/>
    <w:rsid w:val="008A4255"/>
  </w:style>
  <w:style w:type="paragraph" w:customStyle="1" w:styleId="5B989141404F403E8A7DAE8C9E4F2D2E">
    <w:name w:val="5B989141404F403E8A7DAE8C9E4F2D2E"/>
    <w:rsid w:val="008A4255"/>
  </w:style>
  <w:style w:type="paragraph" w:customStyle="1" w:styleId="CB40119E0D024D90B831C91DE3C5C5D0">
    <w:name w:val="CB40119E0D024D90B831C91DE3C5C5D0"/>
    <w:rsid w:val="008A4255"/>
  </w:style>
  <w:style w:type="paragraph" w:customStyle="1" w:styleId="27DA0AF1DF2641EC9120702CF2400819">
    <w:name w:val="27DA0AF1DF2641EC9120702CF2400819"/>
    <w:rsid w:val="008A4255"/>
  </w:style>
  <w:style w:type="paragraph" w:customStyle="1" w:styleId="7250649AB3EC4375811E68D4EFEBD60A">
    <w:name w:val="7250649AB3EC4375811E68D4EFEBD60A"/>
    <w:rsid w:val="008A4255"/>
  </w:style>
  <w:style w:type="paragraph" w:customStyle="1" w:styleId="C32521112E6E4F5E811C73B3999333EA">
    <w:name w:val="C32521112E6E4F5E811C73B3999333EA"/>
    <w:rsid w:val="008A4255"/>
  </w:style>
  <w:style w:type="paragraph" w:customStyle="1" w:styleId="72E18984F4CA447BABE86FCF54C4D1BE">
    <w:name w:val="72E18984F4CA447BABE86FCF54C4D1BE"/>
    <w:rsid w:val="008A4255"/>
  </w:style>
  <w:style w:type="paragraph" w:customStyle="1" w:styleId="C5E21CEC7FC44D539BB9A2F356483B82">
    <w:name w:val="C5E21CEC7FC44D539BB9A2F356483B82"/>
    <w:rsid w:val="008A4255"/>
  </w:style>
  <w:style w:type="paragraph" w:customStyle="1" w:styleId="CA60B5E77C59476E84964BBC3DEA1D02">
    <w:name w:val="CA60B5E77C59476E84964BBC3DEA1D02"/>
    <w:rsid w:val="008A4255"/>
  </w:style>
  <w:style w:type="paragraph" w:customStyle="1" w:styleId="25F06F95B3834F709303E7258AC4AA0A">
    <w:name w:val="25F06F95B3834F709303E7258AC4AA0A"/>
    <w:rsid w:val="008A4255"/>
  </w:style>
  <w:style w:type="paragraph" w:customStyle="1" w:styleId="A800CAB5D3B7433183779255EF1631B0">
    <w:name w:val="A800CAB5D3B7433183779255EF1631B0"/>
    <w:rsid w:val="008A4255"/>
  </w:style>
  <w:style w:type="paragraph" w:customStyle="1" w:styleId="0ED3B3C0B53040FC8B9049C1A1468660">
    <w:name w:val="0ED3B3C0B53040FC8B9049C1A1468660"/>
    <w:rsid w:val="008A4255"/>
  </w:style>
  <w:style w:type="paragraph" w:customStyle="1" w:styleId="D0BB87CB2B7040FE8B83D5D93F347949">
    <w:name w:val="D0BB87CB2B7040FE8B83D5D93F347949"/>
    <w:rsid w:val="008A4255"/>
  </w:style>
  <w:style w:type="paragraph" w:customStyle="1" w:styleId="3F37DCB200844734A93FD0FE5483CEEB">
    <w:name w:val="3F37DCB200844734A93FD0FE5483CEEB"/>
    <w:rsid w:val="008A4255"/>
  </w:style>
  <w:style w:type="paragraph" w:customStyle="1" w:styleId="7EFD17EA850F4BBF96C2E788CFD0C24C">
    <w:name w:val="7EFD17EA850F4BBF96C2E788CFD0C24C"/>
    <w:rsid w:val="008A4255"/>
  </w:style>
  <w:style w:type="paragraph" w:customStyle="1" w:styleId="753F31C92DEB4992938B3C04AE493567">
    <w:name w:val="753F31C92DEB4992938B3C04AE493567"/>
    <w:rsid w:val="008A4255"/>
  </w:style>
  <w:style w:type="paragraph" w:customStyle="1" w:styleId="2083E74FE7DC409B8F33FA41BAA94CA9">
    <w:name w:val="2083E74FE7DC409B8F33FA41BAA94CA9"/>
    <w:rsid w:val="008A4255"/>
  </w:style>
  <w:style w:type="paragraph" w:customStyle="1" w:styleId="1CA41BF8729A4E24A27E33360F2FF58B">
    <w:name w:val="1CA41BF8729A4E24A27E33360F2FF58B"/>
    <w:rsid w:val="008A4255"/>
  </w:style>
  <w:style w:type="paragraph" w:customStyle="1" w:styleId="4E385B8629EA42548227833D059AF6B1">
    <w:name w:val="4E385B8629EA42548227833D059AF6B1"/>
    <w:rsid w:val="008A4255"/>
  </w:style>
  <w:style w:type="paragraph" w:customStyle="1" w:styleId="1F41D4424AA44C268D1BE34B1DE4F5F5">
    <w:name w:val="1F41D4424AA44C268D1BE34B1DE4F5F5"/>
    <w:rsid w:val="008A4255"/>
  </w:style>
  <w:style w:type="paragraph" w:customStyle="1" w:styleId="53ABC244FEB44C139FD4718D2DC2D62A">
    <w:name w:val="53ABC244FEB44C139FD4718D2DC2D62A"/>
    <w:rsid w:val="008A4255"/>
  </w:style>
  <w:style w:type="paragraph" w:customStyle="1" w:styleId="AA66457B6F5C4EFB8AC5E1989D950533">
    <w:name w:val="AA66457B6F5C4EFB8AC5E1989D950533"/>
    <w:rsid w:val="008A4255"/>
  </w:style>
  <w:style w:type="paragraph" w:customStyle="1" w:styleId="3D43A006C0DB472D8EC1430B6A631986">
    <w:name w:val="3D43A006C0DB472D8EC1430B6A631986"/>
    <w:rsid w:val="008A4255"/>
  </w:style>
  <w:style w:type="paragraph" w:customStyle="1" w:styleId="485C9E6B16C2400A8E39B6A853EB8DA7">
    <w:name w:val="485C9E6B16C2400A8E39B6A853EB8DA7"/>
    <w:rsid w:val="008A4255"/>
  </w:style>
  <w:style w:type="paragraph" w:customStyle="1" w:styleId="5F7F24E2CFF7431085BEE934AD4698DB">
    <w:name w:val="5F7F24E2CFF7431085BEE934AD4698DB"/>
    <w:rsid w:val="008A4255"/>
  </w:style>
  <w:style w:type="paragraph" w:customStyle="1" w:styleId="E60A3DFDF25F400481921F878A77739C">
    <w:name w:val="E60A3DFDF25F400481921F878A77739C"/>
    <w:rsid w:val="008A4255"/>
  </w:style>
  <w:style w:type="paragraph" w:customStyle="1" w:styleId="0899A29BC85A4767AC010E15D42FA568">
    <w:name w:val="0899A29BC85A4767AC010E15D42FA568"/>
    <w:rsid w:val="008A4255"/>
  </w:style>
  <w:style w:type="paragraph" w:customStyle="1" w:styleId="63DD69C69D6A4BB49F3FC8FBC94D28DC">
    <w:name w:val="63DD69C69D6A4BB49F3FC8FBC94D28DC"/>
    <w:rsid w:val="008A4255"/>
  </w:style>
  <w:style w:type="paragraph" w:customStyle="1" w:styleId="1350E96169EF4D2F833145A31C2A9D4B">
    <w:name w:val="1350E96169EF4D2F833145A31C2A9D4B"/>
    <w:rsid w:val="008A4255"/>
  </w:style>
  <w:style w:type="paragraph" w:customStyle="1" w:styleId="5F7C7E0379E14A35953AC32DB0B48AD5">
    <w:name w:val="5F7C7E0379E14A35953AC32DB0B48AD5"/>
    <w:rsid w:val="008A4255"/>
  </w:style>
  <w:style w:type="paragraph" w:customStyle="1" w:styleId="FE9AC34699874134BCF1032C3AC01F53">
    <w:name w:val="FE9AC34699874134BCF1032C3AC01F53"/>
    <w:rsid w:val="008A4255"/>
  </w:style>
  <w:style w:type="paragraph" w:customStyle="1" w:styleId="0DD9F828F463437BB09BAE75DC4898AB">
    <w:name w:val="0DD9F828F463437BB09BAE75DC4898AB"/>
    <w:rsid w:val="008A4255"/>
  </w:style>
  <w:style w:type="paragraph" w:customStyle="1" w:styleId="4E1A8CC4F44641689B01639FE761222A">
    <w:name w:val="4E1A8CC4F44641689B01639FE761222A"/>
    <w:rsid w:val="008A4255"/>
  </w:style>
  <w:style w:type="paragraph" w:customStyle="1" w:styleId="E92758116F1B45C5BA15DEC0AA9633D9">
    <w:name w:val="E92758116F1B45C5BA15DEC0AA9633D9"/>
    <w:rsid w:val="008A4255"/>
  </w:style>
  <w:style w:type="paragraph" w:customStyle="1" w:styleId="A03683E6D27B418090D78F5E96A8CBAB">
    <w:name w:val="A03683E6D27B418090D78F5E96A8CBAB"/>
    <w:rsid w:val="008A4255"/>
  </w:style>
  <w:style w:type="paragraph" w:customStyle="1" w:styleId="8C3F9480ACD443BE82D744D2CCC72021">
    <w:name w:val="8C3F9480ACD443BE82D744D2CCC72021"/>
    <w:rsid w:val="008A4255"/>
  </w:style>
  <w:style w:type="paragraph" w:customStyle="1" w:styleId="54D7F13EF16E411C87317BA65ABA17A6">
    <w:name w:val="54D7F13EF16E411C87317BA65ABA17A6"/>
    <w:rsid w:val="008A4255"/>
  </w:style>
  <w:style w:type="paragraph" w:customStyle="1" w:styleId="51F6AB90B2F64B99BF9E566ECFD6ABF8">
    <w:name w:val="51F6AB90B2F64B99BF9E566ECFD6ABF8"/>
    <w:rsid w:val="008A4255"/>
  </w:style>
  <w:style w:type="paragraph" w:customStyle="1" w:styleId="C51BDDE13BC742D39CA176EF21C3014A">
    <w:name w:val="C51BDDE13BC742D39CA176EF21C3014A"/>
    <w:rsid w:val="008A4255"/>
  </w:style>
  <w:style w:type="paragraph" w:customStyle="1" w:styleId="40B51345022E401E9BB6F379A435758A">
    <w:name w:val="40B51345022E401E9BB6F379A435758A"/>
    <w:rsid w:val="008A4255"/>
  </w:style>
  <w:style w:type="paragraph" w:customStyle="1" w:styleId="C0A36DB300774B8EB4FCF7AA9CEF5373">
    <w:name w:val="C0A36DB300774B8EB4FCF7AA9CEF5373"/>
    <w:rsid w:val="008A4255"/>
  </w:style>
  <w:style w:type="paragraph" w:customStyle="1" w:styleId="C38F0248EC384AE3A673F08C6FE3C447">
    <w:name w:val="C38F0248EC384AE3A673F08C6FE3C447"/>
    <w:rsid w:val="008A4255"/>
  </w:style>
  <w:style w:type="paragraph" w:customStyle="1" w:styleId="F57E19644C9A4C71B70EBA33DDA655B4">
    <w:name w:val="F57E19644C9A4C71B70EBA33DDA655B4"/>
    <w:rsid w:val="008A4255"/>
  </w:style>
  <w:style w:type="paragraph" w:customStyle="1" w:styleId="5CDA1F1558BC44FB8B325D7C4E301696">
    <w:name w:val="5CDA1F1558BC44FB8B325D7C4E301696"/>
    <w:rsid w:val="008A4255"/>
  </w:style>
  <w:style w:type="paragraph" w:customStyle="1" w:styleId="0A9F9EE2C65C49D5BDC697EF046168B3">
    <w:name w:val="0A9F9EE2C65C49D5BDC697EF046168B3"/>
    <w:rsid w:val="008A4255"/>
  </w:style>
  <w:style w:type="paragraph" w:customStyle="1" w:styleId="A756C517ADA0414CB3B01A6DE0AED52D">
    <w:name w:val="A756C517ADA0414CB3B01A6DE0AED52D"/>
    <w:rsid w:val="008A4255"/>
  </w:style>
  <w:style w:type="paragraph" w:customStyle="1" w:styleId="F49B411DCCB5487183E3565E19AE9476">
    <w:name w:val="F49B411DCCB5487183E3565E19AE9476"/>
    <w:rsid w:val="008A4255"/>
  </w:style>
  <w:style w:type="paragraph" w:customStyle="1" w:styleId="BAA05E117A2149D29452FF99EE9F69A6">
    <w:name w:val="BAA05E117A2149D29452FF99EE9F69A6"/>
    <w:rsid w:val="008A4255"/>
  </w:style>
  <w:style w:type="paragraph" w:customStyle="1" w:styleId="0AB4F4489D0B4FECB904D01D6D1689B6">
    <w:name w:val="0AB4F4489D0B4FECB904D01D6D1689B6"/>
    <w:rsid w:val="008A4255"/>
  </w:style>
  <w:style w:type="paragraph" w:customStyle="1" w:styleId="13FD645E525440099064346A9B4BDDFD">
    <w:name w:val="13FD645E525440099064346A9B4BDDFD"/>
    <w:rsid w:val="008A4255"/>
  </w:style>
  <w:style w:type="paragraph" w:customStyle="1" w:styleId="71C05DF4F6A349E393484CDBE9B1768D">
    <w:name w:val="71C05DF4F6A349E393484CDBE9B1768D"/>
    <w:rsid w:val="008A4255"/>
  </w:style>
  <w:style w:type="paragraph" w:customStyle="1" w:styleId="DA8D75EFD2944E8A85021E56F529AF9D">
    <w:name w:val="DA8D75EFD2944E8A85021E56F529AF9D"/>
    <w:rsid w:val="008A4255"/>
  </w:style>
  <w:style w:type="paragraph" w:customStyle="1" w:styleId="80F57263B3134EBA948EF716299CDED7">
    <w:name w:val="80F57263B3134EBA948EF716299CDED7"/>
    <w:rsid w:val="008A4255"/>
  </w:style>
  <w:style w:type="paragraph" w:customStyle="1" w:styleId="8E2218AB1F7849E4A6771FABE6B0EC46">
    <w:name w:val="8E2218AB1F7849E4A6771FABE6B0EC46"/>
    <w:rsid w:val="008A4255"/>
  </w:style>
  <w:style w:type="paragraph" w:customStyle="1" w:styleId="6C46B8D849F64F57A269A96BE9D4035D">
    <w:name w:val="6C46B8D849F64F57A269A96BE9D4035D"/>
    <w:rsid w:val="008A4255"/>
  </w:style>
  <w:style w:type="paragraph" w:customStyle="1" w:styleId="CD6AE49E64A645EEBAC78985EC802FB9">
    <w:name w:val="CD6AE49E64A645EEBAC78985EC802FB9"/>
    <w:rsid w:val="008A4255"/>
  </w:style>
  <w:style w:type="paragraph" w:customStyle="1" w:styleId="BF80E9EA0C6D4FE5A4FF116DBFC9E707">
    <w:name w:val="BF80E9EA0C6D4FE5A4FF116DBFC9E707"/>
    <w:rsid w:val="008A4255"/>
  </w:style>
  <w:style w:type="paragraph" w:customStyle="1" w:styleId="8F1CCB7744864D8CA3FC43F6A1C277E0">
    <w:name w:val="8F1CCB7744864D8CA3FC43F6A1C277E0"/>
    <w:rsid w:val="008A4255"/>
  </w:style>
  <w:style w:type="paragraph" w:customStyle="1" w:styleId="A9223E108A9B4680925414FAD2FED37C">
    <w:name w:val="A9223E108A9B4680925414FAD2FED37C"/>
    <w:rsid w:val="008A4255"/>
  </w:style>
  <w:style w:type="paragraph" w:customStyle="1" w:styleId="6EAB8EFACD774635AA514131724CCB8A">
    <w:name w:val="6EAB8EFACD774635AA514131724CCB8A"/>
    <w:rsid w:val="008A4255"/>
  </w:style>
  <w:style w:type="paragraph" w:customStyle="1" w:styleId="DF95458D00B34D569D21239C56691B2B">
    <w:name w:val="DF95458D00B34D569D21239C56691B2B"/>
    <w:rsid w:val="008A4255"/>
  </w:style>
  <w:style w:type="paragraph" w:customStyle="1" w:styleId="1BA335538A2C4187969443D9ABBED193">
    <w:name w:val="1BA335538A2C4187969443D9ABBED193"/>
    <w:rsid w:val="008A4255"/>
  </w:style>
  <w:style w:type="paragraph" w:customStyle="1" w:styleId="21AA030CA03A4EDF9CBD9AF49E9A7002">
    <w:name w:val="21AA030CA03A4EDF9CBD9AF49E9A7002"/>
    <w:rsid w:val="008A4255"/>
  </w:style>
  <w:style w:type="paragraph" w:customStyle="1" w:styleId="2CDC00697EF24CEB94BCFC6E48152958">
    <w:name w:val="2CDC00697EF24CEB94BCFC6E48152958"/>
    <w:rsid w:val="008A4255"/>
  </w:style>
  <w:style w:type="paragraph" w:customStyle="1" w:styleId="DA1ABCD9098C44998D402954AD8D363C">
    <w:name w:val="DA1ABCD9098C44998D402954AD8D363C"/>
    <w:rsid w:val="008A4255"/>
  </w:style>
  <w:style w:type="paragraph" w:customStyle="1" w:styleId="ABAFE4CBFF6B40C6890A34B59314CF7E">
    <w:name w:val="ABAFE4CBFF6B40C6890A34B59314CF7E"/>
    <w:rsid w:val="008A4255"/>
  </w:style>
  <w:style w:type="paragraph" w:customStyle="1" w:styleId="3A2782BD6A3E48EC9B6AE8B11F324244">
    <w:name w:val="3A2782BD6A3E48EC9B6AE8B11F324244"/>
    <w:rsid w:val="008A4255"/>
  </w:style>
  <w:style w:type="paragraph" w:customStyle="1" w:styleId="18CE88280F1741448A38EA061D3DCF3A">
    <w:name w:val="18CE88280F1741448A38EA061D3DCF3A"/>
    <w:rsid w:val="008A4255"/>
  </w:style>
  <w:style w:type="paragraph" w:customStyle="1" w:styleId="A4C38EC3ABCF4746856DE8539F131EAE">
    <w:name w:val="A4C38EC3ABCF4746856DE8539F131EAE"/>
    <w:rsid w:val="008A4255"/>
  </w:style>
  <w:style w:type="paragraph" w:customStyle="1" w:styleId="12433B46484141F8AAE63EF431468269">
    <w:name w:val="12433B46484141F8AAE63EF431468269"/>
    <w:rsid w:val="008A4255"/>
  </w:style>
  <w:style w:type="paragraph" w:customStyle="1" w:styleId="6531C0DBA493457BB2AA55C260E09CE2">
    <w:name w:val="6531C0DBA493457BB2AA55C260E09CE2"/>
    <w:rsid w:val="008A4255"/>
  </w:style>
  <w:style w:type="paragraph" w:customStyle="1" w:styleId="717978341437434CBFE7B89E37797E83">
    <w:name w:val="717978341437434CBFE7B89E37797E83"/>
    <w:rsid w:val="008A4255"/>
  </w:style>
  <w:style w:type="paragraph" w:customStyle="1" w:styleId="4C2221BB21F2416A8984BA6B28D631E9">
    <w:name w:val="4C2221BB21F2416A8984BA6B28D631E9"/>
    <w:rsid w:val="008A4255"/>
  </w:style>
  <w:style w:type="paragraph" w:customStyle="1" w:styleId="8F78212D2FAA490EA998AD2394BB187C">
    <w:name w:val="8F78212D2FAA490EA998AD2394BB187C"/>
    <w:rsid w:val="008A4255"/>
  </w:style>
  <w:style w:type="paragraph" w:customStyle="1" w:styleId="55C8B3697749496D921C3194EA7BDA03">
    <w:name w:val="55C8B3697749496D921C3194EA7BDA03"/>
    <w:rsid w:val="008A4255"/>
  </w:style>
  <w:style w:type="paragraph" w:customStyle="1" w:styleId="3855A1EE0A0A4E2F913BF6CBD398BF43">
    <w:name w:val="3855A1EE0A0A4E2F913BF6CBD398BF43"/>
    <w:rsid w:val="008A4255"/>
  </w:style>
  <w:style w:type="paragraph" w:customStyle="1" w:styleId="E55AFD98CEEA4CEAB6B07F3A610A9A1E">
    <w:name w:val="E55AFD98CEEA4CEAB6B07F3A610A9A1E"/>
    <w:rsid w:val="008A4255"/>
  </w:style>
  <w:style w:type="paragraph" w:customStyle="1" w:styleId="626A447F7BED47CF81E7309B5277E553">
    <w:name w:val="626A447F7BED47CF81E7309B5277E553"/>
    <w:rsid w:val="008A4255"/>
  </w:style>
  <w:style w:type="paragraph" w:customStyle="1" w:styleId="935E593F3D5245E39C2FDF9CE804CCCD">
    <w:name w:val="935E593F3D5245E39C2FDF9CE804CCCD"/>
    <w:rsid w:val="008A4255"/>
  </w:style>
  <w:style w:type="paragraph" w:customStyle="1" w:styleId="9858B932D4AD4D85BFFA18492FC33A0A">
    <w:name w:val="9858B932D4AD4D85BFFA18492FC33A0A"/>
    <w:rsid w:val="008A4255"/>
  </w:style>
  <w:style w:type="paragraph" w:customStyle="1" w:styleId="5D0EB210FA264A0C956230301864CE5A">
    <w:name w:val="5D0EB210FA264A0C956230301864CE5A"/>
    <w:rsid w:val="008A4255"/>
  </w:style>
  <w:style w:type="paragraph" w:customStyle="1" w:styleId="F7E84701FB8748F4B9403E850537BCEE">
    <w:name w:val="F7E84701FB8748F4B9403E850537BCEE"/>
    <w:rsid w:val="008A4255"/>
  </w:style>
  <w:style w:type="paragraph" w:customStyle="1" w:styleId="3823C3E95E034AB880348F364FE217FD">
    <w:name w:val="3823C3E95E034AB880348F364FE217FD"/>
    <w:rsid w:val="008A4255"/>
  </w:style>
  <w:style w:type="paragraph" w:customStyle="1" w:styleId="C32E8C08CADE485E9A191622C7057AA5">
    <w:name w:val="C32E8C08CADE485E9A191622C7057AA5"/>
    <w:rsid w:val="008A4255"/>
  </w:style>
  <w:style w:type="paragraph" w:customStyle="1" w:styleId="54A2AF84ED3C4951807D38C0E644E499">
    <w:name w:val="54A2AF84ED3C4951807D38C0E644E499"/>
    <w:rsid w:val="008A4255"/>
  </w:style>
  <w:style w:type="paragraph" w:customStyle="1" w:styleId="AD6379B901824984AFE8815703FC47AD">
    <w:name w:val="AD6379B901824984AFE8815703FC47AD"/>
    <w:rsid w:val="008A4255"/>
  </w:style>
  <w:style w:type="paragraph" w:customStyle="1" w:styleId="832BE516C3124E8B91C8286904E0CE3A">
    <w:name w:val="832BE516C3124E8B91C8286904E0CE3A"/>
    <w:rsid w:val="008A4255"/>
  </w:style>
  <w:style w:type="paragraph" w:customStyle="1" w:styleId="1E5C76690BDA4E79ACCCF4A2336505AC">
    <w:name w:val="1E5C76690BDA4E79ACCCF4A2336505AC"/>
    <w:rsid w:val="008A4255"/>
  </w:style>
  <w:style w:type="paragraph" w:customStyle="1" w:styleId="8A5A039F20C348FB974E57A94499B2C1">
    <w:name w:val="8A5A039F20C348FB974E57A94499B2C1"/>
    <w:rsid w:val="008A4255"/>
  </w:style>
  <w:style w:type="paragraph" w:customStyle="1" w:styleId="FA76BF397DF6401E91B301DAA24615AA">
    <w:name w:val="FA76BF397DF6401E91B301DAA24615AA"/>
    <w:rsid w:val="008A4255"/>
  </w:style>
  <w:style w:type="paragraph" w:customStyle="1" w:styleId="D631029B9A804B239849FABDFA643978">
    <w:name w:val="D631029B9A804B239849FABDFA643978"/>
    <w:rsid w:val="008A4255"/>
  </w:style>
  <w:style w:type="paragraph" w:customStyle="1" w:styleId="B7189B4B8B704074BD163BF47050E84B">
    <w:name w:val="B7189B4B8B704074BD163BF47050E84B"/>
    <w:rsid w:val="008A4255"/>
  </w:style>
  <w:style w:type="paragraph" w:customStyle="1" w:styleId="7F9B446001664250B26B051FB7D18FA3">
    <w:name w:val="7F9B446001664250B26B051FB7D18FA3"/>
    <w:rsid w:val="008A4255"/>
  </w:style>
  <w:style w:type="paragraph" w:customStyle="1" w:styleId="D673A54D2CCA446CAC06097B3A32518E">
    <w:name w:val="D673A54D2CCA446CAC06097B3A32518E"/>
    <w:rsid w:val="008A4255"/>
  </w:style>
  <w:style w:type="paragraph" w:customStyle="1" w:styleId="5C338AD0897E4D8684F95E43C71C22B0">
    <w:name w:val="5C338AD0897E4D8684F95E43C71C22B0"/>
    <w:rsid w:val="008A4255"/>
  </w:style>
  <w:style w:type="paragraph" w:customStyle="1" w:styleId="CFF933C855B84A63A2F4BA246B144734">
    <w:name w:val="CFF933C855B84A63A2F4BA246B144734"/>
    <w:rsid w:val="008A4255"/>
  </w:style>
  <w:style w:type="paragraph" w:customStyle="1" w:styleId="847BA623ACDF4C8483700328E72FAEFC">
    <w:name w:val="847BA623ACDF4C8483700328E72FAEFC"/>
    <w:rsid w:val="008A4255"/>
  </w:style>
  <w:style w:type="paragraph" w:customStyle="1" w:styleId="2DDD65244D0F48A7BB5B9F008C464772">
    <w:name w:val="2DDD65244D0F48A7BB5B9F008C464772"/>
    <w:rsid w:val="008A4255"/>
  </w:style>
  <w:style w:type="paragraph" w:customStyle="1" w:styleId="5EE0A7B2C0D44650825E568332E9A0AB">
    <w:name w:val="5EE0A7B2C0D44650825E568332E9A0AB"/>
    <w:rsid w:val="008A4255"/>
  </w:style>
  <w:style w:type="paragraph" w:customStyle="1" w:styleId="2006B1A2F80144ECB425D07ED439480D">
    <w:name w:val="2006B1A2F80144ECB425D07ED439480D"/>
    <w:rsid w:val="008A4255"/>
  </w:style>
  <w:style w:type="paragraph" w:customStyle="1" w:styleId="51510C59A2CD4F78B2E9EB2FAB93CD56">
    <w:name w:val="51510C59A2CD4F78B2E9EB2FAB93CD56"/>
    <w:rsid w:val="008A4255"/>
  </w:style>
  <w:style w:type="paragraph" w:customStyle="1" w:styleId="FCF33FD2D8CF4DE1ACAF654398B6819A">
    <w:name w:val="FCF33FD2D8CF4DE1ACAF654398B6819A"/>
    <w:rsid w:val="008A4255"/>
  </w:style>
  <w:style w:type="paragraph" w:customStyle="1" w:styleId="3E78839FC63F43E2806571F192E0F8A9">
    <w:name w:val="3E78839FC63F43E2806571F192E0F8A9"/>
    <w:rsid w:val="008A4255"/>
  </w:style>
  <w:style w:type="paragraph" w:customStyle="1" w:styleId="B107D149558D4BAAA031CD2C4224A9A7">
    <w:name w:val="B107D149558D4BAAA031CD2C4224A9A7"/>
    <w:rsid w:val="008A4255"/>
  </w:style>
  <w:style w:type="paragraph" w:customStyle="1" w:styleId="A2B9C3EBC4F04019AE931203A4F365A0">
    <w:name w:val="A2B9C3EBC4F04019AE931203A4F365A0"/>
    <w:rsid w:val="008A4255"/>
  </w:style>
  <w:style w:type="paragraph" w:customStyle="1" w:styleId="2F32A9C82CB54D6EA7CE628F83A350ED">
    <w:name w:val="2F32A9C82CB54D6EA7CE628F83A350ED"/>
    <w:rsid w:val="008A4255"/>
  </w:style>
  <w:style w:type="paragraph" w:customStyle="1" w:styleId="F11F1FEDF1D74EF9A6028718B38D8336">
    <w:name w:val="F11F1FEDF1D74EF9A6028718B38D8336"/>
    <w:rsid w:val="008A4255"/>
  </w:style>
  <w:style w:type="paragraph" w:customStyle="1" w:styleId="094BF13E5A6B4AD39D952E33E9AC2D18">
    <w:name w:val="094BF13E5A6B4AD39D952E33E9AC2D18"/>
    <w:rsid w:val="008A4255"/>
  </w:style>
  <w:style w:type="paragraph" w:customStyle="1" w:styleId="26064D8C45AB4E29BCB46137E3D4CCFC">
    <w:name w:val="26064D8C45AB4E29BCB46137E3D4CCFC"/>
    <w:rsid w:val="008A4255"/>
  </w:style>
  <w:style w:type="paragraph" w:customStyle="1" w:styleId="C795C3C7C985406F9BE750706B1CBEEB">
    <w:name w:val="C795C3C7C985406F9BE750706B1CBEEB"/>
    <w:rsid w:val="008A4255"/>
  </w:style>
  <w:style w:type="paragraph" w:customStyle="1" w:styleId="0D0CCE6B24534269BF578B3488080EB1">
    <w:name w:val="0D0CCE6B24534269BF578B3488080EB1"/>
    <w:rsid w:val="008A4255"/>
  </w:style>
  <w:style w:type="paragraph" w:customStyle="1" w:styleId="B0016DD1538D4A85AD79BA43E1814556">
    <w:name w:val="B0016DD1538D4A85AD79BA43E1814556"/>
    <w:rsid w:val="008A4255"/>
  </w:style>
  <w:style w:type="paragraph" w:customStyle="1" w:styleId="76BB59F75027476094157C104086EB77">
    <w:name w:val="76BB59F75027476094157C104086EB77"/>
    <w:rsid w:val="008A4255"/>
  </w:style>
  <w:style w:type="paragraph" w:customStyle="1" w:styleId="407A5009582C440299D43B3C57D46E7D">
    <w:name w:val="407A5009582C440299D43B3C57D46E7D"/>
    <w:rsid w:val="008A4255"/>
  </w:style>
  <w:style w:type="paragraph" w:customStyle="1" w:styleId="6181765890F74E4488A4D582BB128633">
    <w:name w:val="6181765890F74E4488A4D582BB128633"/>
    <w:rsid w:val="008A4255"/>
  </w:style>
  <w:style w:type="paragraph" w:customStyle="1" w:styleId="B1B51F84474D4DCFBD730868D3388CB1">
    <w:name w:val="B1B51F84474D4DCFBD730868D3388CB1"/>
    <w:rsid w:val="008A4255"/>
  </w:style>
  <w:style w:type="paragraph" w:customStyle="1" w:styleId="4955968213764DD19ECA1BE53EB32D52">
    <w:name w:val="4955968213764DD19ECA1BE53EB32D52"/>
    <w:rsid w:val="008A4255"/>
  </w:style>
  <w:style w:type="paragraph" w:customStyle="1" w:styleId="FAFAE1F485034583815E91133098C670">
    <w:name w:val="FAFAE1F485034583815E91133098C670"/>
    <w:rsid w:val="008A4255"/>
  </w:style>
  <w:style w:type="paragraph" w:customStyle="1" w:styleId="45FCEE26258B403081A1B9C22D7D7B00">
    <w:name w:val="45FCEE26258B403081A1B9C22D7D7B00"/>
    <w:rsid w:val="008A4255"/>
  </w:style>
  <w:style w:type="paragraph" w:customStyle="1" w:styleId="6470DD9D0704422F9F2D4F6B65AE2873">
    <w:name w:val="6470DD9D0704422F9F2D4F6B65AE2873"/>
    <w:rsid w:val="008A4255"/>
  </w:style>
  <w:style w:type="paragraph" w:customStyle="1" w:styleId="DBBE16DBB2614A0AB31371F83E87FF21">
    <w:name w:val="DBBE16DBB2614A0AB31371F83E87FF21"/>
    <w:rsid w:val="008A4255"/>
  </w:style>
  <w:style w:type="paragraph" w:customStyle="1" w:styleId="C68FFF56635D469EA66683112956C5E9">
    <w:name w:val="C68FFF56635D469EA66683112956C5E9"/>
    <w:rsid w:val="008A4255"/>
  </w:style>
  <w:style w:type="paragraph" w:customStyle="1" w:styleId="1E1CFBB07ABD44F19E14E3E576F48786">
    <w:name w:val="1E1CFBB07ABD44F19E14E3E576F48786"/>
    <w:rsid w:val="008A4255"/>
  </w:style>
  <w:style w:type="paragraph" w:customStyle="1" w:styleId="7A49053094FD4318815961791321EE1D">
    <w:name w:val="7A49053094FD4318815961791321EE1D"/>
    <w:rsid w:val="008A4255"/>
  </w:style>
  <w:style w:type="paragraph" w:customStyle="1" w:styleId="5EE8CF696644412DB71E72ED3242ECBC">
    <w:name w:val="5EE8CF696644412DB71E72ED3242ECBC"/>
    <w:rsid w:val="008A4255"/>
  </w:style>
  <w:style w:type="paragraph" w:customStyle="1" w:styleId="26B95E242BD54C5FB772F97CE68AE6E8">
    <w:name w:val="26B95E242BD54C5FB772F97CE68AE6E8"/>
    <w:rsid w:val="008A4255"/>
  </w:style>
  <w:style w:type="paragraph" w:customStyle="1" w:styleId="368E01F7465D4CC5B0394C28FC5927FA">
    <w:name w:val="368E01F7465D4CC5B0394C28FC5927FA"/>
    <w:rsid w:val="008A4255"/>
  </w:style>
  <w:style w:type="paragraph" w:customStyle="1" w:styleId="ED68625BE77D42479C807B59300B4195">
    <w:name w:val="ED68625BE77D42479C807B59300B4195"/>
    <w:rsid w:val="008A4255"/>
  </w:style>
  <w:style w:type="paragraph" w:customStyle="1" w:styleId="1FEB8191BE4D423C8ACFD3383531128F">
    <w:name w:val="1FEB8191BE4D423C8ACFD3383531128F"/>
    <w:rsid w:val="008A4255"/>
  </w:style>
  <w:style w:type="paragraph" w:customStyle="1" w:styleId="B905E4B36C3F44B68B3EFC3A720F695F">
    <w:name w:val="B905E4B36C3F44B68B3EFC3A720F695F"/>
    <w:rsid w:val="008A4255"/>
  </w:style>
  <w:style w:type="paragraph" w:customStyle="1" w:styleId="F2B62A025B4E44A48215AF3A498BA37A">
    <w:name w:val="F2B62A025B4E44A48215AF3A498BA37A"/>
    <w:rsid w:val="008A4255"/>
  </w:style>
  <w:style w:type="paragraph" w:customStyle="1" w:styleId="8126232324EC49E7A0DBBF86838FDCAB">
    <w:name w:val="8126232324EC49E7A0DBBF86838FDCAB"/>
    <w:rsid w:val="008A4255"/>
  </w:style>
  <w:style w:type="paragraph" w:customStyle="1" w:styleId="9B6CD52C59FF443C85C194BB22E20F3E">
    <w:name w:val="9B6CD52C59FF443C85C194BB22E20F3E"/>
    <w:rsid w:val="008A4255"/>
  </w:style>
  <w:style w:type="paragraph" w:customStyle="1" w:styleId="CD0DA769ECE843A9BD9DB8ED83D2E81D">
    <w:name w:val="CD0DA769ECE843A9BD9DB8ED83D2E81D"/>
    <w:rsid w:val="008A4255"/>
  </w:style>
  <w:style w:type="paragraph" w:customStyle="1" w:styleId="B1B8D20D64864E7EA74C2301E5B1B495">
    <w:name w:val="B1B8D20D64864E7EA74C2301E5B1B495"/>
    <w:rsid w:val="008A4255"/>
  </w:style>
  <w:style w:type="paragraph" w:customStyle="1" w:styleId="B140FBC62DA740D9868F9461A85EFF9D">
    <w:name w:val="B140FBC62DA740D9868F9461A85EFF9D"/>
    <w:rsid w:val="008A4255"/>
  </w:style>
  <w:style w:type="paragraph" w:customStyle="1" w:styleId="77CF43E7A606488CB674457310B7F8FE">
    <w:name w:val="77CF43E7A606488CB674457310B7F8FE"/>
    <w:rsid w:val="008A4255"/>
  </w:style>
  <w:style w:type="paragraph" w:customStyle="1" w:styleId="E24FF2C589204A54937414CBB6E03A43">
    <w:name w:val="E24FF2C589204A54937414CBB6E03A43"/>
    <w:rsid w:val="008A4255"/>
  </w:style>
  <w:style w:type="paragraph" w:customStyle="1" w:styleId="7C4555F9535D4FF6893377F0293093D5">
    <w:name w:val="7C4555F9535D4FF6893377F0293093D5"/>
    <w:rsid w:val="008A4255"/>
  </w:style>
  <w:style w:type="paragraph" w:customStyle="1" w:styleId="549B2CC2DA5F4C92889F7A7CB086D685">
    <w:name w:val="549B2CC2DA5F4C92889F7A7CB086D685"/>
    <w:rsid w:val="008A4255"/>
  </w:style>
  <w:style w:type="paragraph" w:customStyle="1" w:styleId="2557EC3621054659A033BDBCC4334785">
    <w:name w:val="2557EC3621054659A033BDBCC4334785"/>
    <w:rsid w:val="008A4255"/>
  </w:style>
  <w:style w:type="paragraph" w:customStyle="1" w:styleId="545A129E95BE4E52A218B3682216A022">
    <w:name w:val="545A129E95BE4E52A218B3682216A022"/>
    <w:rsid w:val="008A4255"/>
  </w:style>
  <w:style w:type="paragraph" w:customStyle="1" w:styleId="EFD0D4B1B7A44F4F83DA4DCCAC02EB50">
    <w:name w:val="EFD0D4B1B7A44F4F83DA4DCCAC02EB50"/>
    <w:rsid w:val="008A4255"/>
  </w:style>
  <w:style w:type="paragraph" w:customStyle="1" w:styleId="79F187513FFE4200B5146AAE2E3C9EE9">
    <w:name w:val="79F187513FFE4200B5146AAE2E3C9EE9"/>
    <w:rsid w:val="008A4255"/>
  </w:style>
  <w:style w:type="paragraph" w:customStyle="1" w:styleId="1D19A3AA3B674D22AD370B3AF285D8E2">
    <w:name w:val="1D19A3AA3B674D22AD370B3AF285D8E2"/>
    <w:rsid w:val="008A4255"/>
  </w:style>
  <w:style w:type="paragraph" w:customStyle="1" w:styleId="E5F6B290CC874CFE8F05CBC2FA8898E3">
    <w:name w:val="E5F6B290CC874CFE8F05CBC2FA8898E3"/>
    <w:rsid w:val="008A4255"/>
  </w:style>
  <w:style w:type="paragraph" w:customStyle="1" w:styleId="5D3362A89D0C47E5B9937D03E05AA4B6">
    <w:name w:val="5D3362A89D0C47E5B9937D03E05AA4B6"/>
    <w:rsid w:val="008A4255"/>
  </w:style>
  <w:style w:type="paragraph" w:customStyle="1" w:styleId="57970CEEAE3A4EBEA11A785063536D6B">
    <w:name w:val="57970CEEAE3A4EBEA11A785063536D6B"/>
    <w:rsid w:val="00770373"/>
  </w:style>
  <w:style w:type="paragraph" w:customStyle="1" w:styleId="29539C7E59F24D4D8C0E6EF6ED44AB65">
    <w:name w:val="29539C7E59F24D4D8C0E6EF6ED44AB65"/>
    <w:rsid w:val="00770373"/>
  </w:style>
  <w:style w:type="paragraph" w:customStyle="1" w:styleId="D46277CB903B46B89BF37EBDFDC1933C">
    <w:name w:val="D46277CB903B46B89BF37EBDFDC1933C"/>
    <w:rsid w:val="00770373"/>
  </w:style>
  <w:style w:type="paragraph" w:customStyle="1" w:styleId="F359A5393429405E895B2CD86E4B2B63">
    <w:name w:val="F359A5393429405E895B2CD86E4B2B63"/>
    <w:rsid w:val="00770373"/>
  </w:style>
  <w:style w:type="paragraph" w:customStyle="1" w:styleId="BC91936B03DB442981E11C1F843D71DB">
    <w:name w:val="BC91936B03DB442981E11C1F843D71DB"/>
    <w:rsid w:val="00770373"/>
  </w:style>
  <w:style w:type="paragraph" w:customStyle="1" w:styleId="84AB922909A4483C80A5F3789E364997">
    <w:name w:val="84AB922909A4483C80A5F3789E364997"/>
    <w:rsid w:val="00770373"/>
  </w:style>
  <w:style w:type="paragraph" w:customStyle="1" w:styleId="851F377C29CE490C86B96D2C0F473BF1">
    <w:name w:val="851F377C29CE490C86B96D2C0F473BF1"/>
    <w:rsid w:val="00770373"/>
  </w:style>
  <w:style w:type="paragraph" w:customStyle="1" w:styleId="E383C8A2034743039D11493BCDD5728F">
    <w:name w:val="E383C8A2034743039D11493BCDD5728F"/>
    <w:rsid w:val="00770373"/>
  </w:style>
  <w:style w:type="paragraph" w:customStyle="1" w:styleId="ACF1C85BF8AF4535AC169FB911E06B1D">
    <w:name w:val="ACF1C85BF8AF4535AC169FB911E06B1D"/>
    <w:rsid w:val="00770373"/>
  </w:style>
  <w:style w:type="paragraph" w:customStyle="1" w:styleId="CCC3C0C8DFC14249A94E36207ACE1B45">
    <w:name w:val="CCC3C0C8DFC14249A94E36207ACE1B45"/>
    <w:rsid w:val="00770373"/>
  </w:style>
  <w:style w:type="paragraph" w:customStyle="1" w:styleId="8B66613D1AC348E2BF9987E6C48AD784">
    <w:name w:val="8B66613D1AC348E2BF9987E6C48AD784"/>
    <w:rsid w:val="00770373"/>
  </w:style>
  <w:style w:type="paragraph" w:customStyle="1" w:styleId="77BD0549C0A947B0B227EEBA05705263">
    <w:name w:val="77BD0549C0A947B0B227EEBA05705263"/>
    <w:rsid w:val="00770373"/>
  </w:style>
  <w:style w:type="paragraph" w:customStyle="1" w:styleId="D23EBA7B21124597A1FF283346AC14B8">
    <w:name w:val="D23EBA7B21124597A1FF283346AC14B8"/>
    <w:rsid w:val="00770373"/>
  </w:style>
  <w:style w:type="paragraph" w:customStyle="1" w:styleId="9A794A356440456E9CD37B326C83AE44">
    <w:name w:val="9A794A356440456E9CD37B326C83AE44"/>
    <w:rsid w:val="00770373"/>
  </w:style>
  <w:style w:type="paragraph" w:customStyle="1" w:styleId="42B7A1F916154CA898D0B26D652B6891">
    <w:name w:val="42B7A1F916154CA898D0B26D652B6891"/>
    <w:rsid w:val="00770373"/>
  </w:style>
  <w:style w:type="paragraph" w:customStyle="1" w:styleId="11496B04612E492987C021E325A1A677">
    <w:name w:val="11496B04612E492987C021E325A1A677"/>
    <w:rsid w:val="00770373"/>
  </w:style>
  <w:style w:type="paragraph" w:customStyle="1" w:styleId="56CA093053AE4DF5989097F7B2AAD224">
    <w:name w:val="56CA093053AE4DF5989097F7B2AAD224"/>
    <w:rsid w:val="00770373"/>
  </w:style>
  <w:style w:type="paragraph" w:customStyle="1" w:styleId="2C319B68138C42999796A98EB7BA83DA">
    <w:name w:val="2C319B68138C42999796A98EB7BA83DA"/>
    <w:rsid w:val="00770373"/>
  </w:style>
  <w:style w:type="paragraph" w:customStyle="1" w:styleId="96EBC9858D924285BA2F3225B7A5DADE">
    <w:name w:val="96EBC9858D924285BA2F3225B7A5DADE"/>
    <w:rsid w:val="00770373"/>
  </w:style>
  <w:style w:type="paragraph" w:customStyle="1" w:styleId="A06F7EBA7AA041B7A220839D1C3A2FDB">
    <w:name w:val="A06F7EBA7AA041B7A220839D1C3A2FDB"/>
    <w:rsid w:val="00770373"/>
  </w:style>
  <w:style w:type="paragraph" w:customStyle="1" w:styleId="856E5E41C77B4C22B7D6E29918933048">
    <w:name w:val="856E5E41C77B4C22B7D6E29918933048"/>
    <w:rsid w:val="00770373"/>
  </w:style>
  <w:style w:type="paragraph" w:customStyle="1" w:styleId="8BC8EC706A6E45578353AE3C645E90FB">
    <w:name w:val="8BC8EC706A6E45578353AE3C645E90FB"/>
    <w:rsid w:val="00770373"/>
  </w:style>
  <w:style w:type="paragraph" w:customStyle="1" w:styleId="13A75F9D3B8646C5A2F9BF5CF4700F08">
    <w:name w:val="13A75F9D3B8646C5A2F9BF5CF4700F08"/>
    <w:rsid w:val="00770373"/>
  </w:style>
  <w:style w:type="paragraph" w:customStyle="1" w:styleId="0C1D39828BE04D86939F3F1979A12A81">
    <w:name w:val="0C1D39828BE04D86939F3F1979A12A81"/>
    <w:rsid w:val="00770373"/>
  </w:style>
  <w:style w:type="paragraph" w:customStyle="1" w:styleId="C882CE991F6D4E0D9B1998D377717D51">
    <w:name w:val="C882CE991F6D4E0D9B1998D377717D51"/>
    <w:rsid w:val="00770373"/>
  </w:style>
  <w:style w:type="paragraph" w:customStyle="1" w:styleId="20FF16737C0B4DCA9270E2FC6E0B2F4C">
    <w:name w:val="20FF16737C0B4DCA9270E2FC6E0B2F4C"/>
    <w:rsid w:val="00770373"/>
  </w:style>
  <w:style w:type="paragraph" w:customStyle="1" w:styleId="6DF03855DF4A4B0CB173C76979A64F54">
    <w:name w:val="6DF03855DF4A4B0CB173C76979A64F54"/>
    <w:rsid w:val="00770373"/>
  </w:style>
  <w:style w:type="paragraph" w:customStyle="1" w:styleId="3410A6BE06E2495CBD1BF43E8F78AEA7">
    <w:name w:val="3410A6BE06E2495CBD1BF43E8F78AEA7"/>
    <w:rsid w:val="00770373"/>
  </w:style>
  <w:style w:type="paragraph" w:customStyle="1" w:styleId="E2D797DCF1B04F8FBDCEA3467B7257BA">
    <w:name w:val="E2D797DCF1B04F8FBDCEA3467B7257BA"/>
    <w:rsid w:val="00770373"/>
  </w:style>
  <w:style w:type="paragraph" w:customStyle="1" w:styleId="E2A5F7BFD64C4889A7BF4D1E2C49AE87">
    <w:name w:val="E2A5F7BFD64C4889A7BF4D1E2C49AE87"/>
    <w:rsid w:val="00770373"/>
  </w:style>
  <w:style w:type="paragraph" w:customStyle="1" w:styleId="BB9E786AFCFC40A2BB567BDC71F4B19C">
    <w:name w:val="BB9E786AFCFC40A2BB567BDC71F4B19C"/>
    <w:rsid w:val="00770373"/>
  </w:style>
  <w:style w:type="paragraph" w:customStyle="1" w:styleId="89E7F933B96F49D7AA7B4FEACB73C24C">
    <w:name w:val="89E7F933B96F49D7AA7B4FEACB73C24C"/>
    <w:rsid w:val="00770373"/>
  </w:style>
  <w:style w:type="paragraph" w:customStyle="1" w:styleId="AA2193F3FF874CF3A5C4D8791B54A2D3">
    <w:name w:val="AA2193F3FF874CF3A5C4D8791B54A2D3"/>
    <w:rsid w:val="00770373"/>
  </w:style>
  <w:style w:type="paragraph" w:customStyle="1" w:styleId="B5E1BEA296D24EEF9CFC9CA839A10EDE">
    <w:name w:val="B5E1BEA296D24EEF9CFC9CA839A10EDE"/>
    <w:rsid w:val="00770373"/>
  </w:style>
  <w:style w:type="paragraph" w:customStyle="1" w:styleId="2A088387E625429AB3BB2E34872F9DCE">
    <w:name w:val="2A088387E625429AB3BB2E34872F9DCE"/>
    <w:rsid w:val="00770373"/>
  </w:style>
  <w:style w:type="paragraph" w:customStyle="1" w:styleId="323B9153746040EF88039944E1E228FF">
    <w:name w:val="323B9153746040EF88039944E1E228FF"/>
    <w:rsid w:val="00770373"/>
  </w:style>
  <w:style w:type="paragraph" w:customStyle="1" w:styleId="0DD6B29BA12143229EE2A8B5C8FE5328">
    <w:name w:val="0DD6B29BA12143229EE2A8B5C8FE5328"/>
    <w:rsid w:val="00770373"/>
  </w:style>
  <w:style w:type="paragraph" w:customStyle="1" w:styleId="CB6959FDD83D4B85AFCEA0CBD6345E66">
    <w:name w:val="CB6959FDD83D4B85AFCEA0CBD6345E66"/>
    <w:rsid w:val="00770373"/>
  </w:style>
  <w:style w:type="paragraph" w:customStyle="1" w:styleId="0B292384B2AB400EA68DE7FA74022023">
    <w:name w:val="0B292384B2AB400EA68DE7FA74022023"/>
    <w:rsid w:val="00770373"/>
  </w:style>
  <w:style w:type="paragraph" w:customStyle="1" w:styleId="597F4CEEA23F4EBC91F37F5B2E4E825A">
    <w:name w:val="597F4CEEA23F4EBC91F37F5B2E4E825A"/>
    <w:rsid w:val="00770373"/>
  </w:style>
  <w:style w:type="paragraph" w:customStyle="1" w:styleId="56F03B6463374A23A6616764097F39E3">
    <w:name w:val="56F03B6463374A23A6616764097F39E3"/>
    <w:rsid w:val="00770373"/>
  </w:style>
  <w:style w:type="paragraph" w:customStyle="1" w:styleId="4455347A80C045D19A66021EF9F319DC">
    <w:name w:val="4455347A80C045D19A66021EF9F319DC"/>
    <w:rsid w:val="00770373"/>
  </w:style>
  <w:style w:type="paragraph" w:customStyle="1" w:styleId="364A9A42B250432489B4B3E9D664445F">
    <w:name w:val="364A9A42B250432489B4B3E9D664445F"/>
    <w:rsid w:val="00770373"/>
  </w:style>
  <w:style w:type="paragraph" w:customStyle="1" w:styleId="9597FAD2A098476ABC50165EB127BDF1">
    <w:name w:val="9597FAD2A098476ABC50165EB127BDF1"/>
    <w:rsid w:val="00770373"/>
  </w:style>
  <w:style w:type="paragraph" w:customStyle="1" w:styleId="B52244AC207944FB8762448CA5AE11EA">
    <w:name w:val="B52244AC207944FB8762448CA5AE11EA"/>
    <w:rsid w:val="00770373"/>
  </w:style>
  <w:style w:type="paragraph" w:customStyle="1" w:styleId="5504472240C146B4801A0FE3C35133DF">
    <w:name w:val="5504472240C146B4801A0FE3C35133DF"/>
    <w:rsid w:val="00770373"/>
  </w:style>
  <w:style w:type="paragraph" w:customStyle="1" w:styleId="22CCE682D0994737AFEF04C9349B3D6E">
    <w:name w:val="22CCE682D0994737AFEF04C9349B3D6E"/>
    <w:rsid w:val="00770373"/>
  </w:style>
  <w:style w:type="paragraph" w:customStyle="1" w:styleId="6283A874682B415A8148D1B754AEC8EF">
    <w:name w:val="6283A874682B415A8148D1B754AEC8EF"/>
    <w:rsid w:val="00770373"/>
  </w:style>
  <w:style w:type="paragraph" w:customStyle="1" w:styleId="6AD072F6202041FABA0AA0B5D70CA995">
    <w:name w:val="6AD072F6202041FABA0AA0B5D70CA995"/>
    <w:rsid w:val="00770373"/>
  </w:style>
  <w:style w:type="paragraph" w:customStyle="1" w:styleId="B88D6EEB2F7E4CCF8BB110D0973916D8">
    <w:name w:val="B88D6EEB2F7E4CCF8BB110D0973916D8"/>
    <w:rsid w:val="00770373"/>
  </w:style>
  <w:style w:type="paragraph" w:customStyle="1" w:styleId="032AF7C4A5AB49E18CF7165203B8417C">
    <w:name w:val="032AF7C4A5AB49E18CF7165203B8417C"/>
    <w:rsid w:val="00770373"/>
  </w:style>
  <w:style w:type="paragraph" w:customStyle="1" w:styleId="B092898911394120ADC2A1381F5F9C7D">
    <w:name w:val="B092898911394120ADC2A1381F5F9C7D"/>
    <w:rsid w:val="00770373"/>
  </w:style>
  <w:style w:type="paragraph" w:customStyle="1" w:styleId="87EC85F5069C427CBECDBBDD77A26FFD">
    <w:name w:val="87EC85F5069C427CBECDBBDD77A26FFD"/>
    <w:rsid w:val="00770373"/>
  </w:style>
  <w:style w:type="paragraph" w:customStyle="1" w:styleId="22F2235D7429475E912CE6CB83DCEA18">
    <w:name w:val="22F2235D7429475E912CE6CB83DCEA18"/>
    <w:rsid w:val="00770373"/>
  </w:style>
  <w:style w:type="paragraph" w:customStyle="1" w:styleId="D22D5D4B096C412B99C8C1EABF7F6628">
    <w:name w:val="D22D5D4B096C412B99C8C1EABF7F6628"/>
    <w:rsid w:val="00770373"/>
  </w:style>
  <w:style w:type="paragraph" w:customStyle="1" w:styleId="3B35BEBC9C814802AE84E512E6BDA55C">
    <w:name w:val="3B35BEBC9C814802AE84E512E6BDA55C"/>
    <w:rsid w:val="00770373"/>
  </w:style>
  <w:style w:type="paragraph" w:customStyle="1" w:styleId="08A4C877915247C49F0BEBB50E29368E">
    <w:name w:val="08A4C877915247C49F0BEBB50E29368E"/>
    <w:rsid w:val="00770373"/>
  </w:style>
  <w:style w:type="paragraph" w:customStyle="1" w:styleId="2C828D4B255941ADB0E9361A89FDC000">
    <w:name w:val="2C828D4B255941ADB0E9361A89FDC000"/>
    <w:rsid w:val="00770373"/>
  </w:style>
  <w:style w:type="paragraph" w:customStyle="1" w:styleId="26E607513721450FB2260BDB71F8464C">
    <w:name w:val="26E607513721450FB2260BDB71F8464C"/>
    <w:rsid w:val="00770373"/>
  </w:style>
  <w:style w:type="paragraph" w:customStyle="1" w:styleId="73D50A6C83C34B0EBD4A82E9C383EC52">
    <w:name w:val="73D50A6C83C34B0EBD4A82E9C383EC52"/>
    <w:rsid w:val="00770373"/>
  </w:style>
  <w:style w:type="paragraph" w:customStyle="1" w:styleId="F3894225DECB41C9B2E50A332F710080">
    <w:name w:val="F3894225DECB41C9B2E50A332F710080"/>
    <w:rsid w:val="00770373"/>
  </w:style>
  <w:style w:type="paragraph" w:customStyle="1" w:styleId="41EE4A6A01DC40D284AD9DA58BD18C13">
    <w:name w:val="41EE4A6A01DC40D284AD9DA58BD18C13"/>
    <w:rsid w:val="00770373"/>
  </w:style>
  <w:style w:type="paragraph" w:customStyle="1" w:styleId="A8EBD5233EEF47B4ADBA47DA256015F1">
    <w:name w:val="A8EBD5233EEF47B4ADBA47DA256015F1"/>
    <w:rsid w:val="00770373"/>
  </w:style>
  <w:style w:type="paragraph" w:customStyle="1" w:styleId="88C7F1DE482F469DA5477D8B567124B4">
    <w:name w:val="88C7F1DE482F469DA5477D8B567124B4"/>
    <w:rsid w:val="00770373"/>
  </w:style>
  <w:style w:type="paragraph" w:customStyle="1" w:styleId="3D0A3B9F0AC34A5A9A5EB62AA3433AA1">
    <w:name w:val="3D0A3B9F0AC34A5A9A5EB62AA3433AA1"/>
    <w:rsid w:val="00770373"/>
  </w:style>
  <w:style w:type="paragraph" w:customStyle="1" w:styleId="177EEFF87EEA42E4B180CFA11DC19548">
    <w:name w:val="177EEFF87EEA42E4B180CFA11DC19548"/>
    <w:rsid w:val="00770373"/>
  </w:style>
  <w:style w:type="paragraph" w:customStyle="1" w:styleId="9063289D6A874783A860A7943451F17A">
    <w:name w:val="9063289D6A874783A860A7943451F17A"/>
    <w:rsid w:val="00770373"/>
  </w:style>
  <w:style w:type="paragraph" w:customStyle="1" w:styleId="7CAFC1F8DA234E1D987FC7544A01450A">
    <w:name w:val="7CAFC1F8DA234E1D987FC7544A01450A"/>
    <w:rsid w:val="00770373"/>
  </w:style>
  <w:style w:type="paragraph" w:customStyle="1" w:styleId="E1AF2A32E2AA478A915C62E6D8E00C17">
    <w:name w:val="E1AF2A32E2AA478A915C62E6D8E00C17"/>
    <w:rsid w:val="00770373"/>
  </w:style>
  <w:style w:type="paragraph" w:customStyle="1" w:styleId="4F0C0B32CCFB41629E2019FC83918B92">
    <w:name w:val="4F0C0B32CCFB41629E2019FC83918B92"/>
    <w:rsid w:val="00770373"/>
  </w:style>
  <w:style w:type="paragraph" w:customStyle="1" w:styleId="1DF66C5C319B4C578C3EFC2EACFCCDA7">
    <w:name w:val="1DF66C5C319B4C578C3EFC2EACFCCDA7"/>
    <w:rsid w:val="00770373"/>
  </w:style>
  <w:style w:type="paragraph" w:customStyle="1" w:styleId="4580759B0B0D4562B304A31BA1F6CD5E">
    <w:name w:val="4580759B0B0D4562B304A31BA1F6CD5E"/>
    <w:rsid w:val="00770373"/>
  </w:style>
  <w:style w:type="paragraph" w:customStyle="1" w:styleId="BBFDAF09CCEB4664B2E3F90D8FAFF6C3">
    <w:name w:val="BBFDAF09CCEB4664B2E3F90D8FAFF6C3"/>
    <w:rsid w:val="00770373"/>
  </w:style>
  <w:style w:type="paragraph" w:customStyle="1" w:styleId="268B5E3679B0406EBF1379C5A67DBDB2">
    <w:name w:val="268B5E3679B0406EBF1379C5A67DBDB2"/>
    <w:rsid w:val="00770373"/>
  </w:style>
  <w:style w:type="paragraph" w:customStyle="1" w:styleId="CA81151E1582471BA954BA78D9048BC7">
    <w:name w:val="CA81151E1582471BA954BA78D9048BC7"/>
    <w:rsid w:val="00770373"/>
  </w:style>
  <w:style w:type="paragraph" w:customStyle="1" w:styleId="01FBBEB7EE46415A9666F2E1FD417727">
    <w:name w:val="01FBBEB7EE46415A9666F2E1FD417727"/>
    <w:rsid w:val="00770373"/>
  </w:style>
  <w:style w:type="paragraph" w:customStyle="1" w:styleId="718D7054417843F486C1C402FD70F8A6">
    <w:name w:val="718D7054417843F486C1C402FD70F8A6"/>
    <w:rsid w:val="00770373"/>
  </w:style>
  <w:style w:type="paragraph" w:customStyle="1" w:styleId="51847CC778DC49C29F6749D7668549AC">
    <w:name w:val="51847CC778DC49C29F6749D7668549AC"/>
    <w:rsid w:val="00770373"/>
  </w:style>
  <w:style w:type="paragraph" w:customStyle="1" w:styleId="CDF2D896E1844AC5807FA30A6FA56918">
    <w:name w:val="CDF2D896E1844AC5807FA30A6FA56918"/>
    <w:rsid w:val="00770373"/>
  </w:style>
  <w:style w:type="paragraph" w:customStyle="1" w:styleId="2B33305A3BC74205ACC9040677849FAF">
    <w:name w:val="2B33305A3BC74205ACC9040677849FAF"/>
    <w:rsid w:val="00770373"/>
  </w:style>
  <w:style w:type="paragraph" w:customStyle="1" w:styleId="399F9BF791AC48688CE24063F4017462">
    <w:name w:val="399F9BF791AC48688CE24063F4017462"/>
    <w:rsid w:val="00770373"/>
  </w:style>
  <w:style w:type="paragraph" w:customStyle="1" w:styleId="6A2D928AFE0E42CC8F60C523EB87B0F7">
    <w:name w:val="6A2D928AFE0E42CC8F60C523EB87B0F7"/>
    <w:rsid w:val="00770373"/>
  </w:style>
  <w:style w:type="paragraph" w:customStyle="1" w:styleId="72EBA92594A74CA5A587056F97706D15">
    <w:name w:val="72EBA92594A74CA5A587056F97706D15"/>
    <w:rsid w:val="00770373"/>
  </w:style>
  <w:style w:type="paragraph" w:customStyle="1" w:styleId="42E5DD722272482D95E16534C9DEF7C8">
    <w:name w:val="42E5DD722272482D95E16534C9DEF7C8"/>
    <w:rsid w:val="00770373"/>
  </w:style>
  <w:style w:type="paragraph" w:customStyle="1" w:styleId="35CE13956286457FBD39ECB8FC1EE628">
    <w:name w:val="35CE13956286457FBD39ECB8FC1EE628"/>
    <w:rsid w:val="00770373"/>
  </w:style>
  <w:style w:type="paragraph" w:customStyle="1" w:styleId="8F8AAB3A72984E7299E6913E1B65BE48">
    <w:name w:val="8F8AAB3A72984E7299E6913E1B65BE48"/>
    <w:rsid w:val="00770373"/>
  </w:style>
  <w:style w:type="paragraph" w:customStyle="1" w:styleId="56CED561AEA448489E964339DC9F73E6">
    <w:name w:val="56CED561AEA448489E964339DC9F73E6"/>
    <w:rsid w:val="00770373"/>
  </w:style>
  <w:style w:type="paragraph" w:customStyle="1" w:styleId="5475FBEB47254C3C87702BBF49C8824B">
    <w:name w:val="5475FBEB47254C3C87702BBF49C8824B"/>
    <w:rsid w:val="00770373"/>
  </w:style>
  <w:style w:type="paragraph" w:customStyle="1" w:styleId="EABBDA50FE00405B93D206C4418A2A91">
    <w:name w:val="EABBDA50FE00405B93D206C4418A2A91"/>
    <w:rsid w:val="00770373"/>
  </w:style>
  <w:style w:type="paragraph" w:customStyle="1" w:styleId="CC1A3BEBB4664C66A372CE0E74C84F43">
    <w:name w:val="CC1A3BEBB4664C66A372CE0E74C84F43"/>
    <w:rsid w:val="00770373"/>
  </w:style>
  <w:style w:type="paragraph" w:customStyle="1" w:styleId="4EB1CE1B38D34F7483F2582A6B47E7B4">
    <w:name w:val="4EB1CE1B38D34F7483F2582A6B47E7B4"/>
    <w:rsid w:val="00770373"/>
  </w:style>
  <w:style w:type="paragraph" w:customStyle="1" w:styleId="049F9E081145437ABC0116729AB6568E">
    <w:name w:val="049F9E081145437ABC0116729AB6568E"/>
    <w:rsid w:val="00770373"/>
  </w:style>
  <w:style w:type="paragraph" w:customStyle="1" w:styleId="830886CE6E364D46B34A528B965D1948">
    <w:name w:val="830886CE6E364D46B34A528B965D1948"/>
    <w:rsid w:val="00770373"/>
  </w:style>
  <w:style w:type="paragraph" w:customStyle="1" w:styleId="77ED89B85C62404D837B7C96FBB338B8">
    <w:name w:val="77ED89B85C62404D837B7C96FBB338B8"/>
    <w:rsid w:val="00770373"/>
  </w:style>
  <w:style w:type="paragraph" w:customStyle="1" w:styleId="A58165F92BE24C9BB5833B7A55E99C56">
    <w:name w:val="A58165F92BE24C9BB5833B7A55E99C56"/>
    <w:rsid w:val="00770373"/>
  </w:style>
  <w:style w:type="paragraph" w:customStyle="1" w:styleId="F96EA2B44ED34C3BB15BBF552BABD992">
    <w:name w:val="F96EA2B44ED34C3BB15BBF552BABD992"/>
    <w:rsid w:val="00770373"/>
  </w:style>
  <w:style w:type="paragraph" w:customStyle="1" w:styleId="9971A70DC7A947139629BB95409C349D">
    <w:name w:val="9971A70DC7A947139629BB95409C349D"/>
    <w:rsid w:val="00770373"/>
  </w:style>
  <w:style w:type="paragraph" w:customStyle="1" w:styleId="AE884E60C689483B8A4FA08FF5512DB2">
    <w:name w:val="AE884E60C689483B8A4FA08FF5512DB2"/>
    <w:rsid w:val="00770373"/>
  </w:style>
  <w:style w:type="paragraph" w:customStyle="1" w:styleId="A7F0C30EC8ED4DFC9446441A06BC39DC">
    <w:name w:val="A7F0C30EC8ED4DFC9446441A06BC39DC"/>
    <w:rsid w:val="00770373"/>
  </w:style>
  <w:style w:type="paragraph" w:customStyle="1" w:styleId="FD1F149FFAC14AC3BB7F9059C76EFCBC">
    <w:name w:val="FD1F149FFAC14AC3BB7F9059C76EFCBC"/>
    <w:rsid w:val="00770373"/>
  </w:style>
  <w:style w:type="paragraph" w:customStyle="1" w:styleId="EE4EE36A793C463F8A67BD4BDC5BE88A">
    <w:name w:val="EE4EE36A793C463F8A67BD4BDC5BE88A"/>
    <w:rsid w:val="00770373"/>
  </w:style>
  <w:style w:type="paragraph" w:customStyle="1" w:styleId="DFD186CCFCAA48F2AAD744D3AEECBB33">
    <w:name w:val="DFD186CCFCAA48F2AAD744D3AEECBB33"/>
    <w:rsid w:val="00770373"/>
  </w:style>
  <w:style w:type="paragraph" w:customStyle="1" w:styleId="5A4D8D4CE11F4454B8B3FDACA79E302C">
    <w:name w:val="5A4D8D4CE11F4454B8B3FDACA79E302C"/>
    <w:rsid w:val="00770373"/>
  </w:style>
  <w:style w:type="paragraph" w:customStyle="1" w:styleId="71A2CA71A40B4B2297819E958C017E1A">
    <w:name w:val="71A2CA71A40B4B2297819E958C017E1A"/>
    <w:rsid w:val="00770373"/>
  </w:style>
  <w:style w:type="paragraph" w:customStyle="1" w:styleId="8B9E53C3B6CA458C9E947CB544F87218">
    <w:name w:val="8B9E53C3B6CA458C9E947CB544F87218"/>
    <w:rsid w:val="00770373"/>
  </w:style>
  <w:style w:type="paragraph" w:customStyle="1" w:styleId="30972702ECA648FBB6FCBE301E23442A">
    <w:name w:val="30972702ECA648FBB6FCBE301E23442A"/>
    <w:rsid w:val="00770373"/>
  </w:style>
  <w:style w:type="paragraph" w:customStyle="1" w:styleId="EC3A0B78A437405D8E0815784AA16A79">
    <w:name w:val="EC3A0B78A437405D8E0815784AA16A79"/>
    <w:rsid w:val="00770373"/>
  </w:style>
  <w:style w:type="paragraph" w:customStyle="1" w:styleId="F0E44577A7F4424994A92E4C9D75B818">
    <w:name w:val="F0E44577A7F4424994A92E4C9D75B818"/>
    <w:rsid w:val="00770373"/>
  </w:style>
  <w:style w:type="paragraph" w:customStyle="1" w:styleId="C469DCB06A714FD1850BE5283A858450">
    <w:name w:val="C469DCB06A714FD1850BE5283A858450"/>
    <w:rsid w:val="00770373"/>
  </w:style>
  <w:style w:type="paragraph" w:customStyle="1" w:styleId="9E7CF009350C4242B949476E0E0B3E73">
    <w:name w:val="9E7CF009350C4242B949476E0E0B3E73"/>
    <w:rsid w:val="00770373"/>
  </w:style>
  <w:style w:type="paragraph" w:customStyle="1" w:styleId="082170579A5B49AD8EF9EDF755ED984E">
    <w:name w:val="082170579A5B49AD8EF9EDF755ED984E"/>
    <w:rsid w:val="00770373"/>
  </w:style>
  <w:style w:type="paragraph" w:customStyle="1" w:styleId="C6DE401763E54C07AEE021EAE0EF07FB">
    <w:name w:val="C6DE401763E54C07AEE021EAE0EF07FB"/>
    <w:rsid w:val="00770373"/>
  </w:style>
  <w:style w:type="paragraph" w:customStyle="1" w:styleId="D24D14C6C9144580B6CF1D32FE0824BB">
    <w:name w:val="D24D14C6C9144580B6CF1D32FE0824BB"/>
    <w:rsid w:val="00770373"/>
  </w:style>
  <w:style w:type="paragraph" w:customStyle="1" w:styleId="888ED583196C415B858764DEFF66B2A2">
    <w:name w:val="888ED583196C415B858764DEFF66B2A2"/>
    <w:rsid w:val="00770373"/>
  </w:style>
  <w:style w:type="paragraph" w:customStyle="1" w:styleId="FAE037596E974E8F81DF453DF9A385AE">
    <w:name w:val="FAE037596E974E8F81DF453DF9A385AE"/>
    <w:rsid w:val="00770373"/>
  </w:style>
  <w:style w:type="paragraph" w:customStyle="1" w:styleId="0FD338A322CD461EBC84FBB554030F60">
    <w:name w:val="0FD338A322CD461EBC84FBB554030F60"/>
    <w:rsid w:val="00770373"/>
  </w:style>
  <w:style w:type="paragraph" w:customStyle="1" w:styleId="B20E9614EF33496B9819B1640FA9737F">
    <w:name w:val="B20E9614EF33496B9819B1640FA9737F"/>
    <w:rsid w:val="00770373"/>
  </w:style>
  <w:style w:type="paragraph" w:customStyle="1" w:styleId="0047B49A96334B6FBFDAFC10552FDFA6">
    <w:name w:val="0047B49A96334B6FBFDAFC10552FDFA6"/>
    <w:rsid w:val="00770373"/>
  </w:style>
  <w:style w:type="paragraph" w:customStyle="1" w:styleId="11D6E62901534C2C98EB1886C26117AF">
    <w:name w:val="11D6E62901534C2C98EB1886C26117AF"/>
    <w:rsid w:val="00770373"/>
  </w:style>
  <w:style w:type="paragraph" w:customStyle="1" w:styleId="17E6A17F18C04979B0460DB304B6F0B2">
    <w:name w:val="17E6A17F18C04979B0460DB304B6F0B2"/>
    <w:rsid w:val="00770373"/>
  </w:style>
  <w:style w:type="paragraph" w:customStyle="1" w:styleId="315BAF811968493091801D894ECD4E4A">
    <w:name w:val="315BAF811968493091801D894ECD4E4A"/>
    <w:rsid w:val="00770373"/>
  </w:style>
  <w:style w:type="paragraph" w:customStyle="1" w:styleId="CEA5FDB2E03041A691A57A8341AF4A5C">
    <w:name w:val="CEA5FDB2E03041A691A57A8341AF4A5C"/>
    <w:rsid w:val="00770373"/>
  </w:style>
  <w:style w:type="paragraph" w:customStyle="1" w:styleId="F8A14D281D4E44AC9F04B746EF35A391">
    <w:name w:val="F8A14D281D4E44AC9F04B746EF35A391"/>
    <w:rsid w:val="00770373"/>
  </w:style>
  <w:style w:type="paragraph" w:customStyle="1" w:styleId="CC21A564787E4698BF613E496FFEF21A">
    <w:name w:val="CC21A564787E4698BF613E496FFEF21A"/>
    <w:rsid w:val="00770373"/>
  </w:style>
  <w:style w:type="paragraph" w:customStyle="1" w:styleId="5AFBCE9D3AAB4487BD2B1901094EBF88">
    <w:name w:val="5AFBCE9D3AAB4487BD2B1901094EBF88"/>
    <w:rsid w:val="00770373"/>
  </w:style>
  <w:style w:type="paragraph" w:customStyle="1" w:styleId="33C1B0511C774AB099130206AD766A71">
    <w:name w:val="33C1B0511C774AB099130206AD766A71"/>
    <w:rsid w:val="00770373"/>
  </w:style>
  <w:style w:type="paragraph" w:customStyle="1" w:styleId="F53B295CABA0436084A7C771FF0A7056">
    <w:name w:val="F53B295CABA0436084A7C771FF0A7056"/>
    <w:rsid w:val="00770373"/>
  </w:style>
  <w:style w:type="paragraph" w:customStyle="1" w:styleId="1A8C1E759BFA4DC6B423B6C8FF77C5F8">
    <w:name w:val="1A8C1E759BFA4DC6B423B6C8FF77C5F8"/>
    <w:rsid w:val="00770373"/>
  </w:style>
  <w:style w:type="paragraph" w:customStyle="1" w:styleId="278FF9EC47B24480B323EB6F1E3F5EA2">
    <w:name w:val="278FF9EC47B24480B323EB6F1E3F5EA2"/>
    <w:rsid w:val="00770373"/>
  </w:style>
  <w:style w:type="paragraph" w:customStyle="1" w:styleId="3E254C8A09654E78A855C16C9A0E1A5F">
    <w:name w:val="3E254C8A09654E78A855C16C9A0E1A5F"/>
    <w:rsid w:val="00770373"/>
  </w:style>
  <w:style w:type="paragraph" w:customStyle="1" w:styleId="C3ECE9EF1D3646D5BE5E5F4B04DBD469">
    <w:name w:val="C3ECE9EF1D3646D5BE5E5F4B04DBD469"/>
    <w:rsid w:val="00770373"/>
  </w:style>
  <w:style w:type="paragraph" w:customStyle="1" w:styleId="31FC0AA76AEC448484A6ADD6615F04BB">
    <w:name w:val="31FC0AA76AEC448484A6ADD6615F04BB"/>
    <w:rsid w:val="00770373"/>
  </w:style>
  <w:style w:type="paragraph" w:customStyle="1" w:styleId="A288DC728349418E8BE6C4F994E4E23E">
    <w:name w:val="A288DC728349418E8BE6C4F994E4E23E"/>
    <w:rsid w:val="00770373"/>
  </w:style>
  <w:style w:type="paragraph" w:customStyle="1" w:styleId="70BE30F46DC149A99216D5E690C43C95">
    <w:name w:val="70BE30F46DC149A99216D5E690C43C95"/>
    <w:rsid w:val="00770373"/>
  </w:style>
  <w:style w:type="paragraph" w:customStyle="1" w:styleId="964F0AD49EB242C591ECF8DA6BAB5417">
    <w:name w:val="964F0AD49EB242C591ECF8DA6BAB5417"/>
    <w:rsid w:val="00770373"/>
  </w:style>
  <w:style w:type="paragraph" w:customStyle="1" w:styleId="13921916B9F14C42A934CDF42F2C5169">
    <w:name w:val="13921916B9F14C42A934CDF42F2C5169"/>
    <w:rsid w:val="00770373"/>
  </w:style>
  <w:style w:type="paragraph" w:customStyle="1" w:styleId="D7CB0A1901C04C38B7022797A3FA65A1">
    <w:name w:val="D7CB0A1901C04C38B7022797A3FA65A1"/>
    <w:rsid w:val="00770373"/>
  </w:style>
  <w:style w:type="paragraph" w:customStyle="1" w:styleId="207A5EE51EB249618EA66032B5703210">
    <w:name w:val="207A5EE51EB249618EA66032B5703210"/>
    <w:rsid w:val="00770373"/>
  </w:style>
  <w:style w:type="paragraph" w:customStyle="1" w:styleId="33BED0938BF3443BAFF4989628233E7B">
    <w:name w:val="33BED0938BF3443BAFF4989628233E7B"/>
    <w:rsid w:val="00770373"/>
  </w:style>
  <w:style w:type="paragraph" w:customStyle="1" w:styleId="3BB84545D0E347F3914ED976DA164BD6">
    <w:name w:val="3BB84545D0E347F3914ED976DA164BD6"/>
    <w:rsid w:val="00770373"/>
  </w:style>
  <w:style w:type="paragraph" w:customStyle="1" w:styleId="1CAB68D215B54AD29F32D841214106B2">
    <w:name w:val="1CAB68D215B54AD29F32D841214106B2"/>
    <w:rsid w:val="00770373"/>
  </w:style>
  <w:style w:type="paragraph" w:customStyle="1" w:styleId="593462B350BD4E0584C8BB7CE7F616C3">
    <w:name w:val="593462B350BD4E0584C8BB7CE7F616C3"/>
    <w:rsid w:val="00770373"/>
  </w:style>
  <w:style w:type="paragraph" w:customStyle="1" w:styleId="EDBA1C06192E4A569833C35EDAF4E6EA">
    <w:name w:val="EDBA1C06192E4A569833C35EDAF4E6EA"/>
    <w:rsid w:val="00770373"/>
  </w:style>
  <w:style w:type="paragraph" w:customStyle="1" w:styleId="8583275DB866483187A2BB511A1FCAB1">
    <w:name w:val="8583275DB866483187A2BB511A1FCAB1"/>
    <w:rsid w:val="00770373"/>
  </w:style>
  <w:style w:type="paragraph" w:customStyle="1" w:styleId="5CC6535935074485AE07C4AB94F1F2BC">
    <w:name w:val="5CC6535935074485AE07C4AB94F1F2BC"/>
    <w:rsid w:val="00770373"/>
  </w:style>
  <w:style w:type="paragraph" w:customStyle="1" w:styleId="C1E60E00B2BA452CA640ABC91C38D9C2">
    <w:name w:val="C1E60E00B2BA452CA640ABC91C38D9C2"/>
    <w:rsid w:val="00770373"/>
  </w:style>
  <w:style w:type="paragraph" w:customStyle="1" w:styleId="B3DDA4F15DBF4EAF8584B0BA294A8DD9">
    <w:name w:val="B3DDA4F15DBF4EAF8584B0BA294A8DD9"/>
    <w:rsid w:val="00770373"/>
  </w:style>
  <w:style w:type="paragraph" w:customStyle="1" w:styleId="D117D010C4C14BD3B6435023341700A8">
    <w:name w:val="D117D010C4C14BD3B6435023341700A8"/>
    <w:rsid w:val="00770373"/>
  </w:style>
  <w:style w:type="paragraph" w:customStyle="1" w:styleId="DCC265B2779A4FBDB1125EC4E12248A2">
    <w:name w:val="DCC265B2779A4FBDB1125EC4E12248A2"/>
    <w:rsid w:val="00770373"/>
  </w:style>
  <w:style w:type="paragraph" w:customStyle="1" w:styleId="0F98E72011854120B63C90FCC070204B">
    <w:name w:val="0F98E72011854120B63C90FCC070204B"/>
    <w:rsid w:val="00770373"/>
  </w:style>
  <w:style w:type="paragraph" w:customStyle="1" w:styleId="C59E4C28783148A8957B8E5452C4A7BC">
    <w:name w:val="C59E4C28783148A8957B8E5452C4A7BC"/>
    <w:rsid w:val="00770373"/>
  </w:style>
  <w:style w:type="paragraph" w:customStyle="1" w:styleId="F93E60B0C02D438EBB6F9B6ECCB5498C">
    <w:name w:val="F93E60B0C02D438EBB6F9B6ECCB5498C"/>
    <w:rsid w:val="00770373"/>
  </w:style>
  <w:style w:type="paragraph" w:customStyle="1" w:styleId="0921DF4D7F744EFEB1D231F1FB90113D">
    <w:name w:val="0921DF4D7F744EFEB1D231F1FB90113D"/>
    <w:rsid w:val="00770373"/>
  </w:style>
  <w:style w:type="paragraph" w:customStyle="1" w:styleId="0821A00174B54847A4289B755BA5DA62">
    <w:name w:val="0821A00174B54847A4289B755BA5DA62"/>
    <w:rsid w:val="00770373"/>
  </w:style>
  <w:style w:type="paragraph" w:customStyle="1" w:styleId="17F494D5B2DE4ECBAB1D0060DADA9BE9">
    <w:name w:val="17F494D5B2DE4ECBAB1D0060DADA9BE9"/>
    <w:rsid w:val="00770373"/>
  </w:style>
  <w:style w:type="paragraph" w:customStyle="1" w:styleId="5C9070E4F84D4727812ADD61D92AFE3D">
    <w:name w:val="5C9070E4F84D4727812ADD61D92AFE3D"/>
    <w:rsid w:val="00770373"/>
  </w:style>
  <w:style w:type="paragraph" w:customStyle="1" w:styleId="451C6215EE3B4F9D8062811B68E2F494">
    <w:name w:val="451C6215EE3B4F9D8062811B68E2F494"/>
    <w:rsid w:val="00770373"/>
  </w:style>
  <w:style w:type="paragraph" w:customStyle="1" w:styleId="0812CCD09337453A91BB7E8C19EE728B">
    <w:name w:val="0812CCD09337453A91BB7E8C19EE728B"/>
    <w:rsid w:val="00770373"/>
  </w:style>
  <w:style w:type="paragraph" w:customStyle="1" w:styleId="6259CC9484C5476CA89EB323DC555B32">
    <w:name w:val="6259CC9484C5476CA89EB323DC555B32"/>
    <w:rsid w:val="00770373"/>
  </w:style>
  <w:style w:type="paragraph" w:customStyle="1" w:styleId="2CAA877E4B24408887F49D758CBB3664">
    <w:name w:val="2CAA877E4B24408887F49D758CBB3664"/>
    <w:rsid w:val="00770373"/>
  </w:style>
  <w:style w:type="paragraph" w:customStyle="1" w:styleId="6E79BA60B6A1440DB593FF61AF250EA4">
    <w:name w:val="6E79BA60B6A1440DB593FF61AF250EA4"/>
    <w:rsid w:val="00770373"/>
  </w:style>
  <w:style w:type="paragraph" w:customStyle="1" w:styleId="5456A47448314CE78108E213B614AB8C">
    <w:name w:val="5456A47448314CE78108E213B614AB8C"/>
    <w:rsid w:val="00770373"/>
  </w:style>
  <w:style w:type="paragraph" w:customStyle="1" w:styleId="AF5A0555006D478A8897A3A5939D47B2">
    <w:name w:val="AF5A0555006D478A8897A3A5939D47B2"/>
    <w:rsid w:val="00770373"/>
  </w:style>
  <w:style w:type="paragraph" w:customStyle="1" w:styleId="A9537E8E6A0B44358626BB47CCCF5B5C">
    <w:name w:val="A9537E8E6A0B44358626BB47CCCF5B5C"/>
    <w:rsid w:val="00770373"/>
  </w:style>
  <w:style w:type="paragraph" w:customStyle="1" w:styleId="8240DE88BE844E67949592078A8C2764">
    <w:name w:val="8240DE88BE844E67949592078A8C2764"/>
    <w:rsid w:val="00770373"/>
  </w:style>
  <w:style w:type="paragraph" w:customStyle="1" w:styleId="D794D9EEB5274EB19CA74294C5F8D132">
    <w:name w:val="D794D9EEB5274EB19CA74294C5F8D132"/>
    <w:rsid w:val="00770373"/>
  </w:style>
  <w:style w:type="paragraph" w:customStyle="1" w:styleId="509DB81EB85A465B87961AA59CB26541">
    <w:name w:val="509DB81EB85A465B87961AA59CB26541"/>
    <w:rsid w:val="00770373"/>
  </w:style>
  <w:style w:type="paragraph" w:customStyle="1" w:styleId="D3EF52EA87BC42278F9F106F9D968522">
    <w:name w:val="D3EF52EA87BC42278F9F106F9D968522"/>
    <w:rsid w:val="00770373"/>
  </w:style>
  <w:style w:type="paragraph" w:customStyle="1" w:styleId="5D2CBD6A8F324293863648AC1D8C8102">
    <w:name w:val="5D2CBD6A8F324293863648AC1D8C8102"/>
    <w:rsid w:val="00770373"/>
  </w:style>
  <w:style w:type="paragraph" w:customStyle="1" w:styleId="1CAE43360F3845A1AE7CBF700B6520B8">
    <w:name w:val="1CAE43360F3845A1AE7CBF700B6520B8"/>
    <w:rsid w:val="00770373"/>
  </w:style>
  <w:style w:type="paragraph" w:customStyle="1" w:styleId="55A21A6605134ABFBCE335FB8DB20D76">
    <w:name w:val="55A21A6605134ABFBCE335FB8DB20D76"/>
    <w:rsid w:val="00770373"/>
  </w:style>
  <w:style w:type="paragraph" w:customStyle="1" w:styleId="CD25641B0BA24CB2AB984D3A2543E7C4">
    <w:name w:val="CD25641B0BA24CB2AB984D3A2543E7C4"/>
    <w:rsid w:val="00770373"/>
  </w:style>
  <w:style w:type="paragraph" w:customStyle="1" w:styleId="72E8935966B641CBA953D83CD640066D">
    <w:name w:val="72E8935966B641CBA953D83CD640066D"/>
    <w:rsid w:val="00770373"/>
  </w:style>
  <w:style w:type="paragraph" w:customStyle="1" w:styleId="2545179FA2E54013A5C7E94DD280BD59">
    <w:name w:val="2545179FA2E54013A5C7E94DD280BD59"/>
    <w:rsid w:val="00770373"/>
  </w:style>
  <w:style w:type="paragraph" w:customStyle="1" w:styleId="C996C0DCBCF34CE3B8B4167C6120D313">
    <w:name w:val="C996C0DCBCF34CE3B8B4167C6120D313"/>
    <w:rsid w:val="00770373"/>
  </w:style>
  <w:style w:type="paragraph" w:customStyle="1" w:styleId="DD13B10DFFC440B09A6BB2FF0331EFC8">
    <w:name w:val="DD13B10DFFC440B09A6BB2FF0331EFC8"/>
    <w:rsid w:val="00770373"/>
  </w:style>
  <w:style w:type="paragraph" w:customStyle="1" w:styleId="F5A0D4C3CD2E4C67BBC40DAE8659206E">
    <w:name w:val="F5A0D4C3CD2E4C67BBC40DAE8659206E"/>
    <w:rsid w:val="00770373"/>
  </w:style>
  <w:style w:type="paragraph" w:customStyle="1" w:styleId="DE149A2AB2AE46EE8A5E35F2131F22AA">
    <w:name w:val="DE149A2AB2AE46EE8A5E35F2131F22AA"/>
    <w:rsid w:val="00770373"/>
  </w:style>
  <w:style w:type="paragraph" w:customStyle="1" w:styleId="B55DC8D75C9E4CCABD5DABD3967067A4">
    <w:name w:val="B55DC8D75C9E4CCABD5DABD3967067A4"/>
    <w:rsid w:val="00770373"/>
  </w:style>
  <w:style w:type="paragraph" w:customStyle="1" w:styleId="3820244BAC2F4E14B46828152CA4D371">
    <w:name w:val="3820244BAC2F4E14B46828152CA4D371"/>
    <w:rsid w:val="00770373"/>
  </w:style>
  <w:style w:type="paragraph" w:customStyle="1" w:styleId="6AD6B53E798247528F837EB5EB69104E">
    <w:name w:val="6AD6B53E798247528F837EB5EB69104E"/>
    <w:rsid w:val="00770373"/>
  </w:style>
  <w:style w:type="paragraph" w:customStyle="1" w:styleId="BDF88F3183C74804960D0036BCA11F53">
    <w:name w:val="BDF88F3183C74804960D0036BCA11F53"/>
    <w:rsid w:val="00770373"/>
  </w:style>
  <w:style w:type="paragraph" w:customStyle="1" w:styleId="5070988614FD43D7968BB2E82AC4FBF2">
    <w:name w:val="5070988614FD43D7968BB2E82AC4FBF2"/>
    <w:rsid w:val="00770373"/>
  </w:style>
  <w:style w:type="paragraph" w:customStyle="1" w:styleId="037A61F565DE49A29416E6A2616047B2">
    <w:name w:val="037A61F565DE49A29416E6A2616047B2"/>
    <w:rsid w:val="00770373"/>
  </w:style>
  <w:style w:type="paragraph" w:customStyle="1" w:styleId="369B0422F6C746EB9E5176E8784D1419">
    <w:name w:val="369B0422F6C746EB9E5176E8784D1419"/>
    <w:rsid w:val="00770373"/>
  </w:style>
  <w:style w:type="paragraph" w:customStyle="1" w:styleId="EFDC769944EB406BB29E3FACFE41773F">
    <w:name w:val="EFDC769944EB406BB29E3FACFE41773F"/>
    <w:rsid w:val="00770373"/>
  </w:style>
  <w:style w:type="paragraph" w:customStyle="1" w:styleId="38355F80D5C34DACBCA11D4098A5A61F">
    <w:name w:val="38355F80D5C34DACBCA11D4098A5A61F"/>
    <w:rsid w:val="00770373"/>
  </w:style>
  <w:style w:type="paragraph" w:customStyle="1" w:styleId="93726A077B9E4AEA8226248D16BEBADC">
    <w:name w:val="93726A077B9E4AEA8226248D16BEBADC"/>
    <w:rsid w:val="00770373"/>
  </w:style>
  <w:style w:type="paragraph" w:customStyle="1" w:styleId="9390C239F09E4178A2118399EF91608B">
    <w:name w:val="9390C239F09E4178A2118399EF91608B"/>
    <w:rsid w:val="00770373"/>
  </w:style>
  <w:style w:type="paragraph" w:customStyle="1" w:styleId="1E35ECC378664279B37D9FDE890DCF13">
    <w:name w:val="1E35ECC378664279B37D9FDE890DCF13"/>
    <w:rsid w:val="00770373"/>
  </w:style>
  <w:style w:type="paragraph" w:customStyle="1" w:styleId="8208FC219DC7416598C22820F436EB97">
    <w:name w:val="8208FC219DC7416598C22820F436EB97"/>
    <w:rsid w:val="003E1E57"/>
  </w:style>
  <w:style w:type="paragraph" w:customStyle="1" w:styleId="62F08887C07E455CA0AA6E21074C85C6">
    <w:name w:val="62F08887C07E455CA0AA6E21074C85C6"/>
    <w:rsid w:val="003E1E57"/>
  </w:style>
  <w:style w:type="paragraph" w:customStyle="1" w:styleId="6401027A42F04822A3D71475769B5A9E">
    <w:name w:val="6401027A42F04822A3D71475769B5A9E"/>
    <w:rsid w:val="003E1E57"/>
  </w:style>
  <w:style w:type="paragraph" w:customStyle="1" w:styleId="CA5FE82806D945A19968AB3BE37FEE2B">
    <w:name w:val="CA5FE82806D945A19968AB3BE37FEE2B"/>
    <w:rsid w:val="003E1E57"/>
  </w:style>
  <w:style w:type="paragraph" w:customStyle="1" w:styleId="8EB0002A66DB44B79EC2949C7F87FB9D">
    <w:name w:val="8EB0002A66DB44B79EC2949C7F87FB9D"/>
    <w:rsid w:val="003E1E57"/>
  </w:style>
  <w:style w:type="paragraph" w:customStyle="1" w:styleId="FA66A649049A45E19D8CA9948BB8FAEA">
    <w:name w:val="FA66A649049A45E19D8CA9948BB8FAEA"/>
    <w:rsid w:val="003E1E57"/>
  </w:style>
  <w:style w:type="paragraph" w:customStyle="1" w:styleId="F457F1C319FE4D35AC6621D03CBB1A7D">
    <w:name w:val="F457F1C319FE4D35AC6621D03CBB1A7D"/>
    <w:rsid w:val="003E1E57"/>
  </w:style>
  <w:style w:type="paragraph" w:customStyle="1" w:styleId="085E15ADB96D4C77ADC43FC4E4272011">
    <w:name w:val="085E15ADB96D4C77ADC43FC4E4272011"/>
    <w:rsid w:val="003E1E57"/>
  </w:style>
  <w:style w:type="paragraph" w:customStyle="1" w:styleId="05830D7320D44A55BF18900AEEDB7C59">
    <w:name w:val="05830D7320D44A55BF18900AEEDB7C59"/>
    <w:rsid w:val="003E1E57"/>
  </w:style>
  <w:style w:type="paragraph" w:customStyle="1" w:styleId="7819BC77C42A448A997C659022E1F855">
    <w:name w:val="7819BC77C42A448A997C659022E1F855"/>
    <w:rsid w:val="003E1E57"/>
  </w:style>
  <w:style w:type="paragraph" w:customStyle="1" w:styleId="D98F94EF848A4CCA94598260FEFCAFB8">
    <w:name w:val="D98F94EF848A4CCA94598260FEFCAFB8"/>
    <w:rsid w:val="003E1E57"/>
  </w:style>
  <w:style w:type="paragraph" w:customStyle="1" w:styleId="B1CDE7AC3B7D4FE9B9F980E590D5D70A">
    <w:name w:val="B1CDE7AC3B7D4FE9B9F980E590D5D70A"/>
    <w:rsid w:val="003E1E57"/>
  </w:style>
  <w:style w:type="paragraph" w:customStyle="1" w:styleId="D7EE4131D6A1440CB2FD7704BAA5784C">
    <w:name w:val="D7EE4131D6A1440CB2FD7704BAA5784C"/>
    <w:rsid w:val="003E1E57"/>
  </w:style>
  <w:style w:type="paragraph" w:customStyle="1" w:styleId="B7B5AD88F4C2444489A92323B390E0FE">
    <w:name w:val="B7B5AD88F4C2444489A92323B390E0FE"/>
    <w:rsid w:val="003E1E57"/>
  </w:style>
  <w:style w:type="paragraph" w:customStyle="1" w:styleId="89E4ADC7520343E0BA75C19A50E982BB">
    <w:name w:val="89E4ADC7520343E0BA75C19A50E982BB"/>
    <w:rsid w:val="003E1E57"/>
  </w:style>
  <w:style w:type="paragraph" w:customStyle="1" w:styleId="117C53D621FF4824A13BA4DDFA7299C5">
    <w:name w:val="117C53D621FF4824A13BA4DDFA7299C5"/>
    <w:rsid w:val="003E1E57"/>
  </w:style>
  <w:style w:type="paragraph" w:customStyle="1" w:styleId="E808C89E92AF4BC8AA9D68EF90E6E545">
    <w:name w:val="E808C89E92AF4BC8AA9D68EF90E6E545"/>
    <w:rsid w:val="003E1E57"/>
  </w:style>
  <w:style w:type="paragraph" w:customStyle="1" w:styleId="41308B4FEB9641E69F9D17BE934359E7">
    <w:name w:val="41308B4FEB9641E69F9D17BE934359E7"/>
    <w:rsid w:val="003E1E57"/>
  </w:style>
  <w:style w:type="paragraph" w:customStyle="1" w:styleId="829E0699A9E3486A962DBAF511A56B9B">
    <w:name w:val="829E0699A9E3486A962DBAF511A56B9B"/>
    <w:rsid w:val="003E1E57"/>
  </w:style>
  <w:style w:type="paragraph" w:customStyle="1" w:styleId="8DE5371827B9417AA961D4A12E7421BB">
    <w:name w:val="8DE5371827B9417AA961D4A12E7421BB"/>
    <w:rsid w:val="003E1E57"/>
  </w:style>
  <w:style w:type="paragraph" w:customStyle="1" w:styleId="202AC399A86D42F38296B4E302730B61">
    <w:name w:val="202AC399A86D42F38296B4E302730B61"/>
    <w:rsid w:val="003E1E57"/>
  </w:style>
  <w:style w:type="paragraph" w:customStyle="1" w:styleId="2111AC9BCDC745C98A54EF4BC9DB2DE9">
    <w:name w:val="2111AC9BCDC745C98A54EF4BC9DB2DE9"/>
    <w:rsid w:val="003E1E57"/>
  </w:style>
  <w:style w:type="paragraph" w:customStyle="1" w:styleId="31B44401C8A544E7B6B18178F6B1D61B">
    <w:name w:val="31B44401C8A544E7B6B18178F6B1D61B"/>
    <w:rsid w:val="003E1E57"/>
  </w:style>
  <w:style w:type="paragraph" w:customStyle="1" w:styleId="314B11BF4E9E49B28298DF83F45FC025">
    <w:name w:val="314B11BF4E9E49B28298DF83F45FC025"/>
    <w:rsid w:val="003E1E57"/>
  </w:style>
  <w:style w:type="paragraph" w:customStyle="1" w:styleId="A9AAA455267F457EBC644DBB5F97F311">
    <w:name w:val="A9AAA455267F457EBC644DBB5F97F311"/>
    <w:rsid w:val="003E1E57"/>
  </w:style>
  <w:style w:type="paragraph" w:customStyle="1" w:styleId="4F0BE744C1464B8D845941B741739F87">
    <w:name w:val="4F0BE744C1464B8D845941B741739F87"/>
    <w:rsid w:val="003E1E57"/>
  </w:style>
  <w:style w:type="paragraph" w:customStyle="1" w:styleId="9D8F394905D24A14B448765C2DA94D22">
    <w:name w:val="9D8F394905D24A14B448765C2DA94D22"/>
    <w:rsid w:val="003E1E57"/>
  </w:style>
  <w:style w:type="paragraph" w:customStyle="1" w:styleId="523DDD41E25C47D9B1D28A9371AC69CB">
    <w:name w:val="523DDD41E25C47D9B1D28A9371AC69CB"/>
    <w:rsid w:val="003E1E57"/>
  </w:style>
  <w:style w:type="paragraph" w:customStyle="1" w:styleId="72F99F12380C4E31BD93256D044BEBDE">
    <w:name w:val="72F99F12380C4E31BD93256D044BEBDE"/>
    <w:rsid w:val="003E1E57"/>
  </w:style>
  <w:style w:type="paragraph" w:customStyle="1" w:styleId="4B4F29441CF741098C49D9F95BB71B28">
    <w:name w:val="4B4F29441CF741098C49D9F95BB71B28"/>
    <w:rsid w:val="003E1E57"/>
  </w:style>
  <w:style w:type="paragraph" w:customStyle="1" w:styleId="491616D5C73F4E99930E8B04D5D853CC">
    <w:name w:val="491616D5C73F4E99930E8B04D5D853CC"/>
    <w:rsid w:val="003E1E57"/>
  </w:style>
  <w:style w:type="paragraph" w:customStyle="1" w:styleId="D7A27ABD18444C409355A3D7BBE53A3B">
    <w:name w:val="D7A27ABD18444C409355A3D7BBE53A3B"/>
    <w:rsid w:val="003E1E57"/>
  </w:style>
  <w:style w:type="paragraph" w:customStyle="1" w:styleId="4017081118B64668AF5C0557A997EB9E">
    <w:name w:val="4017081118B64668AF5C0557A997EB9E"/>
    <w:rsid w:val="003E1E57"/>
  </w:style>
  <w:style w:type="paragraph" w:customStyle="1" w:styleId="D58DE3BB5C74455A8FAC990DE6386EF0">
    <w:name w:val="D58DE3BB5C74455A8FAC990DE6386EF0"/>
    <w:rsid w:val="003E1E57"/>
  </w:style>
  <w:style w:type="paragraph" w:customStyle="1" w:styleId="1FDC0A101405465D953EBD8DFD8E16DB">
    <w:name w:val="1FDC0A101405465D953EBD8DFD8E16DB"/>
    <w:rsid w:val="003E1E57"/>
  </w:style>
  <w:style w:type="paragraph" w:customStyle="1" w:styleId="67E0BE2689324A28826F264BC6005E7C">
    <w:name w:val="67E0BE2689324A28826F264BC6005E7C"/>
    <w:rsid w:val="003E1E57"/>
  </w:style>
  <w:style w:type="paragraph" w:customStyle="1" w:styleId="0CDB38953D444A8989C5859569939A0D">
    <w:name w:val="0CDB38953D444A8989C5859569939A0D"/>
    <w:rsid w:val="003E1E57"/>
  </w:style>
  <w:style w:type="paragraph" w:customStyle="1" w:styleId="AA7CB33D57A0457E9A3B563242FFBE2D">
    <w:name w:val="AA7CB33D57A0457E9A3B563242FFBE2D"/>
    <w:rsid w:val="003E1E57"/>
  </w:style>
  <w:style w:type="paragraph" w:customStyle="1" w:styleId="3ADB747421E349E68F3BCE0726B7A975">
    <w:name w:val="3ADB747421E349E68F3BCE0726B7A975"/>
    <w:rsid w:val="003E1E57"/>
  </w:style>
  <w:style w:type="paragraph" w:customStyle="1" w:styleId="96BFB6B5721648F29F5C96903DD93DF7">
    <w:name w:val="96BFB6B5721648F29F5C96903DD93DF7"/>
    <w:rsid w:val="003E1E57"/>
  </w:style>
  <w:style w:type="paragraph" w:customStyle="1" w:styleId="7A3A5AB73B024ED581ED54EDBC00BC6B">
    <w:name w:val="7A3A5AB73B024ED581ED54EDBC00BC6B"/>
    <w:rsid w:val="003E1E57"/>
  </w:style>
  <w:style w:type="paragraph" w:customStyle="1" w:styleId="D77EBFF0FF3C48F7A8C4F8CFF91AB136">
    <w:name w:val="D77EBFF0FF3C48F7A8C4F8CFF91AB136"/>
    <w:rsid w:val="003E1E57"/>
  </w:style>
  <w:style w:type="paragraph" w:customStyle="1" w:styleId="BBCF980E2036467DAD84FCB71D9B25E3">
    <w:name w:val="BBCF980E2036467DAD84FCB71D9B25E3"/>
    <w:rsid w:val="003E1E57"/>
  </w:style>
  <w:style w:type="paragraph" w:customStyle="1" w:styleId="CE4A1B1579EE499394230ECD40A5E18B">
    <w:name w:val="CE4A1B1579EE499394230ECD40A5E18B"/>
    <w:rsid w:val="00AB300E"/>
  </w:style>
  <w:style w:type="paragraph" w:customStyle="1" w:styleId="A6EEAEF8B2E74A1AB824160EC82771C7">
    <w:name w:val="A6EEAEF8B2E74A1AB824160EC82771C7"/>
    <w:rsid w:val="00AB300E"/>
  </w:style>
  <w:style w:type="paragraph" w:customStyle="1" w:styleId="1684DB9E759C4FC99C9B2891E3DB154F">
    <w:name w:val="1684DB9E759C4FC99C9B2891E3DB154F"/>
    <w:rsid w:val="00AB300E"/>
  </w:style>
  <w:style w:type="paragraph" w:customStyle="1" w:styleId="6C5809A037144244B524103F42985FAB">
    <w:name w:val="6C5809A037144244B524103F42985FAB"/>
    <w:rsid w:val="00AB300E"/>
  </w:style>
  <w:style w:type="paragraph" w:customStyle="1" w:styleId="0E81645BD08A4BC789448AFF053749F6">
    <w:name w:val="0E81645BD08A4BC789448AFF053749F6"/>
    <w:rsid w:val="00AB300E"/>
  </w:style>
  <w:style w:type="paragraph" w:customStyle="1" w:styleId="51687525E69D4B98AC1036458CFB1008">
    <w:name w:val="51687525E69D4B98AC1036458CFB1008"/>
    <w:rsid w:val="00AB300E"/>
  </w:style>
  <w:style w:type="paragraph" w:customStyle="1" w:styleId="B412EDC799C24415952FFE266C9A4426">
    <w:name w:val="B412EDC799C24415952FFE266C9A4426"/>
    <w:rsid w:val="00AB300E"/>
  </w:style>
  <w:style w:type="paragraph" w:customStyle="1" w:styleId="428876FBB7F741CE9CA5D3F437C7A79B">
    <w:name w:val="428876FBB7F741CE9CA5D3F437C7A79B"/>
    <w:rsid w:val="00AB300E"/>
  </w:style>
  <w:style w:type="paragraph" w:customStyle="1" w:styleId="E923DA9BB8CA42CD9502FDACEFC31320">
    <w:name w:val="E923DA9BB8CA42CD9502FDACEFC31320"/>
    <w:rsid w:val="00AB300E"/>
  </w:style>
  <w:style w:type="paragraph" w:customStyle="1" w:styleId="C0FCC543ED8B42D09B707D116B57A956">
    <w:name w:val="C0FCC543ED8B42D09B707D116B57A956"/>
    <w:rsid w:val="00AB300E"/>
  </w:style>
  <w:style w:type="paragraph" w:customStyle="1" w:styleId="643CD33FE85B455FB7E2E1BE09D19F46">
    <w:name w:val="643CD33FE85B455FB7E2E1BE09D19F46"/>
    <w:rsid w:val="00AB300E"/>
  </w:style>
  <w:style w:type="paragraph" w:customStyle="1" w:styleId="C291CB69EA2C4FD38FDFFCD8CE6A28DD">
    <w:name w:val="C291CB69EA2C4FD38FDFFCD8CE6A28DD"/>
    <w:rsid w:val="00AB300E"/>
  </w:style>
  <w:style w:type="paragraph" w:customStyle="1" w:styleId="382ED5352FBC441098D5B0F104BFD47F">
    <w:name w:val="382ED5352FBC441098D5B0F104BFD47F"/>
    <w:rsid w:val="00AB300E"/>
  </w:style>
  <w:style w:type="paragraph" w:customStyle="1" w:styleId="EC39C9424D1B4245BD3129754A5193D6">
    <w:name w:val="EC39C9424D1B4245BD3129754A5193D6"/>
    <w:rsid w:val="00AB300E"/>
  </w:style>
  <w:style w:type="paragraph" w:customStyle="1" w:styleId="979720B7A0BB4384B04BEA09690F2B89">
    <w:name w:val="979720B7A0BB4384B04BEA09690F2B89"/>
    <w:rsid w:val="00AB300E"/>
  </w:style>
  <w:style w:type="paragraph" w:customStyle="1" w:styleId="8DEBC3C9A24247B18A916C58CF2DF80E">
    <w:name w:val="8DEBC3C9A24247B18A916C58CF2DF80E"/>
    <w:rsid w:val="00AB300E"/>
  </w:style>
  <w:style w:type="paragraph" w:customStyle="1" w:styleId="1EF6A54201E44C4E8FEFD916AA467C8B">
    <w:name w:val="1EF6A54201E44C4E8FEFD916AA467C8B"/>
    <w:rsid w:val="00AB300E"/>
  </w:style>
  <w:style w:type="paragraph" w:customStyle="1" w:styleId="85E8F9DAE8C844E682C913CF0E390F3F">
    <w:name w:val="85E8F9DAE8C844E682C913CF0E390F3F"/>
    <w:rsid w:val="00AB300E"/>
  </w:style>
  <w:style w:type="paragraph" w:customStyle="1" w:styleId="C64609395D3B443B81F286AAD3FF8FF5">
    <w:name w:val="C64609395D3B443B81F286AAD3FF8FF5"/>
    <w:rsid w:val="00AB300E"/>
  </w:style>
  <w:style w:type="paragraph" w:customStyle="1" w:styleId="A6BE93F4268F41CBAB8C3533326631E1">
    <w:name w:val="A6BE93F4268F41CBAB8C3533326631E1"/>
    <w:rsid w:val="00AB300E"/>
  </w:style>
  <w:style w:type="paragraph" w:customStyle="1" w:styleId="1C332BE414504153AF17E7C2697B6F7E">
    <w:name w:val="1C332BE414504153AF17E7C2697B6F7E"/>
    <w:rsid w:val="00AB300E"/>
  </w:style>
  <w:style w:type="paragraph" w:customStyle="1" w:styleId="E5693269387A4ADFBD9590B1F9C72C4B">
    <w:name w:val="E5693269387A4ADFBD9590B1F9C72C4B"/>
    <w:rsid w:val="00AB300E"/>
  </w:style>
  <w:style w:type="paragraph" w:customStyle="1" w:styleId="A54F3B099F5C4E7BACDDF2D1EBF08FF1">
    <w:name w:val="A54F3B099F5C4E7BACDDF2D1EBF08FF1"/>
    <w:rsid w:val="00AB300E"/>
  </w:style>
  <w:style w:type="paragraph" w:customStyle="1" w:styleId="5FE7F952920F4BEC9D4E41C7D63133F2">
    <w:name w:val="5FE7F952920F4BEC9D4E41C7D63133F2"/>
    <w:rsid w:val="00AB300E"/>
  </w:style>
  <w:style w:type="paragraph" w:customStyle="1" w:styleId="5070400D479648B18C94511F30002374">
    <w:name w:val="5070400D479648B18C94511F30002374"/>
    <w:rsid w:val="00AB300E"/>
  </w:style>
  <w:style w:type="paragraph" w:customStyle="1" w:styleId="E407C1FC3CD242F198F21EA80B312D8B">
    <w:name w:val="E407C1FC3CD242F198F21EA80B312D8B"/>
    <w:rsid w:val="00AB300E"/>
  </w:style>
  <w:style w:type="paragraph" w:customStyle="1" w:styleId="B257AD80E111459EBD98B5C39CD5E669">
    <w:name w:val="B257AD80E111459EBD98B5C39CD5E669"/>
    <w:rsid w:val="00AB300E"/>
  </w:style>
  <w:style w:type="paragraph" w:customStyle="1" w:styleId="E9C44FDFFC2848B79799A89A799B3C37">
    <w:name w:val="E9C44FDFFC2848B79799A89A799B3C37"/>
    <w:rsid w:val="00AB300E"/>
  </w:style>
  <w:style w:type="paragraph" w:customStyle="1" w:styleId="A809E039C53146E99D1ACE05AC1D98C3">
    <w:name w:val="A809E039C53146E99D1ACE05AC1D98C3"/>
    <w:rsid w:val="00AB300E"/>
  </w:style>
  <w:style w:type="paragraph" w:customStyle="1" w:styleId="F2A29033283D4E42AF8B96CF4391D33C">
    <w:name w:val="F2A29033283D4E42AF8B96CF4391D33C"/>
    <w:rsid w:val="00AB300E"/>
  </w:style>
  <w:style w:type="paragraph" w:customStyle="1" w:styleId="5493008CB82C4FEFBB5D1E99BEF2B3BF">
    <w:name w:val="5493008CB82C4FEFBB5D1E99BEF2B3BF"/>
    <w:rsid w:val="00AB300E"/>
  </w:style>
  <w:style w:type="paragraph" w:customStyle="1" w:styleId="235422CAF6954BE3991185FC5B74E374">
    <w:name w:val="235422CAF6954BE3991185FC5B74E374"/>
    <w:rsid w:val="00AB300E"/>
  </w:style>
  <w:style w:type="paragraph" w:customStyle="1" w:styleId="39CA21298B844455B463BD48F5FF04B8">
    <w:name w:val="39CA21298B844455B463BD48F5FF04B8"/>
    <w:rsid w:val="00AB300E"/>
  </w:style>
  <w:style w:type="paragraph" w:customStyle="1" w:styleId="FE895C3A62014CE4B2326CF324D97272">
    <w:name w:val="FE895C3A62014CE4B2326CF324D97272"/>
    <w:rsid w:val="00AB300E"/>
  </w:style>
  <w:style w:type="paragraph" w:customStyle="1" w:styleId="7E3E1F16AC3D4036BF6CA08D8E61C38D">
    <w:name w:val="7E3E1F16AC3D4036BF6CA08D8E61C38D"/>
    <w:rsid w:val="00AB300E"/>
  </w:style>
  <w:style w:type="paragraph" w:customStyle="1" w:styleId="B2F50655C7DB4E65A5B290434575B100">
    <w:name w:val="B2F50655C7DB4E65A5B290434575B100"/>
    <w:rsid w:val="00AB300E"/>
  </w:style>
  <w:style w:type="paragraph" w:customStyle="1" w:styleId="EAE7FEA1A6284FA8B6957E7CBB846042">
    <w:name w:val="EAE7FEA1A6284FA8B6957E7CBB846042"/>
    <w:rsid w:val="00AB300E"/>
  </w:style>
  <w:style w:type="paragraph" w:customStyle="1" w:styleId="0B71F22BC1FD4FCEAD6B94DB6A0C603E">
    <w:name w:val="0B71F22BC1FD4FCEAD6B94DB6A0C603E"/>
    <w:rsid w:val="00AB300E"/>
  </w:style>
  <w:style w:type="paragraph" w:customStyle="1" w:styleId="DC05D2C96500469E819D389B8D93CF0F">
    <w:name w:val="DC05D2C96500469E819D389B8D93CF0F"/>
    <w:rsid w:val="00AB300E"/>
  </w:style>
  <w:style w:type="paragraph" w:customStyle="1" w:styleId="74CDC9589C4A450FB3DECFD18AE06C64">
    <w:name w:val="74CDC9589C4A450FB3DECFD18AE06C64"/>
    <w:rsid w:val="00AB300E"/>
  </w:style>
  <w:style w:type="paragraph" w:customStyle="1" w:styleId="B0FE066842A74F1DB2333B37C577CD3D">
    <w:name w:val="B0FE066842A74F1DB2333B37C577CD3D"/>
    <w:rsid w:val="009B06B7"/>
  </w:style>
  <w:style w:type="paragraph" w:customStyle="1" w:styleId="25DCFB8B71CE4420B07B61B30FAB7A13">
    <w:name w:val="25DCFB8B71CE4420B07B61B30FAB7A13"/>
    <w:rsid w:val="009B06B7"/>
  </w:style>
  <w:style w:type="paragraph" w:customStyle="1" w:styleId="9CE496569E7E4D5498C9A6389B41B095">
    <w:name w:val="9CE496569E7E4D5498C9A6389B41B095"/>
    <w:rsid w:val="009B06B7"/>
  </w:style>
  <w:style w:type="paragraph" w:customStyle="1" w:styleId="1F5EA70E145C471EA7D6EF8D2EFE7AF0">
    <w:name w:val="1F5EA70E145C471EA7D6EF8D2EFE7AF0"/>
    <w:rsid w:val="009B06B7"/>
  </w:style>
  <w:style w:type="paragraph" w:customStyle="1" w:styleId="4283ED3BF74A42FF9078BD80D6BF5227">
    <w:name w:val="4283ED3BF74A42FF9078BD80D6BF5227"/>
    <w:rsid w:val="009B06B7"/>
  </w:style>
  <w:style w:type="paragraph" w:customStyle="1" w:styleId="D849BB73FD7F461BB10F9D11D805635D">
    <w:name w:val="D849BB73FD7F461BB10F9D11D805635D"/>
    <w:rsid w:val="009B06B7"/>
  </w:style>
  <w:style w:type="paragraph" w:customStyle="1" w:styleId="1C0512FB1BBE447F9F6B0C8910F099F3">
    <w:name w:val="1C0512FB1BBE447F9F6B0C8910F099F3"/>
    <w:rsid w:val="009B06B7"/>
  </w:style>
  <w:style w:type="paragraph" w:customStyle="1" w:styleId="8EFBEBC37F984F0599A839517C65D1DF">
    <w:name w:val="8EFBEBC37F984F0599A839517C65D1DF"/>
    <w:rsid w:val="009B06B7"/>
  </w:style>
  <w:style w:type="paragraph" w:customStyle="1" w:styleId="ABEB7817399C40EEBD0163C5A07AF2F9">
    <w:name w:val="ABEB7817399C40EEBD0163C5A07AF2F9"/>
    <w:rsid w:val="009B06B7"/>
  </w:style>
  <w:style w:type="paragraph" w:customStyle="1" w:styleId="AA854D3403EE43CEB1E34865423A1A4E">
    <w:name w:val="AA854D3403EE43CEB1E34865423A1A4E"/>
    <w:rsid w:val="009B06B7"/>
  </w:style>
  <w:style w:type="paragraph" w:customStyle="1" w:styleId="1D49E3C1AE9D4A61A7EB7B32FCDA14AF">
    <w:name w:val="1D49E3C1AE9D4A61A7EB7B32FCDA14AF"/>
    <w:rsid w:val="009B06B7"/>
  </w:style>
  <w:style w:type="paragraph" w:customStyle="1" w:styleId="D82BC4D5E48C448487343D7C1B41BE55">
    <w:name w:val="D82BC4D5E48C448487343D7C1B41BE55"/>
    <w:rsid w:val="009B06B7"/>
  </w:style>
  <w:style w:type="paragraph" w:customStyle="1" w:styleId="CD281DF6A0D74661A07186B51DE1EF68">
    <w:name w:val="CD281DF6A0D74661A07186B51DE1EF68"/>
    <w:rsid w:val="009B06B7"/>
  </w:style>
  <w:style w:type="paragraph" w:customStyle="1" w:styleId="02179C094D074E3E9A8085EC65883262">
    <w:name w:val="02179C094D074E3E9A8085EC65883262"/>
    <w:rsid w:val="009B06B7"/>
  </w:style>
  <w:style w:type="paragraph" w:customStyle="1" w:styleId="6EA2B3F5C2684AB89D355FEC07BB0A55">
    <w:name w:val="6EA2B3F5C2684AB89D355FEC07BB0A55"/>
    <w:rsid w:val="009B06B7"/>
  </w:style>
  <w:style w:type="paragraph" w:customStyle="1" w:styleId="42D02DFD65284193A069E9FA190276F5">
    <w:name w:val="42D02DFD65284193A069E9FA190276F5"/>
    <w:rsid w:val="009B06B7"/>
  </w:style>
  <w:style w:type="paragraph" w:customStyle="1" w:styleId="AA8DAD1272A44BB89A6A3461C02501B9">
    <w:name w:val="AA8DAD1272A44BB89A6A3461C02501B9"/>
    <w:rsid w:val="009B06B7"/>
  </w:style>
  <w:style w:type="paragraph" w:customStyle="1" w:styleId="884DA0E2CDFC460FBB76AA3FCCE8A452">
    <w:name w:val="884DA0E2CDFC460FBB76AA3FCCE8A452"/>
    <w:rsid w:val="009B06B7"/>
  </w:style>
  <w:style w:type="paragraph" w:customStyle="1" w:styleId="781466DE29774FB283CC86CEFAF5131E">
    <w:name w:val="781466DE29774FB283CC86CEFAF5131E"/>
    <w:rsid w:val="009B06B7"/>
  </w:style>
  <w:style w:type="paragraph" w:customStyle="1" w:styleId="679EA6867C8048199A5C17C0B53791AB">
    <w:name w:val="679EA6867C8048199A5C17C0B53791AB"/>
    <w:rsid w:val="009B06B7"/>
  </w:style>
  <w:style w:type="paragraph" w:customStyle="1" w:styleId="AECF901E58B44C09B5D3C8CF86BCB697">
    <w:name w:val="AECF901E58B44C09B5D3C8CF86BCB697"/>
    <w:rsid w:val="009B06B7"/>
  </w:style>
  <w:style w:type="paragraph" w:customStyle="1" w:styleId="6C20203CADC94195AA3D0176D6C741C9">
    <w:name w:val="6C20203CADC94195AA3D0176D6C741C9"/>
    <w:rsid w:val="009B06B7"/>
  </w:style>
  <w:style w:type="paragraph" w:customStyle="1" w:styleId="395A547CCBEE4FAA9AA670714675ADE7">
    <w:name w:val="395A547CCBEE4FAA9AA670714675ADE7"/>
    <w:rsid w:val="009B06B7"/>
  </w:style>
  <w:style w:type="paragraph" w:customStyle="1" w:styleId="F1C0C64333C94293A98141C207069742">
    <w:name w:val="F1C0C64333C94293A98141C207069742"/>
    <w:rsid w:val="009B06B7"/>
  </w:style>
  <w:style w:type="paragraph" w:customStyle="1" w:styleId="E2E13849BD694651B23FF4CF473DAFD5">
    <w:name w:val="E2E13849BD694651B23FF4CF473DAFD5"/>
    <w:rsid w:val="009B06B7"/>
  </w:style>
  <w:style w:type="paragraph" w:customStyle="1" w:styleId="8D88F22D26D94D8F9ABADC140A89C6C9">
    <w:name w:val="8D88F22D26D94D8F9ABADC140A89C6C9"/>
    <w:rsid w:val="009B06B7"/>
  </w:style>
  <w:style w:type="paragraph" w:customStyle="1" w:styleId="103461F9977443CCABAFDEF106F21106">
    <w:name w:val="103461F9977443CCABAFDEF106F21106"/>
    <w:rsid w:val="009B06B7"/>
  </w:style>
  <w:style w:type="paragraph" w:customStyle="1" w:styleId="EBDC3FA9259B463F83D9F64EAD7BB706">
    <w:name w:val="EBDC3FA9259B463F83D9F64EAD7BB706"/>
    <w:rsid w:val="009B06B7"/>
  </w:style>
  <w:style w:type="paragraph" w:customStyle="1" w:styleId="351E9A9B091E4C7D822260F3DF6B1A0D">
    <w:name w:val="351E9A9B091E4C7D822260F3DF6B1A0D"/>
    <w:rsid w:val="009B06B7"/>
  </w:style>
  <w:style w:type="paragraph" w:customStyle="1" w:styleId="5A4E2763791F4F808447839274102A56">
    <w:name w:val="5A4E2763791F4F808447839274102A56"/>
    <w:rsid w:val="009B06B7"/>
  </w:style>
  <w:style w:type="paragraph" w:customStyle="1" w:styleId="A616EFB4DAA74ADCBB217DDB78281532">
    <w:name w:val="A616EFB4DAA74ADCBB217DDB78281532"/>
    <w:rsid w:val="009B06B7"/>
  </w:style>
  <w:style w:type="paragraph" w:customStyle="1" w:styleId="010F7BDB5BD0439783376C41D0D3CB34">
    <w:name w:val="010F7BDB5BD0439783376C41D0D3CB34"/>
    <w:rsid w:val="0076666B"/>
  </w:style>
  <w:style w:type="paragraph" w:customStyle="1" w:styleId="0E732B81CF354F439287D7573603E22D">
    <w:name w:val="0E732B81CF354F439287D7573603E22D"/>
    <w:rsid w:val="0076666B"/>
  </w:style>
  <w:style w:type="paragraph" w:customStyle="1" w:styleId="394EBDC9C72341F2A23D5211615733E8">
    <w:name w:val="394EBDC9C72341F2A23D5211615733E8"/>
    <w:rsid w:val="0076666B"/>
  </w:style>
  <w:style w:type="paragraph" w:customStyle="1" w:styleId="06F64E3EB84D4A4199729D7133517122">
    <w:name w:val="06F64E3EB84D4A4199729D7133517122"/>
    <w:rsid w:val="0076666B"/>
  </w:style>
  <w:style w:type="paragraph" w:customStyle="1" w:styleId="5AB3918F9956480EAEB71086A6F93CAE">
    <w:name w:val="5AB3918F9956480EAEB71086A6F93CAE"/>
    <w:rsid w:val="0076666B"/>
  </w:style>
  <w:style w:type="paragraph" w:customStyle="1" w:styleId="0360677528874A058F817C60D290AE88">
    <w:name w:val="0360677528874A058F817C60D290AE88"/>
    <w:rsid w:val="0076666B"/>
  </w:style>
  <w:style w:type="paragraph" w:customStyle="1" w:styleId="89DA3D1DAC704244B2590A1913BACB1A">
    <w:name w:val="89DA3D1DAC704244B2590A1913BACB1A"/>
    <w:rsid w:val="0076666B"/>
  </w:style>
  <w:style w:type="paragraph" w:customStyle="1" w:styleId="7077C6B16AC94480AF2C80F1AC487CA8">
    <w:name w:val="7077C6B16AC94480AF2C80F1AC487CA8"/>
    <w:rsid w:val="0076666B"/>
  </w:style>
  <w:style w:type="paragraph" w:customStyle="1" w:styleId="1890D7EC4BE544F4B88948A409E8A599">
    <w:name w:val="1890D7EC4BE544F4B88948A409E8A599"/>
    <w:rsid w:val="0076666B"/>
  </w:style>
  <w:style w:type="paragraph" w:customStyle="1" w:styleId="C8551815B69C4AA4922B2514302D900E">
    <w:name w:val="C8551815B69C4AA4922B2514302D900E"/>
    <w:rsid w:val="0076666B"/>
  </w:style>
  <w:style w:type="paragraph" w:customStyle="1" w:styleId="A9F3A062D7964265863E3252CF6FCA9A">
    <w:name w:val="A9F3A062D7964265863E3252CF6FCA9A"/>
    <w:rsid w:val="0076666B"/>
  </w:style>
  <w:style w:type="paragraph" w:customStyle="1" w:styleId="DE5C3A5DEA774FFBBC2074F01FCE8EAE">
    <w:name w:val="DE5C3A5DEA774FFBBC2074F01FCE8EAE"/>
    <w:rsid w:val="0076666B"/>
  </w:style>
  <w:style w:type="paragraph" w:customStyle="1" w:styleId="80C09B1D4B184464BD601D25A93FEFE5">
    <w:name w:val="80C09B1D4B184464BD601D25A93FEFE5"/>
    <w:rsid w:val="0076666B"/>
  </w:style>
  <w:style w:type="paragraph" w:customStyle="1" w:styleId="D123233F385746048D9725646395B19A">
    <w:name w:val="D123233F385746048D9725646395B19A"/>
    <w:rsid w:val="0076666B"/>
  </w:style>
  <w:style w:type="paragraph" w:customStyle="1" w:styleId="48ECDEAA36D74C819EB7016409E33ADA">
    <w:name w:val="48ECDEAA36D74C819EB7016409E33ADA"/>
    <w:rsid w:val="0076666B"/>
  </w:style>
  <w:style w:type="paragraph" w:customStyle="1" w:styleId="3D0CD4A7A5C44F28947E457EB7353973">
    <w:name w:val="3D0CD4A7A5C44F28947E457EB7353973"/>
    <w:rsid w:val="0076666B"/>
  </w:style>
  <w:style w:type="paragraph" w:customStyle="1" w:styleId="C4B1D351FC694A24AB9D2AE01647FF86">
    <w:name w:val="C4B1D351FC694A24AB9D2AE01647FF86"/>
    <w:rsid w:val="0076666B"/>
  </w:style>
  <w:style w:type="paragraph" w:customStyle="1" w:styleId="FECD33F47CAB4B6A9DA51598CADB577E">
    <w:name w:val="FECD33F47CAB4B6A9DA51598CADB577E"/>
    <w:rsid w:val="0076666B"/>
  </w:style>
  <w:style w:type="paragraph" w:customStyle="1" w:styleId="1920AB9D659A4DF094A2D68218CE3814">
    <w:name w:val="1920AB9D659A4DF094A2D68218CE3814"/>
    <w:rsid w:val="0076666B"/>
  </w:style>
  <w:style w:type="paragraph" w:customStyle="1" w:styleId="D1590957300E4F469D7BCAD52880E77F">
    <w:name w:val="D1590957300E4F469D7BCAD52880E77F"/>
    <w:rsid w:val="0076666B"/>
  </w:style>
  <w:style w:type="paragraph" w:customStyle="1" w:styleId="D899222EA1C54B03A5AD6DEE904D1D30">
    <w:name w:val="D899222EA1C54B03A5AD6DEE904D1D30"/>
    <w:rsid w:val="0076666B"/>
  </w:style>
  <w:style w:type="paragraph" w:customStyle="1" w:styleId="79B489B01E914E319FCF15D9A9C22B30">
    <w:name w:val="79B489B01E914E319FCF15D9A9C22B30"/>
    <w:rsid w:val="0076666B"/>
  </w:style>
  <w:style w:type="paragraph" w:customStyle="1" w:styleId="E0F99F3543A54E27801AD825CE0890C0">
    <w:name w:val="E0F99F3543A54E27801AD825CE0890C0"/>
    <w:rsid w:val="0076666B"/>
  </w:style>
  <w:style w:type="paragraph" w:customStyle="1" w:styleId="41272123146541DF8071D55035F550D2">
    <w:name w:val="41272123146541DF8071D55035F550D2"/>
    <w:rsid w:val="0076666B"/>
  </w:style>
  <w:style w:type="paragraph" w:customStyle="1" w:styleId="73B2AD5218D440F4BAFA022428C4B663">
    <w:name w:val="73B2AD5218D440F4BAFA022428C4B663"/>
    <w:rsid w:val="0076666B"/>
  </w:style>
  <w:style w:type="paragraph" w:customStyle="1" w:styleId="C3FD93900E4F4294A8D8CADF14E349AE">
    <w:name w:val="C3FD93900E4F4294A8D8CADF14E349AE"/>
    <w:rsid w:val="0076666B"/>
  </w:style>
  <w:style w:type="paragraph" w:customStyle="1" w:styleId="39269AA1B25E453C98ED8D4ACA4BCDFE">
    <w:name w:val="39269AA1B25E453C98ED8D4ACA4BCDFE"/>
    <w:rsid w:val="0076666B"/>
  </w:style>
  <w:style w:type="paragraph" w:customStyle="1" w:styleId="8D8B235C954442A69F3BCD2BEBE73BC5">
    <w:name w:val="8D8B235C954442A69F3BCD2BEBE73BC5"/>
    <w:rsid w:val="0076666B"/>
  </w:style>
  <w:style w:type="paragraph" w:customStyle="1" w:styleId="E7D3B781442947B290BE2A602C848E55">
    <w:name w:val="E7D3B781442947B290BE2A602C848E55"/>
    <w:rsid w:val="0076666B"/>
  </w:style>
  <w:style w:type="paragraph" w:customStyle="1" w:styleId="33F957CA3AB94130AC216038B1C908FF">
    <w:name w:val="33F957CA3AB94130AC216038B1C908FF"/>
    <w:rsid w:val="0076666B"/>
  </w:style>
  <w:style w:type="paragraph" w:customStyle="1" w:styleId="C58E0A72FC46477F93A47544B42D5791">
    <w:name w:val="C58E0A72FC46477F93A47544B42D5791"/>
    <w:rsid w:val="0076666B"/>
  </w:style>
  <w:style w:type="paragraph" w:customStyle="1" w:styleId="C026AB354717469992EEF57CE595E6B7">
    <w:name w:val="C026AB354717469992EEF57CE595E6B7"/>
    <w:rsid w:val="0076666B"/>
  </w:style>
  <w:style w:type="paragraph" w:customStyle="1" w:styleId="0BBF7A48463549ED8F1E2C3BAA306714">
    <w:name w:val="0BBF7A48463549ED8F1E2C3BAA306714"/>
    <w:rsid w:val="0076666B"/>
  </w:style>
  <w:style w:type="paragraph" w:customStyle="1" w:styleId="589FDC9BDC054FE7B9E72A83026E939E">
    <w:name w:val="589FDC9BDC054FE7B9E72A83026E939E"/>
    <w:rsid w:val="0076666B"/>
  </w:style>
  <w:style w:type="paragraph" w:customStyle="1" w:styleId="4AC676C2FED9437E89034D042480E4B8">
    <w:name w:val="4AC676C2FED9437E89034D042480E4B8"/>
    <w:rsid w:val="0076666B"/>
  </w:style>
  <w:style w:type="paragraph" w:customStyle="1" w:styleId="888C0FAD47354B729AB4594881DB38FB">
    <w:name w:val="888C0FAD47354B729AB4594881DB38FB"/>
    <w:rsid w:val="0076666B"/>
  </w:style>
  <w:style w:type="paragraph" w:customStyle="1" w:styleId="5C741EC1E6AD4D4C9482031A6BF41C51">
    <w:name w:val="5C741EC1E6AD4D4C9482031A6BF41C51"/>
    <w:rsid w:val="0076666B"/>
  </w:style>
  <w:style w:type="paragraph" w:customStyle="1" w:styleId="8671E8A7A3A8483F945DFA6C6C8EB49F">
    <w:name w:val="8671E8A7A3A8483F945DFA6C6C8EB49F"/>
    <w:rsid w:val="0076666B"/>
  </w:style>
  <w:style w:type="paragraph" w:customStyle="1" w:styleId="473F32D7742C4B2496215DEA46080770">
    <w:name w:val="473F32D7742C4B2496215DEA46080770"/>
    <w:rsid w:val="0076666B"/>
  </w:style>
  <w:style w:type="paragraph" w:customStyle="1" w:styleId="2B68950D139B4FB99A64C4E7AC9CE165">
    <w:name w:val="2B68950D139B4FB99A64C4E7AC9CE165"/>
    <w:rsid w:val="0076666B"/>
  </w:style>
  <w:style w:type="paragraph" w:customStyle="1" w:styleId="20C7BBA3555E4F9698C9D718668012BF">
    <w:name w:val="20C7BBA3555E4F9698C9D718668012BF"/>
    <w:rsid w:val="0076666B"/>
  </w:style>
  <w:style w:type="paragraph" w:customStyle="1" w:styleId="C9EDFE86CE40426E89AAE68C14A20BA4">
    <w:name w:val="C9EDFE86CE40426E89AAE68C14A20BA4"/>
    <w:rsid w:val="0076666B"/>
  </w:style>
  <w:style w:type="paragraph" w:customStyle="1" w:styleId="B7EBBDC9E26F400DA1E573492086E4FF">
    <w:name w:val="B7EBBDC9E26F400DA1E573492086E4FF"/>
    <w:rsid w:val="0076666B"/>
  </w:style>
  <w:style w:type="paragraph" w:customStyle="1" w:styleId="70F2BB76D1254320BD0CACDC3684E8E0">
    <w:name w:val="70F2BB76D1254320BD0CACDC3684E8E0"/>
    <w:rsid w:val="0076666B"/>
  </w:style>
  <w:style w:type="paragraph" w:customStyle="1" w:styleId="80D13C01A1714D5A9CF2B31D28691026">
    <w:name w:val="80D13C01A1714D5A9CF2B31D28691026"/>
    <w:rsid w:val="0076666B"/>
  </w:style>
  <w:style w:type="paragraph" w:customStyle="1" w:styleId="CA896E8B3C3248DB8F23AD063EBA7EB4">
    <w:name w:val="CA896E8B3C3248DB8F23AD063EBA7EB4"/>
    <w:rsid w:val="0076666B"/>
  </w:style>
  <w:style w:type="paragraph" w:customStyle="1" w:styleId="F4E735A7AB4343E3B811EF954F17EE9B">
    <w:name w:val="F4E735A7AB4343E3B811EF954F17EE9B"/>
    <w:rsid w:val="0076666B"/>
  </w:style>
  <w:style w:type="paragraph" w:customStyle="1" w:styleId="BA57AFA6DEFE4009B97695EC26A18B50">
    <w:name w:val="BA57AFA6DEFE4009B97695EC26A18B50"/>
    <w:rsid w:val="0076666B"/>
  </w:style>
  <w:style w:type="paragraph" w:customStyle="1" w:styleId="4630E3EDAD0F4E0791DFE2D699BE02C0">
    <w:name w:val="4630E3EDAD0F4E0791DFE2D699BE02C0"/>
    <w:rsid w:val="0076666B"/>
  </w:style>
  <w:style w:type="paragraph" w:customStyle="1" w:styleId="F0BEDDA48C8B41B7A1DFA1480D02FF37">
    <w:name w:val="F0BEDDA48C8B41B7A1DFA1480D02FF37"/>
    <w:rsid w:val="0076666B"/>
  </w:style>
  <w:style w:type="paragraph" w:customStyle="1" w:styleId="667048A3B0854EED84F77CA9D41238C1">
    <w:name w:val="667048A3B0854EED84F77CA9D41238C1"/>
    <w:rsid w:val="0076666B"/>
  </w:style>
  <w:style w:type="paragraph" w:customStyle="1" w:styleId="87A0F8E9E41F484E9B3D7D6C87D0C647">
    <w:name w:val="87A0F8E9E41F484E9B3D7D6C87D0C647"/>
    <w:rsid w:val="0076666B"/>
  </w:style>
  <w:style w:type="paragraph" w:customStyle="1" w:styleId="871A80E7E7CF48DEABC17A598A4108C7">
    <w:name w:val="871A80E7E7CF48DEABC17A598A4108C7"/>
    <w:rsid w:val="0076666B"/>
  </w:style>
  <w:style w:type="paragraph" w:customStyle="1" w:styleId="154A30D786734B1C97B6CC42E0730632">
    <w:name w:val="154A30D786734B1C97B6CC42E0730632"/>
    <w:rsid w:val="0076666B"/>
  </w:style>
  <w:style w:type="paragraph" w:customStyle="1" w:styleId="D813DE84CC414B9989A8F37AA7297A67">
    <w:name w:val="D813DE84CC414B9989A8F37AA7297A67"/>
    <w:rsid w:val="0076666B"/>
  </w:style>
  <w:style w:type="paragraph" w:customStyle="1" w:styleId="69155D794D484E429A0ED20E33B96028">
    <w:name w:val="69155D794D484E429A0ED20E33B96028"/>
    <w:rsid w:val="0076666B"/>
  </w:style>
  <w:style w:type="paragraph" w:customStyle="1" w:styleId="B668E91D27F3409681DCB228B2316AC3">
    <w:name w:val="B668E91D27F3409681DCB228B2316AC3"/>
    <w:rsid w:val="0076666B"/>
  </w:style>
  <w:style w:type="paragraph" w:customStyle="1" w:styleId="38A44FE503444B7D8DF58CD2E707BF75">
    <w:name w:val="38A44FE503444B7D8DF58CD2E707BF75"/>
    <w:rsid w:val="0076666B"/>
  </w:style>
  <w:style w:type="paragraph" w:customStyle="1" w:styleId="FFA8B017CD6C4D16B6AA6BD3D90C97B7">
    <w:name w:val="FFA8B017CD6C4D16B6AA6BD3D90C97B7"/>
    <w:rsid w:val="0076666B"/>
  </w:style>
  <w:style w:type="paragraph" w:customStyle="1" w:styleId="A02F994BA1BB415C9F5DC04B66CF8C7B">
    <w:name w:val="A02F994BA1BB415C9F5DC04B66CF8C7B"/>
    <w:rsid w:val="0076666B"/>
  </w:style>
  <w:style w:type="paragraph" w:customStyle="1" w:styleId="7E870D6A255845F6ABA43365C8FB56B3">
    <w:name w:val="7E870D6A255845F6ABA43365C8FB56B3"/>
    <w:rsid w:val="0076666B"/>
  </w:style>
  <w:style w:type="paragraph" w:customStyle="1" w:styleId="AA2BBEE4E9074446BC02E01A63449BF9">
    <w:name w:val="AA2BBEE4E9074446BC02E01A63449BF9"/>
    <w:rsid w:val="0076666B"/>
  </w:style>
  <w:style w:type="paragraph" w:customStyle="1" w:styleId="BE7B306052D24397B60CB1066F9DDB5C">
    <w:name w:val="BE7B306052D24397B60CB1066F9DDB5C"/>
    <w:rsid w:val="0076666B"/>
  </w:style>
  <w:style w:type="paragraph" w:customStyle="1" w:styleId="B9F42278D1E54E708DD4162B2100ECCB">
    <w:name w:val="B9F42278D1E54E708DD4162B2100ECCB"/>
    <w:rsid w:val="0076666B"/>
  </w:style>
  <w:style w:type="paragraph" w:customStyle="1" w:styleId="993DDC0A961748CB96EE0B23F200F349">
    <w:name w:val="993DDC0A961748CB96EE0B23F200F349"/>
    <w:rsid w:val="0076666B"/>
  </w:style>
  <w:style w:type="paragraph" w:customStyle="1" w:styleId="ACB9C9E8BD8B4348BE8976C421784706">
    <w:name w:val="ACB9C9E8BD8B4348BE8976C421784706"/>
    <w:rsid w:val="0076666B"/>
  </w:style>
  <w:style w:type="paragraph" w:customStyle="1" w:styleId="1AF50BB752FE4DC7B3BCBEE64FEA27C1">
    <w:name w:val="1AF50BB752FE4DC7B3BCBEE64FEA27C1"/>
    <w:rsid w:val="0076666B"/>
  </w:style>
  <w:style w:type="paragraph" w:customStyle="1" w:styleId="CE3F85D51E7646E082EC0466BCC45DD3">
    <w:name w:val="CE3F85D51E7646E082EC0466BCC45DD3"/>
    <w:rsid w:val="0076666B"/>
  </w:style>
  <w:style w:type="paragraph" w:customStyle="1" w:styleId="26233EEAEA0C458A852AAF382B0C02F6">
    <w:name w:val="26233EEAEA0C458A852AAF382B0C02F6"/>
    <w:rsid w:val="00D66486"/>
  </w:style>
  <w:style w:type="paragraph" w:customStyle="1" w:styleId="7412ADCAE6EF494DA038146D58C29A8E">
    <w:name w:val="7412ADCAE6EF494DA038146D58C29A8E"/>
    <w:rsid w:val="00D66486"/>
  </w:style>
  <w:style w:type="paragraph" w:customStyle="1" w:styleId="D3F1742009F9465CB01F7C6A36F326C3">
    <w:name w:val="D3F1742009F9465CB01F7C6A36F326C3"/>
    <w:rsid w:val="00D66486"/>
  </w:style>
  <w:style w:type="paragraph" w:customStyle="1" w:styleId="EA5B4CDADA074017A4061ED900FAFE6A">
    <w:name w:val="EA5B4CDADA074017A4061ED900FAFE6A"/>
    <w:rsid w:val="00D66486"/>
  </w:style>
  <w:style w:type="paragraph" w:customStyle="1" w:styleId="880C5303FB4844AC960EBD71DC843321">
    <w:name w:val="880C5303FB4844AC960EBD71DC843321"/>
    <w:rsid w:val="00D66486"/>
  </w:style>
  <w:style w:type="paragraph" w:customStyle="1" w:styleId="C26254C58F044D98B5A9CC8DCCD0377D">
    <w:name w:val="C26254C58F044D98B5A9CC8DCCD0377D"/>
    <w:rsid w:val="00D66486"/>
  </w:style>
  <w:style w:type="paragraph" w:customStyle="1" w:styleId="4FC5BB615195476ABFE497A3521A9144">
    <w:name w:val="4FC5BB615195476ABFE497A3521A9144"/>
    <w:rsid w:val="00D66486"/>
  </w:style>
  <w:style w:type="paragraph" w:customStyle="1" w:styleId="FA7DD600EF944DE581D2539A858FEF6D">
    <w:name w:val="FA7DD600EF944DE581D2539A858FEF6D"/>
    <w:rsid w:val="00D66486"/>
  </w:style>
  <w:style w:type="paragraph" w:customStyle="1" w:styleId="63907BA600C34A61B5750C122CA67703">
    <w:name w:val="63907BA600C34A61B5750C122CA67703"/>
    <w:rsid w:val="00D66486"/>
  </w:style>
  <w:style w:type="paragraph" w:customStyle="1" w:styleId="1AC6D9142AFE4093AE62C9125902D13F">
    <w:name w:val="1AC6D9142AFE4093AE62C9125902D13F"/>
    <w:rsid w:val="00D66486"/>
  </w:style>
  <w:style w:type="paragraph" w:customStyle="1" w:styleId="F97D3EEBD9E942829822A0DFC05BDF2F">
    <w:name w:val="F97D3EEBD9E942829822A0DFC05BDF2F"/>
    <w:rsid w:val="00D66486"/>
  </w:style>
  <w:style w:type="paragraph" w:customStyle="1" w:styleId="FA6E795FFC024E3DBE074BDE770D2D03">
    <w:name w:val="FA6E795FFC024E3DBE074BDE770D2D03"/>
    <w:rsid w:val="00D66486"/>
  </w:style>
  <w:style w:type="paragraph" w:customStyle="1" w:styleId="FD5286EF1AE34F23AF941A06F30F9D9E">
    <w:name w:val="FD5286EF1AE34F23AF941A06F30F9D9E"/>
    <w:rsid w:val="00D66486"/>
  </w:style>
  <w:style w:type="paragraph" w:customStyle="1" w:styleId="0D5DC4DAE8964C0095AB70ADD7A16D24">
    <w:name w:val="0D5DC4DAE8964C0095AB70ADD7A16D24"/>
    <w:rsid w:val="00D66486"/>
  </w:style>
  <w:style w:type="paragraph" w:customStyle="1" w:styleId="F0D1352C558143EE9F58B45F1663C11B">
    <w:name w:val="F0D1352C558143EE9F58B45F1663C11B"/>
    <w:rsid w:val="00D66486"/>
  </w:style>
  <w:style w:type="paragraph" w:customStyle="1" w:styleId="75377BDDD7AE4F4B9BD31D9861E9B5BA">
    <w:name w:val="75377BDDD7AE4F4B9BD31D9861E9B5BA"/>
    <w:rsid w:val="00D66486"/>
  </w:style>
  <w:style w:type="paragraph" w:customStyle="1" w:styleId="C0C136BD6D944B7BAE55F8EEE623D6A1">
    <w:name w:val="C0C136BD6D944B7BAE55F8EEE623D6A1"/>
    <w:rsid w:val="00D66486"/>
  </w:style>
  <w:style w:type="paragraph" w:customStyle="1" w:styleId="B4C00B48368F47D2A754F415F9B460CB">
    <w:name w:val="B4C00B48368F47D2A754F415F9B460CB"/>
    <w:rsid w:val="00D66486"/>
  </w:style>
  <w:style w:type="paragraph" w:customStyle="1" w:styleId="F08849812FE1467093FD30E349FD7F06">
    <w:name w:val="F08849812FE1467093FD30E349FD7F06"/>
    <w:rsid w:val="00D66486"/>
  </w:style>
  <w:style w:type="paragraph" w:customStyle="1" w:styleId="B8788E4D16CB44C6B18FCB62119B4E9F">
    <w:name w:val="B8788E4D16CB44C6B18FCB62119B4E9F"/>
    <w:rsid w:val="00D66486"/>
  </w:style>
  <w:style w:type="paragraph" w:customStyle="1" w:styleId="31EFBAD14AC7493599DC40B1C017EE6A">
    <w:name w:val="31EFBAD14AC7493599DC40B1C017EE6A"/>
    <w:rsid w:val="00D66486"/>
  </w:style>
  <w:style w:type="paragraph" w:customStyle="1" w:styleId="17BC3F8DA23C45BA8644C0F8D9EFC5BA">
    <w:name w:val="17BC3F8DA23C45BA8644C0F8D9EFC5BA"/>
    <w:rsid w:val="00D66486"/>
  </w:style>
  <w:style w:type="paragraph" w:customStyle="1" w:styleId="831EDF3A1517460DB3059DEE29E22E79">
    <w:name w:val="831EDF3A1517460DB3059DEE29E22E79"/>
    <w:rsid w:val="00D66486"/>
  </w:style>
  <w:style w:type="paragraph" w:customStyle="1" w:styleId="94757EE3946A492280DCAB02DFCBC7E2">
    <w:name w:val="94757EE3946A492280DCAB02DFCBC7E2"/>
    <w:rsid w:val="00D66486"/>
  </w:style>
  <w:style w:type="paragraph" w:customStyle="1" w:styleId="72E30D1C19AB4251BE8D145B8CAA323D">
    <w:name w:val="72E30D1C19AB4251BE8D145B8CAA323D"/>
    <w:rsid w:val="00D66486"/>
  </w:style>
  <w:style w:type="paragraph" w:customStyle="1" w:styleId="F79AB92D4F454C898A3B6D2A2DF1C6C6">
    <w:name w:val="F79AB92D4F454C898A3B6D2A2DF1C6C6"/>
    <w:rsid w:val="00D66486"/>
  </w:style>
  <w:style w:type="paragraph" w:customStyle="1" w:styleId="20B700A0789A4A7D822B3CDFDD5F6ED8">
    <w:name w:val="20B700A0789A4A7D822B3CDFDD5F6ED8"/>
    <w:rsid w:val="00D66486"/>
  </w:style>
  <w:style w:type="paragraph" w:customStyle="1" w:styleId="F7EEAF7EF30640CAAAE418658327C29C">
    <w:name w:val="F7EEAF7EF30640CAAAE418658327C29C"/>
    <w:rsid w:val="00D66486"/>
  </w:style>
  <w:style w:type="paragraph" w:customStyle="1" w:styleId="E237738459264A26BD4B89BB9228DEEE">
    <w:name w:val="E237738459264A26BD4B89BB9228DEEE"/>
    <w:rsid w:val="00D66486"/>
  </w:style>
  <w:style w:type="paragraph" w:customStyle="1" w:styleId="F5D48D4327EB42C9A7FC0127D280B269">
    <w:name w:val="F5D48D4327EB42C9A7FC0127D280B269"/>
    <w:rsid w:val="00D66486"/>
  </w:style>
  <w:style w:type="paragraph" w:customStyle="1" w:styleId="B127D2E077EC4625B86C40BD8B2F1945">
    <w:name w:val="B127D2E077EC4625B86C40BD8B2F1945"/>
    <w:rsid w:val="00D66486"/>
  </w:style>
  <w:style w:type="paragraph" w:customStyle="1" w:styleId="65AA7B654F0744E0824408CA6B2AD5D8">
    <w:name w:val="65AA7B654F0744E0824408CA6B2AD5D8"/>
    <w:rsid w:val="00D66486"/>
  </w:style>
  <w:style w:type="paragraph" w:customStyle="1" w:styleId="BC10D083CD864346827E06395E84628E">
    <w:name w:val="BC10D083CD864346827E06395E84628E"/>
    <w:rsid w:val="00D66486"/>
  </w:style>
  <w:style w:type="paragraph" w:customStyle="1" w:styleId="EC79DE65A25C45508C88EA76E3A50963">
    <w:name w:val="EC79DE65A25C45508C88EA76E3A50963"/>
    <w:rsid w:val="00D66486"/>
  </w:style>
  <w:style w:type="paragraph" w:customStyle="1" w:styleId="039993199A934DB5930F0A1948C6061B">
    <w:name w:val="039993199A934DB5930F0A1948C6061B"/>
    <w:rsid w:val="00D66486"/>
  </w:style>
  <w:style w:type="paragraph" w:customStyle="1" w:styleId="D19EBCF40BD548018F15AAC9E881D1FA">
    <w:name w:val="D19EBCF40BD548018F15AAC9E881D1FA"/>
    <w:rsid w:val="00D66486"/>
  </w:style>
  <w:style w:type="paragraph" w:customStyle="1" w:styleId="0AED622DAE8A4D1CA5A2B4B2AD20ACA0">
    <w:name w:val="0AED622DAE8A4D1CA5A2B4B2AD20ACA0"/>
    <w:rsid w:val="00D66486"/>
  </w:style>
  <w:style w:type="paragraph" w:customStyle="1" w:styleId="657F0A31F79149A6ACC41D4E854C34C1">
    <w:name w:val="657F0A31F79149A6ACC41D4E854C34C1"/>
    <w:rsid w:val="00D66486"/>
  </w:style>
  <w:style w:type="paragraph" w:customStyle="1" w:styleId="4A69778712804BDC9F939B1032B75A53">
    <w:name w:val="4A69778712804BDC9F939B1032B75A53"/>
    <w:rsid w:val="00D66486"/>
  </w:style>
  <w:style w:type="paragraph" w:customStyle="1" w:styleId="EEDBDE3F17944680A4C6FAD27CD6CBDF">
    <w:name w:val="EEDBDE3F17944680A4C6FAD27CD6CBDF"/>
    <w:rsid w:val="00D66486"/>
  </w:style>
  <w:style w:type="paragraph" w:customStyle="1" w:styleId="240699C27D214A82BC8A6865D9B3F321">
    <w:name w:val="240699C27D214A82BC8A6865D9B3F321"/>
    <w:rsid w:val="00D66486"/>
  </w:style>
  <w:style w:type="paragraph" w:customStyle="1" w:styleId="4B0A2269D19E4415A52F6C67F3704863">
    <w:name w:val="4B0A2269D19E4415A52F6C67F3704863"/>
    <w:rsid w:val="00D66486"/>
  </w:style>
  <w:style w:type="paragraph" w:customStyle="1" w:styleId="2DF2C0DD718B4A54A445DDBF3324B809">
    <w:name w:val="2DF2C0DD718B4A54A445DDBF3324B809"/>
    <w:rsid w:val="00D66486"/>
  </w:style>
  <w:style w:type="paragraph" w:customStyle="1" w:styleId="3F6BE2E94D594458B0D9189942579141">
    <w:name w:val="3F6BE2E94D594458B0D9189942579141"/>
    <w:rsid w:val="00D66486"/>
  </w:style>
  <w:style w:type="paragraph" w:customStyle="1" w:styleId="9BEFB2903DBF4B78BCBC517F2DF71388">
    <w:name w:val="9BEFB2903DBF4B78BCBC517F2DF71388"/>
    <w:rsid w:val="00D66486"/>
  </w:style>
  <w:style w:type="paragraph" w:customStyle="1" w:styleId="0DE838FC78A24E42A99AF4F669120270">
    <w:name w:val="0DE838FC78A24E42A99AF4F669120270"/>
    <w:rsid w:val="00D66486"/>
  </w:style>
  <w:style w:type="paragraph" w:customStyle="1" w:styleId="F157BFDCD54F4ACD9C55A94022736894">
    <w:name w:val="F157BFDCD54F4ACD9C55A94022736894"/>
    <w:rsid w:val="00D66486"/>
  </w:style>
  <w:style w:type="paragraph" w:customStyle="1" w:styleId="061BA98F29294F17A15920C89DFFB0FF">
    <w:name w:val="061BA98F29294F17A15920C89DFFB0FF"/>
    <w:rsid w:val="00D66486"/>
  </w:style>
  <w:style w:type="paragraph" w:customStyle="1" w:styleId="CD6E7DF1FE8442798882C788C7FF8FCC">
    <w:name w:val="CD6E7DF1FE8442798882C788C7FF8FCC"/>
    <w:rsid w:val="00D66486"/>
  </w:style>
  <w:style w:type="paragraph" w:customStyle="1" w:styleId="AFF63E178B79435088309CBDF24A4413">
    <w:name w:val="AFF63E178B79435088309CBDF24A4413"/>
    <w:rsid w:val="00D66486"/>
  </w:style>
  <w:style w:type="paragraph" w:customStyle="1" w:styleId="F3000EA086EA4F7A9A847C6E1CD7032A">
    <w:name w:val="F3000EA086EA4F7A9A847C6E1CD7032A"/>
    <w:rsid w:val="00D66486"/>
  </w:style>
  <w:style w:type="paragraph" w:customStyle="1" w:styleId="830AA00572F6428C83F7D49C23030A13">
    <w:name w:val="830AA00572F6428C83F7D49C23030A13"/>
    <w:rsid w:val="00D66486"/>
  </w:style>
  <w:style w:type="paragraph" w:customStyle="1" w:styleId="13AE063A785A46D4A901F84CAC47787A">
    <w:name w:val="13AE063A785A46D4A901F84CAC47787A"/>
    <w:rsid w:val="00D66486"/>
  </w:style>
  <w:style w:type="paragraph" w:customStyle="1" w:styleId="4262EC439F3842E1BD8DE26B077089DF">
    <w:name w:val="4262EC439F3842E1BD8DE26B077089DF"/>
    <w:rsid w:val="00D66486"/>
  </w:style>
  <w:style w:type="paragraph" w:customStyle="1" w:styleId="4210674C3FF441F8B0BAD40DC0E1C5D2">
    <w:name w:val="4210674C3FF441F8B0BAD40DC0E1C5D2"/>
    <w:rsid w:val="00D66486"/>
  </w:style>
  <w:style w:type="paragraph" w:customStyle="1" w:styleId="0F52DFFFD999478394A9FAFB023490AE">
    <w:name w:val="0F52DFFFD999478394A9FAFB023490AE"/>
    <w:rsid w:val="00D66486"/>
  </w:style>
  <w:style w:type="paragraph" w:customStyle="1" w:styleId="E850353C2ECD4BD1B1899944CFF418CD">
    <w:name w:val="E850353C2ECD4BD1B1899944CFF418CD"/>
    <w:rsid w:val="00D66486"/>
  </w:style>
  <w:style w:type="paragraph" w:customStyle="1" w:styleId="BAAB481BC0444EB8A6BC16DA5F2553EE">
    <w:name w:val="BAAB481BC0444EB8A6BC16DA5F2553EE"/>
    <w:rsid w:val="00D66486"/>
  </w:style>
  <w:style w:type="paragraph" w:customStyle="1" w:styleId="F87B153E69B14F3895103D00E0DB09AF">
    <w:name w:val="F87B153E69B14F3895103D00E0DB09AF"/>
    <w:rsid w:val="00D66486"/>
  </w:style>
  <w:style w:type="paragraph" w:customStyle="1" w:styleId="5F3924A47F8A4293B8AFF91A66D58A79">
    <w:name w:val="5F3924A47F8A4293B8AFF91A66D58A79"/>
    <w:rsid w:val="00D66486"/>
  </w:style>
  <w:style w:type="paragraph" w:customStyle="1" w:styleId="FF3C8027CC414C34AE26AE5E14972EE2">
    <w:name w:val="FF3C8027CC414C34AE26AE5E14972EE2"/>
    <w:rsid w:val="00D66486"/>
  </w:style>
  <w:style w:type="paragraph" w:customStyle="1" w:styleId="E894B7AA4C6F432DAD9C71192D1E8EF0">
    <w:name w:val="E894B7AA4C6F432DAD9C71192D1E8EF0"/>
    <w:rsid w:val="00D66486"/>
  </w:style>
  <w:style w:type="paragraph" w:customStyle="1" w:styleId="19B47926CB2846DE8216A67E4DC668B8">
    <w:name w:val="19B47926CB2846DE8216A67E4DC668B8"/>
    <w:rsid w:val="00D66486"/>
  </w:style>
  <w:style w:type="paragraph" w:customStyle="1" w:styleId="881C1A087B064A5E8384F0A49B0556F9">
    <w:name w:val="881C1A087B064A5E8384F0A49B0556F9"/>
    <w:rsid w:val="00D66486"/>
  </w:style>
  <w:style w:type="paragraph" w:customStyle="1" w:styleId="8712EF854CFC42638A1FBA172E31FC40">
    <w:name w:val="8712EF854CFC42638A1FBA172E31FC40"/>
    <w:rsid w:val="00D66486"/>
  </w:style>
  <w:style w:type="paragraph" w:customStyle="1" w:styleId="9BC01E667E92470D99589A9F908F8F9B">
    <w:name w:val="9BC01E667E92470D99589A9F908F8F9B"/>
    <w:rsid w:val="00D66486"/>
  </w:style>
  <w:style w:type="paragraph" w:customStyle="1" w:styleId="11F384A93F5C4E9D9D805080F30B908A">
    <w:name w:val="11F384A93F5C4E9D9D805080F30B908A"/>
    <w:rsid w:val="00D66486"/>
  </w:style>
  <w:style w:type="paragraph" w:customStyle="1" w:styleId="03FF04FA0D6641FD8361F833E1DBDB76">
    <w:name w:val="03FF04FA0D6641FD8361F833E1DBDB76"/>
    <w:rsid w:val="00D66486"/>
  </w:style>
  <w:style w:type="paragraph" w:customStyle="1" w:styleId="C7E7EEFC98C94AA2A230E32F43CC2091">
    <w:name w:val="C7E7EEFC98C94AA2A230E32F43CC2091"/>
    <w:rsid w:val="00D66486"/>
  </w:style>
  <w:style w:type="paragraph" w:customStyle="1" w:styleId="6549505062FE4D2B8B9160350B0DC5BE">
    <w:name w:val="6549505062FE4D2B8B9160350B0DC5BE"/>
    <w:rsid w:val="00D66486"/>
  </w:style>
  <w:style w:type="paragraph" w:customStyle="1" w:styleId="08FE4A1D5BD442A89AD1BCA92F0E3ACE">
    <w:name w:val="08FE4A1D5BD442A89AD1BCA92F0E3ACE"/>
    <w:rsid w:val="00D66486"/>
  </w:style>
  <w:style w:type="paragraph" w:customStyle="1" w:styleId="E5D5BF7266074678856D7E5F314CDC38">
    <w:name w:val="E5D5BF7266074678856D7E5F314CDC38"/>
    <w:rsid w:val="00D66486"/>
  </w:style>
  <w:style w:type="paragraph" w:customStyle="1" w:styleId="A6422BB688F1411098432C85CDE876B4">
    <w:name w:val="A6422BB688F1411098432C85CDE876B4"/>
    <w:rsid w:val="00D66486"/>
  </w:style>
  <w:style w:type="paragraph" w:customStyle="1" w:styleId="3CAC1311560846FF97CA7A82A553CFB7">
    <w:name w:val="3CAC1311560846FF97CA7A82A553CFB7"/>
    <w:rsid w:val="00D66486"/>
  </w:style>
  <w:style w:type="paragraph" w:customStyle="1" w:styleId="FE96F828BD3E4E9FA5AE6E2CEE82C568">
    <w:name w:val="FE96F828BD3E4E9FA5AE6E2CEE82C568"/>
    <w:rsid w:val="00D66486"/>
  </w:style>
  <w:style w:type="paragraph" w:customStyle="1" w:styleId="77B85F7B162447D29AB6352B598AEEEC">
    <w:name w:val="77B85F7B162447D29AB6352B598AEEEC"/>
    <w:rsid w:val="00D66486"/>
  </w:style>
  <w:style w:type="paragraph" w:customStyle="1" w:styleId="0A7D14EF0BAF4A11B25630BABA1AEA6D">
    <w:name w:val="0A7D14EF0BAF4A11B25630BABA1AEA6D"/>
    <w:rsid w:val="00D66486"/>
  </w:style>
  <w:style w:type="paragraph" w:customStyle="1" w:styleId="10E09A64CC6C4502990DF143B2FA9D20">
    <w:name w:val="10E09A64CC6C4502990DF143B2FA9D20"/>
    <w:rsid w:val="00D66486"/>
  </w:style>
  <w:style w:type="paragraph" w:customStyle="1" w:styleId="305D12D690824289A862F040B5C671D5">
    <w:name w:val="305D12D690824289A862F040B5C671D5"/>
    <w:rsid w:val="00D66486"/>
  </w:style>
  <w:style w:type="paragraph" w:customStyle="1" w:styleId="6C196700CA7B48B196F92E3FC0D31931">
    <w:name w:val="6C196700CA7B48B196F92E3FC0D31931"/>
    <w:rsid w:val="00D66486"/>
  </w:style>
  <w:style w:type="paragraph" w:customStyle="1" w:styleId="25D84B1EABB449AA9DD813F17FCECB3F">
    <w:name w:val="25D84B1EABB449AA9DD813F17FCECB3F"/>
    <w:rsid w:val="00D66486"/>
  </w:style>
  <w:style w:type="paragraph" w:customStyle="1" w:styleId="5722095D88D343BC9D302A104702960E">
    <w:name w:val="5722095D88D343BC9D302A104702960E"/>
    <w:rsid w:val="00D66486"/>
  </w:style>
  <w:style w:type="paragraph" w:customStyle="1" w:styleId="DFE145DE4E6C49B8991239429909597D">
    <w:name w:val="DFE145DE4E6C49B8991239429909597D"/>
    <w:rsid w:val="00D66486"/>
  </w:style>
  <w:style w:type="paragraph" w:customStyle="1" w:styleId="F6F8A185EFA04C4B8C4E259F1A794BA1">
    <w:name w:val="F6F8A185EFA04C4B8C4E259F1A794BA1"/>
    <w:rsid w:val="00D66486"/>
  </w:style>
  <w:style w:type="paragraph" w:customStyle="1" w:styleId="D923346920974EFD9C6B53FD8492DDDC">
    <w:name w:val="D923346920974EFD9C6B53FD8492DDDC"/>
    <w:rsid w:val="00D66486"/>
  </w:style>
  <w:style w:type="paragraph" w:customStyle="1" w:styleId="917246BAEBD6466B93F14AAE5A90A6DE">
    <w:name w:val="917246BAEBD6466B93F14AAE5A90A6DE"/>
    <w:rsid w:val="00D66486"/>
  </w:style>
  <w:style w:type="paragraph" w:customStyle="1" w:styleId="67047021880D42A8B523D16EB5761028">
    <w:name w:val="67047021880D42A8B523D16EB5761028"/>
    <w:rsid w:val="00D66486"/>
  </w:style>
  <w:style w:type="paragraph" w:customStyle="1" w:styleId="658AC3E9B45E46A994180E512305C07E">
    <w:name w:val="658AC3E9B45E46A994180E512305C07E"/>
    <w:rsid w:val="00D66486"/>
  </w:style>
  <w:style w:type="paragraph" w:customStyle="1" w:styleId="28DDB7D764CB488C9687FCA2C0BFF1A0">
    <w:name w:val="28DDB7D764CB488C9687FCA2C0BFF1A0"/>
    <w:rsid w:val="00D66486"/>
  </w:style>
  <w:style w:type="paragraph" w:customStyle="1" w:styleId="65F685C942DF48CA98C5DD23ED5640F6">
    <w:name w:val="65F685C942DF48CA98C5DD23ED5640F6"/>
    <w:rsid w:val="00D66486"/>
  </w:style>
  <w:style w:type="paragraph" w:customStyle="1" w:styleId="1BEFC51423E84069B082E0782E77CAF8">
    <w:name w:val="1BEFC51423E84069B082E0782E77CAF8"/>
    <w:rsid w:val="00D66486"/>
  </w:style>
  <w:style w:type="paragraph" w:customStyle="1" w:styleId="473ED27B8EDD4B75B0C9ED1BCCFEB0CF">
    <w:name w:val="473ED27B8EDD4B75B0C9ED1BCCFEB0CF"/>
    <w:rsid w:val="00D66486"/>
  </w:style>
  <w:style w:type="paragraph" w:customStyle="1" w:styleId="BA91C7A7EF6C442F9C5BE499D77B947B">
    <w:name w:val="BA91C7A7EF6C442F9C5BE499D77B947B"/>
    <w:rsid w:val="00D66486"/>
  </w:style>
  <w:style w:type="paragraph" w:customStyle="1" w:styleId="14A996268175445E9788709EBFCE7E7B">
    <w:name w:val="14A996268175445E9788709EBFCE7E7B"/>
    <w:rsid w:val="00D66486"/>
  </w:style>
  <w:style w:type="paragraph" w:customStyle="1" w:styleId="86EA36530EB44B9D84DEFEDB1B84399D">
    <w:name w:val="86EA36530EB44B9D84DEFEDB1B84399D"/>
    <w:rsid w:val="00D66486"/>
  </w:style>
  <w:style w:type="paragraph" w:customStyle="1" w:styleId="4CA0D19F6BBD4030B2FF69966C8CC92B">
    <w:name w:val="4CA0D19F6BBD4030B2FF69966C8CC92B"/>
    <w:rsid w:val="00D66486"/>
  </w:style>
  <w:style w:type="paragraph" w:customStyle="1" w:styleId="850F2001D9954B1AAC8121B8892DEA1B">
    <w:name w:val="850F2001D9954B1AAC8121B8892DEA1B"/>
    <w:rsid w:val="00D66486"/>
  </w:style>
  <w:style w:type="paragraph" w:customStyle="1" w:styleId="FFA6C82823C045B6B35E35FE94167D5C">
    <w:name w:val="FFA6C82823C045B6B35E35FE94167D5C"/>
    <w:rsid w:val="00D66486"/>
  </w:style>
  <w:style w:type="paragraph" w:customStyle="1" w:styleId="12BE0F9016154F46ACD8E4FB85D40C4A">
    <w:name w:val="12BE0F9016154F46ACD8E4FB85D40C4A"/>
    <w:rsid w:val="00D66486"/>
  </w:style>
  <w:style w:type="paragraph" w:customStyle="1" w:styleId="CD09945A404E4C779141E4EFB6566CA5">
    <w:name w:val="CD09945A404E4C779141E4EFB6566CA5"/>
    <w:rsid w:val="00D66486"/>
  </w:style>
  <w:style w:type="paragraph" w:customStyle="1" w:styleId="50A4C1693CB24EDF8555A7D12DE6E472">
    <w:name w:val="50A4C1693CB24EDF8555A7D12DE6E472"/>
    <w:rsid w:val="00D66486"/>
  </w:style>
  <w:style w:type="paragraph" w:customStyle="1" w:styleId="B081128C38EC4BBBAAA98025A717DA11">
    <w:name w:val="B081128C38EC4BBBAAA98025A717DA11"/>
    <w:rsid w:val="00D66486"/>
  </w:style>
  <w:style w:type="paragraph" w:customStyle="1" w:styleId="60D55395AC074B7D8102A36318339C58">
    <w:name w:val="60D55395AC074B7D8102A36318339C58"/>
    <w:rsid w:val="00D66486"/>
  </w:style>
  <w:style w:type="paragraph" w:customStyle="1" w:styleId="93A51CEC36A34C1DB1B4F8506065F0A0">
    <w:name w:val="93A51CEC36A34C1DB1B4F8506065F0A0"/>
    <w:rsid w:val="00D66486"/>
  </w:style>
  <w:style w:type="paragraph" w:customStyle="1" w:styleId="505E68CB1D8F44D8823A77DF0E0E227D">
    <w:name w:val="505E68CB1D8F44D8823A77DF0E0E227D"/>
    <w:rsid w:val="00D66486"/>
  </w:style>
  <w:style w:type="paragraph" w:customStyle="1" w:styleId="6DB02CE3B8F144E8A0AFF94D4E7B762F">
    <w:name w:val="6DB02CE3B8F144E8A0AFF94D4E7B762F"/>
    <w:rsid w:val="00D66486"/>
  </w:style>
  <w:style w:type="paragraph" w:customStyle="1" w:styleId="9A5B55F974AD4B1E8A52AA355D40DBCD">
    <w:name w:val="9A5B55F974AD4B1E8A52AA355D40DBCD"/>
    <w:rsid w:val="00D66486"/>
  </w:style>
  <w:style w:type="paragraph" w:customStyle="1" w:styleId="0C5CB2D666AD47A58829D113B9F897A3">
    <w:name w:val="0C5CB2D666AD47A58829D113B9F897A3"/>
    <w:rsid w:val="00D66486"/>
  </w:style>
  <w:style w:type="paragraph" w:customStyle="1" w:styleId="4B15388B72DD4B8EB0D6C54299572A7C">
    <w:name w:val="4B15388B72DD4B8EB0D6C54299572A7C"/>
    <w:rsid w:val="00D66486"/>
  </w:style>
  <w:style w:type="paragraph" w:customStyle="1" w:styleId="16CBAFFDACEF41448CA5A006EF4E6DE4">
    <w:name w:val="16CBAFFDACEF41448CA5A006EF4E6DE4"/>
    <w:rsid w:val="00D66486"/>
  </w:style>
  <w:style w:type="paragraph" w:customStyle="1" w:styleId="A00BB93B6B2B49139BA489841251FB10">
    <w:name w:val="A00BB93B6B2B49139BA489841251FB10"/>
    <w:rsid w:val="00D66486"/>
  </w:style>
  <w:style w:type="paragraph" w:customStyle="1" w:styleId="B5EF43B567314DF0AAFB905B166E3759">
    <w:name w:val="B5EF43B567314DF0AAFB905B166E3759"/>
    <w:rsid w:val="00D66486"/>
  </w:style>
  <w:style w:type="paragraph" w:customStyle="1" w:styleId="8E19CCCF7C7A4A4DAFEFE704E75CFD3C">
    <w:name w:val="8E19CCCF7C7A4A4DAFEFE704E75CFD3C"/>
    <w:rsid w:val="00D66486"/>
  </w:style>
  <w:style w:type="paragraph" w:customStyle="1" w:styleId="2ABB2C389F9843D8A9DF6510CB148FB2">
    <w:name w:val="2ABB2C389F9843D8A9DF6510CB148FB2"/>
    <w:rsid w:val="00D66486"/>
  </w:style>
  <w:style w:type="paragraph" w:customStyle="1" w:styleId="6C4A60FD167A4161B169CC2D12794E16">
    <w:name w:val="6C4A60FD167A4161B169CC2D12794E16"/>
    <w:rsid w:val="00D66486"/>
  </w:style>
  <w:style w:type="paragraph" w:customStyle="1" w:styleId="73B6C63DE82547EEB786FF54A66DE3E5">
    <w:name w:val="73B6C63DE82547EEB786FF54A66DE3E5"/>
    <w:rsid w:val="00D66486"/>
  </w:style>
  <w:style w:type="paragraph" w:customStyle="1" w:styleId="79262CA6EB55407786A09BD4FCC52FD3">
    <w:name w:val="79262CA6EB55407786A09BD4FCC52FD3"/>
    <w:rsid w:val="00D66486"/>
  </w:style>
  <w:style w:type="paragraph" w:customStyle="1" w:styleId="32DD678421744A49897D3771E3D68D49">
    <w:name w:val="32DD678421744A49897D3771E3D68D49"/>
    <w:rsid w:val="00D66486"/>
  </w:style>
  <w:style w:type="paragraph" w:customStyle="1" w:styleId="A559F7286506439386009FD5AD219A6F">
    <w:name w:val="A559F7286506439386009FD5AD219A6F"/>
    <w:rsid w:val="00D66486"/>
  </w:style>
  <w:style w:type="paragraph" w:customStyle="1" w:styleId="83E91F0B63114A95962E40EBD842205F">
    <w:name w:val="83E91F0B63114A95962E40EBD842205F"/>
    <w:rsid w:val="00D66486"/>
  </w:style>
  <w:style w:type="paragraph" w:customStyle="1" w:styleId="014CB325C6F249E28B7C6402EC7C5744">
    <w:name w:val="014CB325C6F249E28B7C6402EC7C5744"/>
    <w:rsid w:val="00D66486"/>
  </w:style>
  <w:style w:type="paragraph" w:customStyle="1" w:styleId="A0F4897B1F5D4C7493498F4DA49E1C26">
    <w:name w:val="A0F4897B1F5D4C7493498F4DA49E1C26"/>
    <w:rsid w:val="00D66486"/>
  </w:style>
  <w:style w:type="paragraph" w:customStyle="1" w:styleId="55A43CD4631D4784B7966C9100053818">
    <w:name w:val="55A43CD4631D4784B7966C9100053818"/>
    <w:rsid w:val="00D66486"/>
  </w:style>
  <w:style w:type="paragraph" w:customStyle="1" w:styleId="05A6A91199BF4F0DAF44E3A7462EF328">
    <w:name w:val="05A6A91199BF4F0DAF44E3A7462EF328"/>
    <w:rsid w:val="00D66486"/>
  </w:style>
  <w:style w:type="paragraph" w:customStyle="1" w:styleId="C99E56FAED88496F98D7564CFB427E84">
    <w:name w:val="C99E56FAED88496F98D7564CFB427E84"/>
    <w:rsid w:val="00D66486"/>
  </w:style>
  <w:style w:type="paragraph" w:customStyle="1" w:styleId="649A522CF5774BBBA955006B96596FBF">
    <w:name w:val="649A522CF5774BBBA955006B96596FBF"/>
    <w:rsid w:val="00D66486"/>
  </w:style>
  <w:style w:type="paragraph" w:customStyle="1" w:styleId="9A51C2C7683B4E8D86A4482FE83A6245">
    <w:name w:val="9A51C2C7683B4E8D86A4482FE83A6245"/>
    <w:rsid w:val="00D66486"/>
  </w:style>
  <w:style w:type="paragraph" w:customStyle="1" w:styleId="942EA2057E9E4C49B5FDE672E7776DC3">
    <w:name w:val="942EA2057E9E4C49B5FDE672E7776DC3"/>
    <w:rsid w:val="00D66486"/>
  </w:style>
  <w:style w:type="paragraph" w:customStyle="1" w:styleId="138B51080B494E019F529828FF0059BA">
    <w:name w:val="138B51080B494E019F529828FF0059BA"/>
    <w:rsid w:val="00D66486"/>
  </w:style>
  <w:style w:type="paragraph" w:customStyle="1" w:styleId="73EA01B7B98144B7A2450B87FD2F557D">
    <w:name w:val="73EA01B7B98144B7A2450B87FD2F557D"/>
    <w:rsid w:val="00D66486"/>
  </w:style>
  <w:style w:type="paragraph" w:customStyle="1" w:styleId="057CCE2099284851B9C20FCC82170E02">
    <w:name w:val="057CCE2099284851B9C20FCC82170E02"/>
    <w:rsid w:val="00D66486"/>
  </w:style>
  <w:style w:type="paragraph" w:customStyle="1" w:styleId="E37FABC9EDEC41E1A74151E25F7E10CB">
    <w:name w:val="E37FABC9EDEC41E1A74151E25F7E10CB"/>
    <w:rsid w:val="00D66486"/>
  </w:style>
  <w:style w:type="paragraph" w:customStyle="1" w:styleId="7A27F73A97A34A43BA7EE7A9792DD7A1">
    <w:name w:val="7A27F73A97A34A43BA7EE7A9792DD7A1"/>
    <w:rsid w:val="00D66486"/>
  </w:style>
  <w:style w:type="paragraph" w:customStyle="1" w:styleId="2F6B264F45B043A1B004B2C737D9FE4F">
    <w:name w:val="2F6B264F45B043A1B004B2C737D9FE4F"/>
    <w:rsid w:val="00D66486"/>
  </w:style>
  <w:style w:type="paragraph" w:customStyle="1" w:styleId="180E15C076504049838C167D2869F42D">
    <w:name w:val="180E15C076504049838C167D2869F42D"/>
    <w:rsid w:val="00D66486"/>
  </w:style>
  <w:style w:type="paragraph" w:customStyle="1" w:styleId="A86B0DB5BE3A4C7384FCE7ABB5C1AC6C">
    <w:name w:val="A86B0DB5BE3A4C7384FCE7ABB5C1AC6C"/>
    <w:rsid w:val="00D66486"/>
  </w:style>
  <w:style w:type="paragraph" w:customStyle="1" w:styleId="B21E09C0790243419A5A7FB20F4B304C">
    <w:name w:val="B21E09C0790243419A5A7FB20F4B304C"/>
    <w:rsid w:val="00D66486"/>
  </w:style>
  <w:style w:type="paragraph" w:customStyle="1" w:styleId="3DF0F4B9C16147738B700D2EAFADFC96">
    <w:name w:val="3DF0F4B9C16147738B700D2EAFADFC96"/>
    <w:rsid w:val="00D66486"/>
  </w:style>
  <w:style w:type="paragraph" w:customStyle="1" w:styleId="E667C089E582465E9C523AC8F1A79162">
    <w:name w:val="E667C089E582465E9C523AC8F1A79162"/>
    <w:rsid w:val="00D66486"/>
  </w:style>
  <w:style w:type="paragraph" w:customStyle="1" w:styleId="EFAA6CCA805A456F86EFEB21F911CC8C">
    <w:name w:val="EFAA6CCA805A456F86EFEB21F911CC8C"/>
    <w:rsid w:val="00D66486"/>
  </w:style>
  <w:style w:type="paragraph" w:customStyle="1" w:styleId="8E2C41555A68475BAE12E29F59AA6BC4">
    <w:name w:val="8E2C41555A68475BAE12E29F59AA6BC4"/>
    <w:rsid w:val="00D66486"/>
  </w:style>
  <w:style w:type="paragraph" w:customStyle="1" w:styleId="5E8CD969CE014180900DE175F6A6C266">
    <w:name w:val="5E8CD969CE014180900DE175F6A6C266"/>
    <w:rsid w:val="00D66486"/>
  </w:style>
  <w:style w:type="paragraph" w:customStyle="1" w:styleId="A22002A5669D4FEFBE691123B7DAB2EF">
    <w:name w:val="A22002A5669D4FEFBE691123B7DAB2EF"/>
    <w:rsid w:val="00D66486"/>
  </w:style>
  <w:style w:type="paragraph" w:customStyle="1" w:styleId="35E235AB3AC743A8A5DC775614B35B0E">
    <w:name w:val="35E235AB3AC743A8A5DC775614B35B0E"/>
    <w:rsid w:val="00D66486"/>
  </w:style>
  <w:style w:type="paragraph" w:customStyle="1" w:styleId="798566239BE04DA6A5E7A05922ED74F5">
    <w:name w:val="798566239BE04DA6A5E7A05922ED74F5"/>
    <w:rsid w:val="00D66486"/>
  </w:style>
  <w:style w:type="paragraph" w:customStyle="1" w:styleId="13C147F1D597492CB8983596CAFE239F">
    <w:name w:val="13C147F1D597492CB8983596CAFE239F"/>
    <w:rsid w:val="00D66486"/>
  </w:style>
  <w:style w:type="paragraph" w:customStyle="1" w:styleId="C1B04F101E5E423C9C8B3B84890FA9E8">
    <w:name w:val="C1B04F101E5E423C9C8B3B84890FA9E8"/>
    <w:rsid w:val="00D66486"/>
  </w:style>
  <w:style w:type="paragraph" w:customStyle="1" w:styleId="DBA1BD01FE8545398408C1331F07B316">
    <w:name w:val="DBA1BD01FE8545398408C1331F07B316"/>
    <w:rsid w:val="00D66486"/>
  </w:style>
  <w:style w:type="paragraph" w:customStyle="1" w:styleId="52A9B7C69A744CBB98C5DD14381067A6">
    <w:name w:val="52A9B7C69A744CBB98C5DD14381067A6"/>
    <w:rsid w:val="00D66486"/>
  </w:style>
  <w:style w:type="paragraph" w:customStyle="1" w:styleId="384058B0A30E4F12BB75DC4AADF6E19E">
    <w:name w:val="384058B0A30E4F12BB75DC4AADF6E19E"/>
    <w:rsid w:val="00D66486"/>
  </w:style>
  <w:style w:type="paragraph" w:customStyle="1" w:styleId="694BA699E4374FA0ADA18FC784CB4837">
    <w:name w:val="694BA699E4374FA0ADA18FC784CB4837"/>
    <w:rsid w:val="00D66486"/>
  </w:style>
  <w:style w:type="paragraph" w:customStyle="1" w:styleId="B75717DFDBC24CDB9374A7CCF8610EEA">
    <w:name w:val="B75717DFDBC24CDB9374A7CCF8610EEA"/>
    <w:rsid w:val="00D66486"/>
  </w:style>
  <w:style w:type="paragraph" w:customStyle="1" w:styleId="13582ACD30884C06ACC1E21905F3A4FE">
    <w:name w:val="13582ACD30884C06ACC1E21905F3A4FE"/>
    <w:rsid w:val="00D66486"/>
  </w:style>
  <w:style w:type="paragraph" w:customStyle="1" w:styleId="16E589E117A444829A874B9AF7E81BA7">
    <w:name w:val="16E589E117A444829A874B9AF7E81BA7"/>
    <w:rsid w:val="00D66486"/>
  </w:style>
  <w:style w:type="paragraph" w:customStyle="1" w:styleId="621A4822E52246CE9D7A81FABB158514">
    <w:name w:val="621A4822E52246CE9D7A81FABB158514"/>
    <w:rsid w:val="00D66486"/>
  </w:style>
  <w:style w:type="paragraph" w:customStyle="1" w:styleId="940FEE41D96346C5AD57E015F838775E">
    <w:name w:val="940FEE41D96346C5AD57E015F838775E"/>
    <w:rsid w:val="00D66486"/>
  </w:style>
  <w:style w:type="paragraph" w:customStyle="1" w:styleId="E498C66AA6D14635BBC9D7E7FC7E7FBB">
    <w:name w:val="E498C66AA6D14635BBC9D7E7FC7E7FBB"/>
    <w:rsid w:val="00D66486"/>
  </w:style>
  <w:style w:type="paragraph" w:customStyle="1" w:styleId="D86C9A3FA8674521851FD5BB82861D42">
    <w:name w:val="D86C9A3FA8674521851FD5BB82861D42"/>
    <w:rsid w:val="00D66486"/>
  </w:style>
  <w:style w:type="paragraph" w:customStyle="1" w:styleId="F5F68A4CB23A49AC90B0528F2BF06936">
    <w:name w:val="F5F68A4CB23A49AC90B0528F2BF06936"/>
    <w:rsid w:val="00D66486"/>
  </w:style>
  <w:style w:type="paragraph" w:customStyle="1" w:styleId="8D469D656BBA4D7F89E204D039416E32">
    <w:name w:val="8D469D656BBA4D7F89E204D039416E32"/>
    <w:rsid w:val="00D66486"/>
  </w:style>
  <w:style w:type="paragraph" w:customStyle="1" w:styleId="60C0B36F129C4807821B1525B7C2FC24">
    <w:name w:val="60C0B36F129C4807821B1525B7C2FC24"/>
    <w:rsid w:val="00D66486"/>
  </w:style>
  <w:style w:type="paragraph" w:customStyle="1" w:styleId="94EAEF7F739F48B1804DEAE932A4AF24">
    <w:name w:val="94EAEF7F739F48B1804DEAE932A4AF24"/>
    <w:rsid w:val="00D66486"/>
  </w:style>
  <w:style w:type="paragraph" w:customStyle="1" w:styleId="1000E6B95333426AB772DD29A1BAAA19">
    <w:name w:val="1000E6B95333426AB772DD29A1BAAA19"/>
    <w:rsid w:val="00D66486"/>
  </w:style>
  <w:style w:type="paragraph" w:customStyle="1" w:styleId="3DE20C277B2146E68EF818EE67C4BFE0">
    <w:name w:val="3DE20C277B2146E68EF818EE67C4BFE0"/>
    <w:rsid w:val="00D66486"/>
  </w:style>
  <w:style w:type="paragraph" w:customStyle="1" w:styleId="892B16E52F3D40B88672EA535D488872">
    <w:name w:val="892B16E52F3D40B88672EA535D488872"/>
    <w:rsid w:val="00D66486"/>
  </w:style>
  <w:style w:type="paragraph" w:customStyle="1" w:styleId="1AB48252F69E4E8BB8055E1A3319EF7B">
    <w:name w:val="1AB48252F69E4E8BB8055E1A3319EF7B"/>
    <w:rsid w:val="00D66486"/>
  </w:style>
  <w:style w:type="paragraph" w:customStyle="1" w:styleId="88F59A2072BF40AAA59523D08B4ADF1E">
    <w:name w:val="88F59A2072BF40AAA59523D08B4ADF1E"/>
    <w:rsid w:val="00D66486"/>
  </w:style>
  <w:style w:type="paragraph" w:customStyle="1" w:styleId="C4C1401A4F7D4FD485C7C350E1716B47">
    <w:name w:val="C4C1401A4F7D4FD485C7C350E1716B47"/>
    <w:rsid w:val="00D66486"/>
  </w:style>
  <w:style w:type="paragraph" w:customStyle="1" w:styleId="C9690EB44A144C20BE67114CCE932101">
    <w:name w:val="C9690EB44A144C20BE67114CCE932101"/>
    <w:rsid w:val="00D66486"/>
  </w:style>
  <w:style w:type="paragraph" w:customStyle="1" w:styleId="525CAA72881042F29FF61A3E9A38EB02">
    <w:name w:val="525CAA72881042F29FF61A3E9A38EB02"/>
    <w:rsid w:val="00D66486"/>
  </w:style>
  <w:style w:type="paragraph" w:customStyle="1" w:styleId="402E9D6A1A864D3CB6C0950353880EAF">
    <w:name w:val="402E9D6A1A864D3CB6C0950353880EAF"/>
    <w:rsid w:val="00D66486"/>
  </w:style>
  <w:style w:type="paragraph" w:customStyle="1" w:styleId="7E61C04ED0D54D8D803ACBBE16C21A1D">
    <w:name w:val="7E61C04ED0D54D8D803ACBBE16C21A1D"/>
    <w:rsid w:val="00D66486"/>
  </w:style>
  <w:style w:type="paragraph" w:customStyle="1" w:styleId="618FB78C15AC4446A6AA9C6E9B0A9324">
    <w:name w:val="618FB78C15AC4446A6AA9C6E9B0A9324"/>
    <w:rsid w:val="00D66486"/>
  </w:style>
  <w:style w:type="paragraph" w:customStyle="1" w:styleId="70E73EB354BF480DA4B0CB5243D287F8">
    <w:name w:val="70E73EB354BF480DA4B0CB5243D287F8"/>
    <w:rsid w:val="00D66486"/>
  </w:style>
  <w:style w:type="paragraph" w:customStyle="1" w:styleId="9147B3A7B11E46C0BC91CEB9DE1F1B14">
    <w:name w:val="9147B3A7B11E46C0BC91CEB9DE1F1B14"/>
    <w:rsid w:val="00D66486"/>
  </w:style>
  <w:style w:type="paragraph" w:customStyle="1" w:styleId="D1D3DC75F3E94A838FFFEF12D80EB891">
    <w:name w:val="D1D3DC75F3E94A838FFFEF12D80EB891"/>
    <w:rsid w:val="00D66486"/>
  </w:style>
  <w:style w:type="paragraph" w:customStyle="1" w:styleId="7F2259AA87D342B29D16157A5D744710">
    <w:name w:val="7F2259AA87D342B29D16157A5D744710"/>
    <w:rsid w:val="00D66486"/>
  </w:style>
  <w:style w:type="paragraph" w:customStyle="1" w:styleId="CAE8CFB1B28945A4A985277E0F985A45">
    <w:name w:val="CAE8CFB1B28945A4A985277E0F985A45"/>
    <w:rsid w:val="00D66486"/>
  </w:style>
  <w:style w:type="paragraph" w:customStyle="1" w:styleId="E62E7E4C178C46E19AAF7E248138896D">
    <w:name w:val="E62E7E4C178C46E19AAF7E248138896D"/>
    <w:rsid w:val="00D66486"/>
  </w:style>
  <w:style w:type="paragraph" w:customStyle="1" w:styleId="E0CA5CD03D5147EA96A3BDA30F99AF45">
    <w:name w:val="E0CA5CD03D5147EA96A3BDA30F99AF45"/>
    <w:rsid w:val="00D66486"/>
  </w:style>
  <w:style w:type="paragraph" w:customStyle="1" w:styleId="9A574583F28545ABAA29CA7C3393D006">
    <w:name w:val="9A574583F28545ABAA29CA7C3393D006"/>
    <w:rsid w:val="00D66486"/>
  </w:style>
  <w:style w:type="paragraph" w:customStyle="1" w:styleId="B4F004365DFD47A7BB05668A3D1A950F">
    <w:name w:val="B4F004365DFD47A7BB05668A3D1A950F"/>
    <w:rsid w:val="00D66486"/>
  </w:style>
  <w:style w:type="paragraph" w:customStyle="1" w:styleId="3FC1A4174710413491F081520030E254">
    <w:name w:val="3FC1A4174710413491F081520030E254"/>
    <w:rsid w:val="00D66486"/>
  </w:style>
  <w:style w:type="paragraph" w:customStyle="1" w:styleId="5C695DA937724547A813B89117DB8E2A">
    <w:name w:val="5C695DA937724547A813B89117DB8E2A"/>
    <w:rsid w:val="00D66486"/>
  </w:style>
  <w:style w:type="paragraph" w:customStyle="1" w:styleId="BD72A7E159BB41F4A21ACDEBC579B9CD">
    <w:name w:val="BD72A7E159BB41F4A21ACDEBC579B9CD"/>
    <w:rsid w:val="00D66486"/>
  </w:style>
  <w:style w:type="paragraph" w:customStyle="1" w:styleId="FA70E0C66A5841A9A953E35A13F1E5AD">
    <w:name w:val="FA70E0C66A5841A9A953E35A13F1E5AD"/>
    <w:rsid w:val="00D66486"/>
  </w:style>
  <w:style w:type="paragraph" w:customStyle="1" w:styleId="A8F968E872A74314B442CF8DF15EFAEF">
    <w:name w:val="A8F968E872A74314B442CF8DF15EFAEF"/>
    <w:rsid w:val="00D66486"/>
  </w:style>
  <w:style w:type="paragraph" w:customStyle="1" w:styleId="C261DE26E95541BEA98C72A0DB5A2A70">
    <w:name w:val="C261DE26E95541BEA98C72A0DB5A2A70"/>
    <w:rsid w:val="00D66486"/>
  </w:style>
  <w:style w:type="paragraph" w:customStyle="1" w:styleId="B284BDFDA8A24AD597D95FFBEF155CE9">
    <w:name w:val="B284BDFDA8A24AD597D95FFBEF155CE9"/>
    <w:rsid w:val="00D66486"/>
  </w:style>
  <w:style w:type="paragraph" w:customStyle="1" w:styleId="AFB78BD0C3074B8BA49BDC63529EE2BF">
    <w:name w:val="AFB78BD0C3074B8BA49BDC63529EE2BF"/>
    <w:rsid w:val="00D66486"/>
  </w:style>
  <w:style w:type="paragraph" w:customStyle="1" w:styleId="6DA81C74C0974B8EBF31D96F33FB890B">
    <w:name w:val="6DA81C74C0974B8EBF31D96F33FB890B"/>
    <w:rsid w:val="00D66486"/>
  </w:style>
  <w:style w:type="paragraph" w:customStyle="1" w:styleId="79838F4806F548FA8062D4DD79BD9A96">
    <w:name w:val="79838F4806F548FA8062D4DD79BD9A96"/>
    <w:rsid w:val="00D66486"/>
  </w:style>
  <w:style w:type="paragraph" w:customStyle="1" w:styleId="279623E2D3C645A2BCC07490B3F1AFA8">
    <w:name w:val="279623E2D3C645A2BCC07490B3F1AFA8"/>
    <w:rsid w:val="00D66486"/>
  </w:style>
  <w:style w:type="paragraph" w:customStyle="1" w:styleId="10DCE250BCA4400DB235279829F7BC9E">
    <w:name w:val="10DCE250BCA4400DB235279829F7BC9E"/>
    <w:rsid w:val="00D66486"/>
  </w:style>
  <w:style w:type="paragraph" w:customStyle="1" w:styleId="5F7840968BC34F14B23C8D2C52983C5E">
    <w:name w:val="5F7840968BC34F14B23C8D2C52983C5E"/>
    <w:rsid w:val="00D66486"/>
  </w:style>
  <w:style w:type="paragraph" w:customStyle="1" w:styleId="AFD27E2FB085436BB22EE11F640375D0">
    <w:name w:val="AFD27E2FB085436BB22EE11F640375D0"/>
    <w:rsid w:val="00D66486"/>
  </w:style>
  <w:style w:type="paragraph" w:customStyle="1" w:styleId="B8BB98FE70884EE9B39C38D1E5F23FA8">
    <w:name w:val="B8BB98FE70884EE9B39C38D1E5F23FA8"/>
    <w:rsid w:val="00D66486"/>
  </w:style>
  <w:style w:type="paragraph" w:customStyle="1" w:styleId="A91BFDA7CD22419BA04BEA7D8347DF14">
    <w:name w:val="A91BFDA7CD22419BA04BEA7D8347DF14"/>
    <w:rsid w:val="00D66486"/>
  </w:style>
  <w:style w:type="paragraph" w:customStyle="1" w:styleId="574E2E710F5F48BB96CEBD88D4255009">
    <w:name w:val="574E2E710F5F48BB96CEBD88D4255009"/>
    <w:rsid w:val="00D66486"/>
  </w:style>
  <w:style w:type="paragraph" w:customStyle="1" w:styleId="C2A42C3E874940099275C5B585E5853A">
    <w:name w:val="C2A42C3E874940099275C5B585E5853A"/>
    <w:rsid w:val="00D66486"/>
  </w:style>
  <w:style w:type="paragraph" w:customStyle="1" w:styleId="1D50590C51AF43EE89E503293344DE29">
    <w:name w:val="1D50590C51AF43EE89E503293344DE29"/>
    <w:rsid w:val="00D66486"/>
  </w:style>
  <w:style w:type="paragraph" w:customStyle="1" w:styleId="03833361F8EA49F98725B2CAC820DC81">
    <w:name w:val="03833361F8EA49F98725B2CAC820DC81"/>
    <w:rsid w:val="00D66486"/>
  </w:style>
  <w:style w:type="paragraph" w:customStyle="1" w:styleId="FB7AE4E670E94BDFAB9FD301B667F78E">
    <w:name w:val="FB7AE4E670E94BDFAB9FD301B667F78E"/>
    <w:rsid w:val="00D66486"/>
  </w:style>
  <w:style w:type="paragraph" w:customStyle="1" w:styleId="76A405F5E16E42F5934507BB31045B3A">
    <w:name w:val="76A405F5E16E42F5934507BB31045B3A"/>
    <w:rsid w:val="00D66486"/>
  </w:style>
  <w:style w:type="paragraph" w:customStyle="1" w:styleId="566BD2890E8140E19A244FF52212F398">
    <w:name w:val="566BD2890E8140E19A244FF52212F398"/>
    <w:rsid w:val="00D66486"/>
  </w:style>
  <w:style w:type="paragraph" w:customStyle="1" w:styleId="308726EC21C44F6B9CEC555022318EAB">
    <w:name w:val="308726EC21C44F6B9CEC555022318EAB"/>
    <w:rsid w:val="00D66486"/>
  </w:style>
  <w:style w:type="paragraph" w:customStyle="1" w:styleId="68A6CB766A264E3A86A198F1D52D8112">
    <w:name w:val="68A6CB766A264E3A86A198F1D52D8112"/>
    <w:rsid w:val="00D66486"/>
  </w:style>
  <w:style w:type="paragraph" w:customStyle="1" w:styleId="1AAB4BCF82B54257836417BD27A052FC">
    <w:name w:val="1AAB4BCF82B54257836417BD27A052FC"/>
    <w:rsid w:val="00D66486"/>
  </w:style>
  <w:style w:type="paragraph" w:customStyle="1" w:styleId="DE5C7E531C95471BA52FCB00C64C7FF7">
    <w:name w:val="DE5C7E531C95471BA52FCB00C64C7FF7"/>
    <w:rsid w:val="00D66486"/>
  </w:style>
  <w:style w:type="paragraph" w:customStyle="1" w:styleId="68FCF45E615546249095A954FBD54A71">
    <w:name w:val="68FCF45E615546249095A954FBD54A71"/>
    <w:rsid w:val="00D66486"/>
  </w:style>
  <w:style w:type="paragraph" w:customStyle="1" w:styleId="773CC27CC6FF4B99A3CBC3C84BD312DD">
    <w:name w:val="773CC27CC6FF4B99A3CBC3C84BD312DD"/>
    <w:rsid w:val="00D66486"/>
  </w:style>
  <w:style w:type="paragraph" w:customStyle="1" w:styleId="61F623614E0641B498381D415B64CC31">
    <w:name w:val="61F623614E0641B498381D415B64CC31"/>
    <w:rsid w:val="00D66486"/>
  </w:style>
  <w:style w:type="paragraph" w:customStyle="1" w:styleId="A53BAAC493B04E0AADB67C9DCC5F436F">
    <w:name w:val="A53BAAC493B04E0AADB67C9DCC5F436F"/>
    <w:rsid w:val="00D66486"/>
  </w:style>
  <w:style w:type="paragraph" w:customStyle="1" w:styleId="87903FB214D54D33AEA6B556E6621D55">
    <w:name w:val="87903FB214D54D33AEA6B556E6621D55"/>
    <w:rsid w:val="00D66486"/>
  </w:style>
  <w:style w:type="paragraph" w:customStyle="1" w:styleId="810F8A3F097F4E44B7F80F0081E1A8DB">
    <w:name w:val="810F8A3F097F4E44B7F80F0081E1A8DB"/>
    <w:rsid w:val="00D66486"/>
  </w:style>
  <w:style w:type="paragraph" w:customStyle="1" w:styleId="1AB6366C4DCC491D88ABBD62F32483B2">
    <w:name w:val="1AB6366C4DCC491D88ABBD62F32483B2"/>
    <w:rsid w:val="00D66486"/>
  </w:style>
  <w:style w:type="paragraph" w:customStyle="1" w:styleId="A92DB6066F554437AF800DDB806C9CE2">
    <w:name w:val="A92DB6066F554437AF800DDB806C9CE2"/>
    <w:rsid w:val="00D66486"/>
  </w:style>
  <w:style w:type="paragraph" w:customStyle="1" w:styleId="9F6140E9BE474083BA262359911BB148">
    <w:name w:val="9F6140E9BE474083BA262359911BB148"/>
    <w:rsid w:val="00D66486"/>
  </w:style>
  <w:style w:type="paragraph" w:customStyle="1" w:styleId="D06ECE00BC344CDF8C7E2E69CC36A888">
    <w:name w:val="D06ECE00BC344CDF8C7E2E69CC36A888"/>
    <w:rsid w:val="00D66486"/>
  </w:style>
  <w:style w:type="paragraph" w:customStyle="1" w:styleId="10010DE8EB4E48CAB0975C2B657AC63B">
    <w:name w:val="10010DE8EB4E48CAB0975C2B657AC63B"/>
    <w:rsid w:val="00D66486"/>
  </w:style>
  <w:style w:type="paragraph" w:customStyle="1" w:styleId="6C2A7A38E900498D92768E00FAFBD079">
    <w:name w:val="6C2A7A38E900498D92768E00FAFBD079"/>
    <w:rsid w:val="00D66486"/>
  </w:style>
  <w:style w:type="paragraph" w:customStyle="1" w:styleId="A8F885DFD8594894A7BCE01ABBCB3E5E">
    <w:name w:val="A8F885DFD8594894A7BCE01ABBCB3E5E"/>
    <w:rsid w:val="00D66486"/>
  </w:style>
  <w:style w:type="paragraph" w:customStyle="1" w:styleId="B322C64E0D774C2CA12F7F3F53C2DECD">
    <w:name w:val="B322C64E0D774C2CA12F7F3F53C2DECD"/>
    <w:rsid w:val="00D66486"/>
  </w:style>
  <w:style w:type="paragraph" w:customStyle="1" w:styleId="4CF3B7F6BD0D482F9252B2DD80F1E203">
    <w:name w:val="4CF3B7F6BD0D482F9252B2DD80F1E203"/>
    <w:rsid w:val="00D66486"/>
  </w:style>
  <w:style w:type="paragraph" w:customStyle="1" w:styleId="4F3809CCB19140DEAED8DFE789F832D8">
    <w:name w:val="4F3809CCB19140DEAED8DFE789F832D8"/>
    <w:rsid w:val="00D66486"/>
  </w:style>
  <w:style w:type="paragraph" w:customStyle="1" w:styleId="8421E5F08A9D49B8A6B3A180D0E3314E">
    <w:name w:val="8421E5F08A9D49B8A6B3A180D0E3314E"/>
    <w:rsid w:val="00D66486"/>
  </w:style>
  <w:style w:type="paragraph" w:customStyle="1" w:styleId="6FE5274B963043BC9A5F2BA894414545">
    <w:name w:val="6FE5274B963043BC9A5F2BA894414545"/>
    <w:rsid w:val="00D66486"/>
  </w:style>
  <w:style w:type="paragraph" w:customStyle="1" w:styleId="5EA8C65CDBF941908B5FA84692174889">
    <w:name w:val="5EA8C65CDBF941908B5FA84692174889"/>
    <w:rsid w:val="00D66486"/>
  </w:style>
  <w:style w:type="paragraph" w:customStyle="1" w:styleId="83DF52106C6743BF99F5F9CF972B4DA5">
    <w:name w:val="83DF52106C6743BF99F5F9CF972B4DA5"/>
    <w:rsid w:val="00D66486"/>
  </w:style>
  <w:style w:type="paragraph" w:customStyle="1" w:styleId="C538ACA747C24A2AA97A00C05875C050">
    <w:name w:val="C538ACA747C24A2AA97A00C05875C050"/>
    <w:rsid w:val="00FC0322"/>
  </w:style>
  <w:style w:type="paragraph" w:customStyle="1" w:styleId="768DDEAA6E0340EFBADFC1B7A34FD79D">
    <w:name w:val="768DDEAA6E0340EFBADFC1B7A34FD79D"/>
    <w:rsid w:val="00FC0322"/>
  </w:style>
  <w:style w:type="paragraph" w:customStyle="1" w:styleId="D56221A6BE2043CE980A982182AFFADE">
    <w:name w:val="D56221A6BE2043CE980A982182AFFADE"/>
    <w:rsid w:val="00FC0322"/>
  </w:style>
  <w:style w:type="paragraph" w:customStyle="1" w:styleId="CD12FCC0293942E5948C2F6CDD8FCEBB">
    <w:name w:val="CD12FCC0293942E5948C2F6CDD8FCEBB"/>
    <w:rsid w:val="00FC0322"/>
  </w:style>
  <w:style w:type="paragraph" w:customStyle="1" w:styleId="3CDD21E676474A0D80B3A08FFB7E5464">
    <w:name w:val="3CDD21E676474A0D80B3A08FFB7E5464"/>
    <w:rsid w:val="00FC0322"/>
  </w:style>
  <w:style w:type="paragraph" w:customStyle="1" w:styleId="B28EBEAA43B548A9AA85EA3FB12D00F5">
    <w:name w:val="B28EBEAA43B548A9AA85EA3FB12D00F5"/>
    <w:rsid w:val="00FC0322"/>
  </w:style>
  <w:style w:type="paragraph" w:customStyle="1" w:styleId="B286C4FA5D5D4ACAB1C079E997AB506C">
    <w:name w:val="B286C4FA5D5D4ACAB1C079E997AB506C"/>
    <w:rsid w:val="00FC0322"/>
  </w:style>
  <w:style w:type="paragraph" w:customStyle="1" w:styleId="2E9BF90F388D4483B6E3C3678CB6EF40">
    <w:name w:val="2E9BF90F388D4483B6E3C3678CB6EF40"/>
    <w:rsid w:val="00FC0322"/>
  </w:style>
  <w:style w:type="paragraph" w:customStyle="1" w:styleId="CD1A01460A0C4D94A5461CA7D32AF1F7">
    <w:name w:val="CD1A01460A0C4D94A5461CA7D32AF1F7"/>
    <w:rsid w:val="00FC0322"/>
  </w:style>
  <w:style w:type="paragraph" w:customStyle="1" w:styleId="27265E705BCB479394EEF5F2913BC0AE">
    <w:name w:val="27265E705BCB479394EEF5F2913BC0AE"/>
    <w:rsid w:val="00FC0322"/>
  </w:style>
  <w:style w:type="paragraph" w:customStyle="1" w:styleId="B7D5A61531AB4681862BD129E0548BA4">
    <w:name w:val="B7D5A61531AB4681862BD129E0548BA4"/>
    <w:rsid w:val="00FC0322"/>
  </w:style>
  <w:style w:type="paragraph" w:customStyle="1" w:styleId="543C4D902F6849BFAA8FF9FEB2D30D80">
    <w:name w:val="543C4D902F6849BFAA8FF9FEB2D30D80"/>
    <w:rsid w:val="00FC0322"/>
  </w:style>
  <w:style w:type="paragraph" w:customStyle="1" w:styleId="A6D9E0DC71F74F009B998EEB3252146C">
    <w:name w:val="A6D9E0DC71F74F009B998EEB3252146C"/>
    <w:rsid w:val="00FC0322"/>
  </w:style>
  <w:style w:type="paragraph" w:customStyle="1" w:styleId="F0A801C2DF91481AA235742188688A4C">
    <w:name w:val="F0A801C2DF91481AA235742188688A4C"/>
    <w:rsid w:val="00FC0322"/>
  </w:style>
  <w:style w:type="paragraph" w:customStyle="1" w:styleId="E118EE127435407D94656B6BD67E72D6">
    <w:name w:val="E118EE127435407D94656B6BD67E72D6"/>
    <w:rsid w:val="00FC0322"/>
  </w:style>
  <w:style w:type="paragraph" w:customStyle="1" w:styleId="DC0FC16F8A0341FEB9197368414A9FCF">
    <w:name w:val="DC0FC16F8A0341FEB9197368414A9FCF"/>
    <w:rsid w:val="00FC0322"/>
  </w:style>
  <w:style w:type="paragraph" w:customStyle="1" w:styleId="521C4D4EE92B4AC59F4583048ECD10E5">
    <w:name w:val="521C4D4EE92B4AC59F4583048ECD10E5"/>
    <w:rsid w:val="00FC0322"/>
  </w:style>
  <w:style w:type="paragraph" w:customStyle="1" w:styleId="849F67EB62FB4EEAA1C29FC805383A0D">
    <w:name w:val="849F67EB62FB4EEAA1C29FC805383A0D"/>
    <w:rsid w:val="00FC0322"/>
  </w:style>
  <w:style w:type="paragraph" w:customStyle="1" w:styleId="A19C24073AAF46DA871FC097D2B28C17">
    <w:name w:val="A19C24073AAF46DA871FC097D2B28C17"/>
    <w:rsid w:val="00FC0322"/>
  </w:style>
  <w:style w:type="paragraph" w:customStyle="1" w:styleId="CD30A1BB8D9E483F891166579DFAFA41">
    <w:name w:val="CD30A1BB8D9E483F891166579DFAFA41"/>
    <w:rsid w:val="00FC0322"/>
  </w:style>
  <w:style w:type="paragraph" w:customStyle="1" w:styleId="79FE4241D3A54F25AB2BA7E4CEA0CCDA">
    <w:name w:val="79FE4241D3A54F25AB2BA7E4CEA0CCDA"/>
    <w:rsid w:val="00FC0322"/>
  </w:style>
  <w:style w:type="paragraph" w:customStyle="1" w:styleId="AC02E697C7D04786AC442B942FFE133C">
    <w:name w:val="AC02E697C7D04786AC442B942FFE133C"/>
    <w:rsid w:val="00FC0322"/>
  </w:style>
  <w:style w:type="paragraph" w:customStyle="1" w:styleId="48C71B1B54CF40DB8FB77CC60BA40858">
    <w:name w:val="48C71B1B54CF40DB8FB77CC60BA40858"/>
    <w:rsid w:val="00FC0322"/>
  </w:style>
  <w:style w:type="paragraph" w:customStyle="1" w:styleId="085BBA09076C42ABB372CCE3541738EE">
    <w:name w:val="085BBA09076C42ABB372CCE3541738EE"/>
    <w:rsid w:val="00FC0322"/>
  </w:style>
  <w:style w:type="paragraph" w:customStyle="1" w:styleId="51BA7CA96E74437FAACA8A9EC5F7B6F9">
    <w:name w:val="51BA7CA96E74437FAACA8A9EC5F7B6F9"/>
    <w:rsid w:val="00FC0322"/>
  </w:style>
  <w:style w:type="paragraph" w:customStyle="1" w:styleId="3D1E871F6553409CBAC7D77762F06B3C">
    <w:name w:val="3D1E871F6553409CBAC7D77762F06B3C"/>
    <w:rsid w:val="00FC0322"/>
  </w:style>
  <w:style w:type="paragraph" w:customStyle="1" w:styleId="A797790180BD4E8A93A7505C0AE353EE">
    <w:name w:val="A797790180BD4E8A93A7505C0AE353EE"/>
    <w:rsid w:val="00FC0322"/>
  </w:style>
  <w:style w:type="paragraph" w:customStyle="1" w:styleId="29AE57BF09A64EBDAFEB6FEC416409DA">
    <w:name w:val="29AE57BF09A64EBDAFEB6FEC416409DA"/>
    <w:rsid w:val="00FC0322"/>
  </w:style>
  <w:style w:type="paragraph" w:customStyle="1" w:styleId="C60B26783C3F44E0AF44686CB7FA1927">
    <w:name w:val="C60B26783C3F44E0AF44686CB7FA1927"/>
    <w:rsid w:val="00FC0322"/>
  </w:style>
  <w:style w:type="paragraph" w:customStyle="1" w:styleId="F36556D8E9E04930B9126760D38553E4">
    <w:name w:val="F36556D8E9E04930B9126760D38553E4"/>
    <w:rsid w:val="00FC0322"/>
  </w:style>
  <w:style w:type="paragraph" w:customStyle="1" w:styleId="C0BB70AAA65541C58CA14D91C3B4086B">
    <w:name w:val="C0BB70AAA65541C58CA14D91C3B4086B"/>
    <w:rsid w:val="00FC0322"/>
  </w:style>
  <w:style w:type="paragraph" w:customStyle="1" w:styleId="FFD47F45A2074C96A5F803F154E81ECE">
    <w:name w:val="FFD47F45A2074C96A5F803F154E81ECE"/>
    <w:rsid w:val="00FC0322"/>
  </w:style>
  <w:style w:type="paragraph" w:customStyle="1" w:styleId="28FF5C506F7744FC93A9A43F22423A94">
    <w:name w:val="28FF5C506F7744FC93A9A43F22423A94"/>
    <w:rsid w:val="00FC0322"/>
  </w:style>
  <w:style w:type="paragraph" w:customStyle="1" w:styleId="2D83D10870C24D779E25A2C34D0A6E44">
    <w:name w:val="2D83D10870C24D779E25A2C34D0A6E44"/>
    <w:rsid w:val="00FC0322"/>
  </w:style>
  <w:style w:type="paragraph" w:customStyle="1" w:styleId="6BDC4D14716C483490540E74F89A70EC">
    <w:name w:val="6BDC4D14716C483490540E74F89A70EC"/>
    <w:rsid w:val="00FC0322"/>
  </w:style>
  <w:style w:type="paragraph" w:customStyle="1" w:styleId="379B8DFDDEA34AA8AE844CAE324A1133">
    <w:name w:val="379B8DFDDEA34AA8AE844CAE324A1133"/>
    <w:rsid w:val="00FC0322"/>
  </w:style>
  <w:style w:type="paragraph" w:customStyle="1" w:styleId="9F8681B24DEC4597BFD92A23AB37B5AA">
    <w:name w:val="9F8681B24DEC4597BFD92A23AB37B5AA"/>
    <w:rsid w:val="00FC0322"/>
  </w:style>
  <w:style w:type="paragraph" w:customStyle="1" w:styleId="1806E6A1A8E947F39E279F9513F6B82D">
    <w:name w:val="1806E6A1A8E947F39E279F9513F6B82D"/>
    <w:rsid w:val="00FC0322"/>
  </w:style>
  <w:style w:type="paragraph" w:customStyle="1" w:styleId="040C789C7458477088D502A669FA0477">
    <w:name w:val="040C789C7458477088D502A669FA0477"/>
    <w:rsid w:val="00FC0322"/>
  </w:style>
  <w:style w:type="paragraph" w:customStyle="1" w:styleId="AFF8CA723830446FA71DB154C26D7021">
    <w:name w:val="AFF8CA723830446FA71DB154C26D7021"/>
    <w:rsid w:val="00FC0322"/>
  </w:style>
  <w:style w:type="paragraph" w:customStyle="1" w:styleId="167CEE4DBCA445BE91F204E3C8B484EF">
    <w:name w:val="167CEE4DBCA445BE91F204E3C8B484EF"/>
    <w:rsid w:val="00FC0322"/>
  </w:style>
  <w:style w:type="paragraph" w:customStyle="1" w:styleId="6F88F4DA2C65464D8816CB5A303FC3CC">
    <w:name w:val="6F88F4DA2C65464D8816CB5A303FC3CC"/>
    <w:rsid w:val="00FC0322"/>
  </w:style>
  <w:style w:type="paragraph" w:customStyle="1" w:styleId="22B6449BAADB4A22A462C65B96C5E5E3">
    <w:name w:val="22B6449BAADB4A22A462C65B96C5E5E3"/>
    <w:rsid w:val="00FC0322"/>
  </w:style>
  <w:style w:type="paragraph" w:customStyle="1" w:styleId="60D777CCD7134E54A14509177BC393C7">
    <w:name w:val="60D777CCD7134E54A14509177BC393C7"/>
    <w:rsid w:val="00FC0322"/>
  </w:style>
  <w:style w:type="paragraph" w:customStyle="1" w:styleId="377BA6F9DA404CA399E48A5E97E4E35D">
    <w:name w:val="377BA6F9DA404CA399E48A5E97E4E35D"/>
    <w:rsid w:val="00FC0322"/>
  </w:style>
  <w:style w:type="paragraph" w:customStyle="1" w:styleId="6A77C7B5E49B427EA0ECB6C47DD234A9">
    <w:name w:val="6A77C7B5E49B427EA0ECB6C47DD234A9"/>
    <w:rsid w:val="00FC0322"/>
  </w:style>
  <w:style w:type="paragraph" w:customStyle="1" w:styleId="BBCB7CF55E2644E5844456C37D3F35BF">
    <w:name w:val="BBCB7CF55E2644E5844456C37D3F35BF"/>
    <w:rsid w:val="00FC0322"/>
  </w:style>
  <w:style w:type="paragraph" w:customStyle="1" w:styleId="995855A79BA64A39B355C77123F30024">
    <w:name w:val="995855A79BA64A39B355C77123F30024"/>
    <w:rsid w:val="00FC0322"/>
  </w:style>
  <w:style w:type="paragraph" w:customStyle="1" w:styleId="B29C8BE64AC14794AD864E27B290E46F">
    <w:name w:val="B29C8BE64AC14794AD864E27B290E46F"/>
    <w:rsid w:val="00FC0322"/>
  </w:style>
  <w:style w:type="paragraph" w:customStyle="1" w:styleId="B809E6EF67104905ABECE8E430AA7596">
    <w:name w:val="B809E6EF67104905ABECE8E430AA7596"/>
    <w:rsid w:val="00FC0322"/>
  </w:style>
  <w:style w:type="paragraph" w:customStyle="1" w:styleId="AC51E7A9F189429DBE4D265BE5B6C557">
    <w:name w:val="AC51E7A9F189429DBE4D265BE5B6C557"/>
    <w:rsid w:val="00FC0322"/>
  </w:style>
  <w:style w:type="paragraph" w:customStyle="1" w:styleId="BE1907420D1E4E408184B30D83EB001E">
    <w:name w:val="BE1907420D1E4E408184B30D83EB001E"/>
    <w:rsid w:val="00FC0322"/>
  </w:style>
  <w:style w:type="paragraph" w:customStyle="1" w:styleId="37A2B74621424E3FABDB94B77042A502">
    <w:name w:val="37A2B74621424E3FABDB94B77042A502"/>
    <w:rsid w:val="00FC0322"/>
  </w:style>
  <w:style w:type="paragraph" w:customStyle="1" w:styleId="87F5CA6EABA34DBCAEDCD1B491E5FB12">
    <w:name w:val="87F5CA6EABA34DBCAEDCD1B491E5FB12"/>
    <w:rsid w:val="00FC0322"/>
  </w:style>
  <w:style w:type="paragraph" w:customStyle="1" w:styleId="C2C61E6E984443C7ACD81BA5D39E8AB0">
    <w:name w:val="C2C61E6E984443C7ACD81BA5D39E8AB0"/>
    <w:rsid w:val="00FC0322"/>
  </w:style>
  <w:style w:type="paragraph" w:customStyle="1" w:styleId="1BF98401738242C68BEB44945F1BD353">
    <w:name w:val="1BF98401738242C68BEB44945F1BD353"/>
    <w:rsid w:val="00FC0322"/>
  </w:style>
  <w:style w:type="paragraph" w:customStyle="1" w:styleId="9D4B111A3D7D42AC8919F72825C6480B">
    <w:name w:val="9D4B111A3D7D42AC8919F72825C6480B"/>
    <w:rsid w:val="00FC0322"/>
  </w:style>
  <w:style w:type="paragraph" w:customStyle="1" w:styleId="200982DF8A7A4C2A85C45280C938A37F">
    <w:name w:val="200982DF8A7A4C2A85C45280C938A37F"/>
    <w:rsid w:val="00FC0322"/>
  </w:style>
  <w:style w:type="paragraph" w:customStyle="1" w:styleId="3C0813BC0B03434A91BFFED037BF7B73">
    <w:name w:val="3C0813BC0B03434A91BFFED037BF7B73"/>
    <w:rsid w:val="00FC0322"/>
  </w:style>
  <w:style w:type="paragraph" w:customStyle="1" w:styleId="E92CB8D86080429887C4DFFC4F51AC2B">
    <w:name w:val="E92CB8D86080429887C4DFFC4F51AC2B"/>
    <w:rsid w:val="00FC0322"/>
  </w:style>
  <w:style w:type="paragraph" w:customStyle="1" w:styleId="6E09A679F4DF4F7288F17F50657BC99F">
    <w:name w:val="6E09A679F4DF4F7288F17F50657BC99F"/>
    <w:rsid w:val="00FC0322"/>
  </w:style>
  <w:style w:type="paragraph" w:customStyle="1" w:styleId="13FC935831ED4945B84F9FD25039A156">
    <w:name w:val="13FC935831ED4945B84F9FD25039A156"/>
    <w:rsid w:val="00FC0322"/>
  </w:style>
  <w:style w:type="paragraph" w:customStyle="1" w:styleId="36BA9464924A49D8A1D5DF26B27BAE6B">
    <w:name w:val="36BA9464924A49D8A1D5DF26B27BAE6B"/>
    <w:rsid w:val="00FC0322"/>
  </w:style>
  <w:style w:type="paragraph" w:customStyle="1" w:styleId="359DF512D98349C4BD04CB410A67BB97">
    <w:name w:val="359DF512D98349C4BD04CB410A67BB97"/>
    <w:rsid w:val="00FC0322"/>
  </w:style>
  <w:style w:type="paragraph" w:customStyle="1" w:styleId="4ABCFB98C033433AADE4C00E7199B645">
    <w:name w:val="4ABCFB98C033433AADE4C00E7199B645"/>
    <w:rsid w:val="00FC0322"/>
  </w:style>
  <w:style w:type="paragraph" w:customStyle="1" w:styleId="B37F6E4D7EF04994A9DADA253C42368E">
    <w:name w:val="B37F6E4D7EF04994A9DADA253C42368E"/>
    <w:rsid w:val="00FC0322"/>
  </w:style>
  <w:style w:type="paragraph" w:customStyle="1" w:styleId="71F572683C6E4ECD8DBF2661DB42B3E3">
    <w:name w:val="71F572683C6E4ECD8DBF2661DB42B3E3"/>
    <w:rsid w:val="00FC0322"/>
  </w:style>
  <w:style w:type="paragraph" w:customStyle="1" w:styleId="65B772C763A8487ABF269D4F07DACABE">
    <w:name w:val="65B772C763A8487ABF269D4F07DACABE"/>
    <w:rsid w:val="00FC0322"/>
  </w:style>
  <w:style w:type="paragraph" w:customStyle="1" w:styleId="E08B7E19A73F491D9C2D5370F6D425C1">
    <w:name w:val="E08B7E19A73F491D9C2D5370F6D425C1"/>
    <w:rsid w:val="00FC0322"/>
  </w:style>
  <w:style w:type="paragraph" w:customStyle="1" w:styleId="8282E643C45047499DC45AFF9FC69892">
    <w:name w:val="8282E643C45047499DC45AFF9FC69892"/>
    <w:rsid w:val="00FC0322"/>
  </w:style>
  <w:style w:type="paragraph" w:customStyle="1" w:styleId="8D8F7ECF6B4D48F0A1309D7D0E44A7CC">
    <w:name w:val="8D8F7ECF6B4D48F0A1309D7D0E44A7CC"/>
    <w:rsid w:val="00FC0322"/>
  </w:style>
  <w:style w:type="paragraph" w:customStyle="1" w:styleId="E3579EC72B214FEB8F2F28C82906F5FE">
    <w:name w:val="E3579EC72B214FEB8F2F28C82906F5FE"/>
    <w:rsid w:val="00FC0322"/>
  </w:style>
  <w:style w:type="paragraph" w:customStyle="1" w:styleId="7995D1676ABC4FCD95712B0957088398">
    <w:name w:val="7995D1676ABC4FCD95712B0957088398"/>
    <w:rsid w:val="00FC0322"/>
  </w:style>
  <w:style w:type="paragraph" w:customStyle="1" w:styleId="6A4DD1DB57F9439E9CCB2F70055FC1AF">
    <w:name w:val="6A4DD1DB57F9439E9CCB2F70055FC1AF"/>
    <w:rsid w:val="00FC0322"/>
  </w:style>
  <w:style w:type="paragraph" w:customStyle="1" w:styleId="BDC3BD549A61465B88893493E0B59C8D">
    <w:name w:val="BDC3BD549A61465B88893493E0B59C8D"/>
    <w:rsid w:val="00FC0322"/>
  </w:style>
  <w:style w:type="paragraph" w:customStyle="1" w:styleId="D824F6CA620C4F7594E94F89C89DBFF8">
    <w:name w:val="D824F6CA620C4F7594E94F89C89DBFF8"/>
    <w:rsid w:val="00FC0322"/>
  </w:style>
  <w:style w:type="paragraph" w:customStyle="1" w:styleId="8214FA3029A641B78D19D9C367033B83">
    <w:name w:val="8214FA3029A641B78D19D9C367033B83"/>
    <w:rsid w:val="00FC0322"/>
  </w:style>
  <w:style w:type="paragraph" w:customStyle="1" w:styleId="19DBDAE08B234473AECEE160B4C0C33A">
    <w:name w:val="19DBDAE08B234473AECEE160B4C0C33A"/>
    <w:rsid w:val="00FC0322"/>
  </w:style>
  <w:style w:type="paragraph" w:customStyle="1" w:styleId="20D1334339BC488E92E3D74EF621D0AA">
    <w:name w:val="20D1334339BC488E92E3D74EF621D0AA"/>
    <w:rsid w:val="00FC0322"/>
  </w:style>
  <w:style w:type="paragraph" w:customStyle="1" w:styleId="301AA512DD9A4316968FCBEF87C72386">
    <w:name w:val="301AA512DD9A4316968FCBEF87C72386"/>
    <w:rsid w:val="00FC0322"/>
  </w:style>
  <w:style w:type="paragraph" w:customStyle="1" w:styleId="1983F913DFC84D98A80CB9A36691E36D">
    <w:name w:val="1983F913DFC84D98A80CB9A36691E36D"/>
    <w:rsid w:val="00FC0322"/>
  </w:style>
  <w:style w:type="paragraph" w:customStyle="1" w:styleId="D46EEAE6199E4FDEA2F0FCA74426239A">
    <w:name w:val="D46EEAE6199E4FDEA2F0FCA74426239A"/>
    <w:rsid w:val="00FC0322"/>
  </w:style>
  <w:style w:type="paragraph" w:customStyle="1" w:styleId="F14565D71CA7496FAF327E093E3A48ED">
    <w:name w:val="F14565D71CA7496FAF327E093E3A48ED"/>
    <w:rsid w:val="00FC0322"/>
  </w:style>
  <w:style w:type="paragraph" w:customStyle="1" w:styleId="6F576F2864134D418F99285105A66140">
    <w:name w:val="6F576F2864134D418F99285105A66140"/>
    <w:rsid w:val="00FC0322"/>
  </w:style>
  <w:style w:type="paragraph" w:customStyle="1" w:styleId="F1BAE65DB8CD4EDD903DCC0CFCF93D89">
    <w:name w:val="F1BAE65DB8CD4EDD903DCC0CFCF93D89"/>
    <w:rsid w:val="00FC0322"/>
  </w:style>
  <w:style w:type="paragraph" w:customStyle="1" w:styleId="39B9B3FBEBC244F6904541C182BD63B3">
    <w:name w:val="39B9B3FBEBC244F6904541C182BD63B3"/>
    <w:rsid w:val="00FC0322"/>
  </w:style>
  <w:style w:type="paragraph" w:customStyle="1" w:styleId="CE9B42DD921A45E28662D9009E97D0D5">
    <w:name w:val="CE9B42DD921A45E28662D9009E97D0D5"/>
    <w:rsid w:val="00FC0322"/>
  </w:style>
  <w:style w:type="paragraph" w:customStyle="1" w:styleId="E1CC439B1C384A20921422B9DCA137CF">
    <w:name w:val="E1CC439B1C384A20921422B9DCA137CF"/>
    <w:rsid w:val="00FC0322"/>
  </w:style>
  <w:style w:type="paragraph" w:customStyle="1" w:styleId="FC28B46ACB594BB2901B137D88B70AD2">
    <w:name w:val="FC28B46ACB594BB2901B137D88B70AD2"/>
    <w:rsid w:val="00FC0322"/>
  </w:style>
  <w:style w:type="paragraph" w:customStyle="1" w:styleId="DD179925D0784FB48E3B0D3A47A900EF">
    <w:name w:val="DD179925D0784FB48E3B0D3A47A900EF"/>
    <w:rsid w:val="00FC0322"/>
  </w:style>
  <w:style w:type="paragraph" w:customStyle="1" w:styleId="68F991158ED3484CB078A9776FC5D0B4">
    <w:name w:val="68F991158ED3484CB078A9776FC5D0B4"/>
    <w:rsid w:val="00FC0322"/>
  </w:style>
  <w:style w:type="paragraph" w:customStyle="1" w:styleId="275215D8E3EA424B95216FEFFE63FF6D">
    <w:name w:val="275215D8E3EA424B95216FEFFE63FF6D"/>
    <w:rsid w:val="00FC0322"/>
  </w:style>
  <w:style w:type="paragraph" w:customStyle="1" w:styleId="749E60BE44304444BDA4E472EE9E3027">
    <w:name w:val="749E60BE44304444BDA4E472EE9E3027"/>
    <w:rsid w:val="00FC0322"/>
  </w:style>
  <w:style w:type="paragraph" w:customStyle="1" w:styleId="C2C60916D8934BF5938A189E92BC260B">
    <w:name w:val="C2C60916D8934BF5938A189E92BC260B"/>
    <w:rsid w:val="00FC0322"/>
  </w:style>
  <w:style w:type="paragraph" w:customStyle="1" w:styleId="24B0B2D71CA1447EBEC2394376C2A116">
    <w:name w:val="24B0B2D71CA1447EBEC2394376C2A116"/>
    <w:rsid w:val="00FC0322"/>
  </w:style>
  <w:style w:type="paragraph" w:customStyle="1" w:styleId="D60F7A668D8B4F62988C51429EF5F3D3">
    <w:name w:val="D60F7A668D8B4F62988C51429EF5F3D3"/>
    <w:rsid w:val="00FC0322"/>
  </w:style>
  <w:style w:type="paragraph" w:customStyle="1" w:styleId="150465F974BC4E6081FB87B3321C6076">
    <w:name w:val="150465F974BC4E6081FB87B3321C6076"/>
    <w:rsid w:val="00FC0322"/>
  </w:style>
  <w:style w:type="paragraph" w:customStyle="1" w:styleId="67573B6476F240B5AE35F75844F35CEB">
    <w:name w:val="67573B6476F240B5AE35F75844F35CEB"/>
    <w:rsid w:val="00FC0322"/>
  </w:style>
  <w:style w:type="paragraph" w:customStyle="1" w:styleId="62A0AE521B0E4C97B4A23DD37E0551AF">
    <w:name w:val="62A0AE521B0E4C97B4A23DD37E0551AF"/>
    <w:rsid w:val="00FC0322"/>
  </w:style>
  <w:style w:type="paragraph" w:customStyle="1" w:styleId="97D0C3377B2C446E94E08A0AD116A36A">
    <w:name w:val="97D0C3377B2C446E94E08A0AD116A36A"/>
    <w:rsid w:val="00FC0322"/>
  </w:style>
  <w:style w:type="paragraph" w:customStyle="1" w:styleId="84C8372D14CE42FFB96AA0B95BA26BA7">
    <w:name w:val="84C8372D14CE42FFB96AA0B95BA26BA7"/>
    <w:rsid w:val="00FC0322"/>
  </w:style>
  <w:style w:type="paragraph" w:customStyle="1" w:styleId="0B65E718321748FE8F35CC22FC878FF9">
    <w:name w:val="0B65E718321748FE8F35CC22FC878FF9"/>
    <w:rsid w:val="00FC0322"/>
  </w:style>
  <w:style w:type="paragraph" w:customStyle="1" w:styleId="3D333A32FA094639B2DD8C7F4162779E">
    <w:name w:val="3D333A32FA094639B2DD8C7F4162779E"/>
    <w:rsid w:val="00FC0322"/>
  </w:style>
  <w:style w:type="paragraph" w:customStyle="1" w:styleId="7630ECF6498A41C98215D2A6C391591D">
    <w:name w:val="7630ECF6498A41C98215D2A6C391591D"/>
    <w:rsid w:val="00FC0322"/>
  </w:style>
  <w:style w:type="paragraph" w:customStyle="1" w:styleId="2564DC0683F2405CA5B5C442CD22207F">
    <w:name w:val="2564DC0683F2405CA5B5C442CD22207F"/>
    <w:rsid w:val="00FC0322"/>
  </w:style>
  <w:style w:type="paragraph" w:customStyle="1" w:styleId="AC4D07FBA66346FB8CA6AE7DF3C1F1AA">
    <w:name w:val="AC4D07FBA66346FB8CA6AE7DF3C1F1AA"/>
    <w:rsid w:val="00FC0322"/>
  </w:style>
  <w:style w:type="paragraph" w:customStyle="1" w:styleId="22A2B8F91904473CAE5F19C1977A1C64">
    <w:name w:val="22A2B8F91904473CAE5F19C1977A1C64"/>
    <w:rsid w:val="00FC0322"/>
  </w:style>
  <w:style w:type="paragraph" w:customStyle="1" w:styleId="C477E302A8E0469392E732B53A1DDDA6">
    <w:name w:val="C477E302A8E0469392E732B53A1DDDA6"/>
    <w:rsid w:val="00FC0322"/>
  </w:style>
  <w:style w:type="paragraph" w:customStyle="1" w:styleId="CE2B896D862D4C51A29553CBB4991AB8">
    <w:name w:val="CE2B896D862D4C51A29553CBB4991AB8"/>
    <w:rsid w:val="00FC0322"/>
  </w:style>
  <w:style w:type="paragraph" w:customStyle="1" w:styleId="C0C0224CFDAF4534906BE64916FAFBE7">
    <w:name w:val="C0C0224CFDAF4534906BE64916FAFBE7"/>
    <w:rsid w:val="00FC0322"/>
  </w:style>
  <w:style w:type="paragraph" w:customStyle="1" w:styleId="0BAAED43C439468B9C9B90CFA4A718C2">
    <w:name w:val="0BAAED43C439468B9C9B90CFA4A718C2"/>
    <w:rsid w:val="005E6AF8"/>
  </w:style>
  <w:style w:type="paragraph" w:customStyle="1" w:styleId="D2A6ADDD3BD140F195776899B0DC7E46">
    <w:name w:val="D2A6ADDD3BD140F195776899B0DC7E46"/>
    <w:rsid w:val="005E6AF8"/>
  </w:style>
  <w:style w:type="paragraph" w:customStyle="1" w:styleId="AC79C23C107B4ABCA7BE914EF5DF4285">
    <w:name w:val="AC79C23C107B4ABCA7BE914EF5DF4285"/>
    <w:rsid w:val="005E6AF8"/>
  </w:style>
  <w:style w:type="paragraph" w:customStyle="1" w:styleId="AC4382D330274564B0AAF291C73D75CF">
    <w:name w:val="AC4382D330274564B0AAF291C73D75CF"/>
    <w:rsid w:val="005E6AF8"/>
  </w:style>
  <w:style w:type="paragraph" w:customStyle="1" w:styleId="19399205F16B47FA860623DE445F799A">
    <w:name w:val="19399205F16B47FA860623DE445F799A"/>
    <w:rsid w:val="005E6AF8"/>
  </w:style>
  <w:style w:type="paragraph" w:customStyle="1" w:styleId="9C1903E6559A4741A585AE7BFFE24F91">
    <w:name w:val="9C1903E6559A4741A585AE7BFFE24F91"/>
    <w:rsid w:val="005E6AF8"/>
  </w:style>
  <w:style w:type="paragraph" w:customStyle="1" w:styleId="34EBD20A366E47BC8C2AF84B01E9CCBC">
    <w:name w:val="34EBD20A366E47BC8C2AF84B01E9CCBC"/>
    <w:rsid w:val="005E6AF8"/>
  </w:style>
  <w:style w:type="paragraph" w:customStyle="1" w:styleId="CE698CAAF9A84277B320DD578A51CBCD">
    <w:name w:val="CE698CAAF9A84277B320DD578A51CBCD"/>
    <w:rsid w:val="005E6AF8"/>
  </w:style>
  <w:style w:type="paragraph" w:customStyle="1" w:styleId="5F4E986B0564498882BCF3A731DECE41">
    <w:name w:val="5F4E986B0564498882BCF3A731DECE41"/>
    <w:rsid w:val="005E6AF8"/>
  </w:style>
  <w:style w:type="paragraph" w:customStyle="1" w:styleId="D82E93280BF24FCE909C8E4C269E9A17">
    <w:name w:val="D82E93280BF24FCE909C8E4C269E9A17"/>
    <w:rsid w:val="005E6AF8"/>
  </w:style>
  <w:style w:type="paragraph" w:customStyle="1" w:styleId="01FB5CA21EA848CB92B19060A38FA44D">
    <w:name w:val="01FB5CA21EA848CB92B19060A38FA44D"/>
    <w:rsid w:val="005E6AF8"/>
  </w:style>
  <w:style w:type="paragraph" w:customStyle="1" w:styleId="96110EB2662846D3B5A2B36F2C8F7987">
    <w:name w:val="96110EB2662846D3B5A2B36F2C8F7987"/>
    <w:rsid w:val="005E6AF8"/>
  </w:style>
  <w:style w:type="paragraph" w:customStyle="1" w:styleId="16B8BB1C8FF541B2B1B6507AF4EAD4D5">
    <w:name w:val="16B8BB1C8FF541B2B1B6507AF4EAD4D5"/>
    <w:rsid w:val="005E6AF8"/>
  </w:style>
  <w:style w:type="paragraph" w:customStyle="1" w:styleId="BA358D22AE6A48FABE6F0CD6414B7272">
    <w:name w:val="BA358D22AE6A48FABE6F0CD6414B7272"/>
    <w:rsid w:val="005E6AF8"/>
  </w:style>
  <w:style w:type="paragraph" w:customStyle="1" w:styleId="8B83B05B8163433A8054BBB61212D87B">
    <w:name w:val="8B83B05B8163433A8054BBB61212D87B"/>
    <w:rsid w:val="005E6AF8"/>
  </w:style>
  <w:style w:type="paragraph" w:customStyle="1" w:styleId="018ED2C0AF1841CAADB90BF36C21C267">
    <w:name w:val="018ED2C0AF1841CAADB90BF36C21C267"/>
    <w:rsid w:val="005E6AF8"/>
  </w:style>
  <w:style w:type="paragraph" w:customStyle="1" w:styleId="2D0CFFFB59ED4137A3EBA2E73C6AECE8">
    <w:name w:val="2D0CFFFB59ED4137A3EBA2E73C6AECE8"/>
    <w:rsid w:val="005E6AF8"/>
  </w:style>
  <w:style w:type="paragraph" w:customStyle="1" w:styleId="7BD743F9098D4AD8A695EE0FAA696870">
    <w:name w:val="7BD743F9098D4AD8A695EE0FAA696870"/>
    <w:rsid w:val="005E6AF8"/>
  </w:style>
  <w:style w:type="paragraph" w:customStyle="1" w:styleId="515786DB29B448C1BE76DF8A5D3DE3CD">
    <w:name w:val="515786DB29B448C1BE76DF8A5D3DE3CD"/>
    <w:rsid w:val="005E6AF8"/>
  </w:style>
  <w:style w:type="paragraph" w:customStyle="1" w:styleId="6E8230509BBD4740A5418180F873DA4F">
    <w:name w:val="6E8230509BBD4740A5418180F873DA4F"/>
    <w:rsid w:val="005E6AF8"/>
  </w:style>
  <w:style w:type="paragraph" w:customStyle="1" w:styleId="33D14151AE3E4A6F9A66BB8575BB0D52">
    <w:name w:val="33D14151AE3E4A6F9A66BB8575BB0D52"/>
    <w:rsid w:val="005E6AF8"/>
  </w:style>
  <w:style w:type="paragraph" w:customStyle="1" w:styleId="893BDCAE0BF2476A9EA00588EA3B3975">
    <w:name w:val="893BDCAE0BF2476A9EA00588EA3B3975"/>
    <w:rsid w:val="005E6AF8"/>
  </w:style>
  <w:style w:type="paragraph" w:customStyle="1" w:styleId="1191F2B0D1CF40FF902BB42CF4D65AFA">
    <w:name w:val="1191F2B0D1CF40FF902BB42CF4D65AFA"/>
    <w:rsid w:val="005E6AF8"/>
  </w:style>
  <w:style w:type="paragraph" w:customStyle="1" w:styleId="373E410729E44597875FFE815809C938">
    <w:name w:val="373E410729E44597875FFE815809C938"/>
    <w:rsid w:val="005E6AF8"/>
  </w:style>
  <w:style w:type="paragraph" w:customStyle="1" w:styleId="146712C3EEC54FF9AF866D9469180471">
    <w:name w:val="146712C3EEC54FF9AF866D9469180471"/>
    <w:rsid w:val="005E6AF8"/>
  </w:style>
  <w:style w:type="paragraph" w:customStyle="1" w:styleId="0BA9F10A9E084470881EA0A4D1B9872E">
    <w:name w:val="0BA9F10A9E084470881EA0A4D1B9872E"/>
    <w:rsid w:val="005E6AF8"/>
  </w:style>
  <w:style w:type="paragraph" w:customStyle="1" w:styleId="5D1B5AA1BD0942908628DF1E70B99FD4">
    <w:name w:val="5D1B5AA1BD0942908628DF1E70B99FD4"/>
    <w:rsid w:val="005E6AF8"/>
  </w:style>
  <w:style w:type="paragraph" w:customStyle="1" w:styleId="2220E5D7D9EC4357A68FDAADA006631F">
    <w:name w:val="2220E5D7D9EC4357A68FDAADA006631F"/>
    <w:rsid w:val="005E6AF8"/>
  </w:style>
  <w:style w:type="paragraph" w:customStyle="1" w:styleId="33C3AD7681BB440D825C3B0C8A14AD80">
    <w:name w:val="33C3AD7681BB440D825C3B0C8A14AD80"/>
    <w:rsid w:val="005E6AF8"/>
  </w:style>
  <w:style w:type="paragraph" w:customStyle="1" w:styleId="E7F7F11D9577433B87AEE4F0B12B7223">
    <w:name w:val="E7F7F11D9577433B87AEE4F0B12B7223"/>
    <w:rsid w:val="005E6AF8"/>
  </w:style>
  <w:style w:type="paragraph" w:customStyle="1" w:styleId="61F31DF593DD432CBB37225B1FCD9910">
    <w:name w:val="61F31DF593DD432CBB37225B1FCD9910"/>
    <w:rsid w:val="005E6AF8"/>
  </w:style>
  <w:style w:type="paragraph" w:customStyle="1" w:styleId="F70F1120BFD84BC3ABA4AA00FB98C168">
    <w:name w:val="F70F1120BFD84BC3ABA4AA00FB98C168"/>
    <w:rsid w:val="005E6AF8"/>
  </w:style>
  <w:style w:type="paragraph" w:customStyle="1" w:styleId="9D302779709C40FE973F0A21EEBE82A7">
    <w:name w:val="9D302779709C40FE973F0A21EEBE82A7"/>
    <w:rsid w:val="005E6AF8"/>
  </w:style>
  <w:style w:type="paragraph" w:customStyle="1" w:styleId="35728244DEF946F496B4B516FDBF4698">
    <w:name w:val="35728244DEF946F496B4B516FDBF4698"/>
    <w:rsid w:val="005E6AF8"/>
  </w:style>
  <w:style w:type="paragraph" w:customStyle="1" w:styleId="BB60FB95711A4D00A0BD79473B70A30F">
    <w:name w:val="BB60FB95711A4D00A0BD79473B70A30F"/>
    <w:rsid w:val="005E6AF8"/>
  </w:style>
  <w:style w:type="paragraph" w:customStyle="1" w:styleId="6B917B7FFB0B4065886194D63989A098">
    <w:name w:val="6B917B7FFB0B4065886194D63989A098"/>
    <w:rsid w:val="005E6AF8"/>
  </w:style>
  <w:style w:type="paragraph" w:customStyle="1" w:styleId="0D2462C117294964BC629414265D6754">
    <w:name w:val="0D2462C117294964BC629414265D6754"/>
    <w:rsid w:val="005E6AF8"/>
  </w:style>
  <w:style w:type="paragraph" w:customStyle="1" w:styleId="B9B629AFCBE242E19762D06075C87394">
    <w:name w:val="B9B629AFCBE242E19762D06075C87394"/>
    <w:rsid w:val="005E6AF8"/>
  </w:style>
  <w:style w:type="paragraph" w:customStyle="1" w:styleId="C363F4E61F0B4213A16CCE16373BFE97">
    <w:name w:val="C363F4E61F0B4213A16CCE16373BFE97"/>
    <w:rsid w:val="005E6AF8"/>
  </w:style>
  <w:style w:type="paragraph" w:customStyle="1" w:styleId="299462150DB94256A63CEB853CC84FC2">
    <w:name w:val="299462150DB94256A63CEB853CC84FC2"/>
    <w:rsid w:val="005E6AF8"/>
  </w:style>
  <w:style w:type="paragraph" w:customStyle="1" w:styleId="9E39DD821C7B4350BA1B391968A9A54A">
    <w:name w:val="9E39DD821C7B4350BA1B391968A9A54A"/>
    <w:rsid w:val="005E6AF8"/>
  </w:style>
  <w:style w:type="paragraph" w:customStyle="1" w:styleId="4189A062DFD249BCA35E5965BC4685D0">
    <w:name w:val="4189A062DFD249BCA35E5965BC4685D0"/>
    <w:rsid w:val="005E6AF8"/>
  </w:style>
  <w:style w:type="paragraph" w:customStyle="1" w:styleId="558C4F5E350C42B3BBB331718882688E">
    <w:name w:val="558C4F5E350C42B3BBB331718882688E"/>
    <w:rsid w:val="005E6AF8"/>
  </w:style>
  <w:style w:type="paragraph" w:customStyle="1" w:styleId="CC7A5929D78A492CBB2B09CEEC326C33">
    <w:name w:val="CC7A5929D78A492CBB2B09CEEC326C33"/>
    <w:rsid w:val="005E6AF8"/>
  </w:style>
  <w:style w:type="paragraph" w:customStyle="1" w:styleId="BA2090F95C09475782245F31F494D35D">
    <w:name w:val="BA2090F95C09475782245F31F494D35D"/>
    <w:rsid w:val="005E6AF8"/>
  </w:style>
  <w:style w:type="paragraph" w:customStyle="1" w:styleId="57C5F30FD4724228BDEC54446092132C">
    <w:name w:val="57C5F30FD4724228BDEC54446092132C"/>
    <w:rsid w:val="005E6AF8"/>
  </w:style>
  <w:style w:type="paragraph" w:customStyle="1" w:styleId="939B32CF48C2462FA5A2E22763698774">
    <w:name w:val="939B32CF48C2462FA5A2E22763698774"/>
    <w:rsid w:val="005E6AF8"/>
  </w:style>
  <w:style w:type="paragraph" w:customStyle="1" w:styleId="DDC8B5AD7A0F4EFA9F1C05D1185FB63C">
    <w:name w:val="DDC8B5AD7A0F4EFA9F1C05D1185FB63C"/>
    <w:rsid w:val="005E6AF8"/>
  </w:style>
  <w:style w:type="paragraph" w:customStyle="1" w:styleId="78D48368B8F44A16943459A1D734BD5F">
    <w:name w:val="78D48368B8F44A16943459A1D734BD5F"/>
    <w:rsid w:val="005E6AF8"/>
  </w:style>
  <w:style w:type="paragraph" w:customStyle="1" w:styleId="24E718EFC5974A52882C11ECA70F2F3B">
    <w:name w:val="24E718EFC5974A52882C11ECA70F2F3B"/>
    <w:rsid w:val="005E6AF8"/>
  </w:style>
  <w:style w:type="paragraph" w:customStyle="1" w:styleId="4E4CE70157B94B6D9FC6683D1E107B0D">
    <w:name w:val="4E4CE70157B94B6D9FC6683D1E107B0D"/>
    <w:rsid w:val="005E6AF8"/>
  </w:style>
  <w:style w:type="paragraph" w:customStyle="1" w:styleId="72EBA9C8DC85490699AABDC4406F00D0">
    <w:name w:val="72EBA9C8DC85490699AABDC4406F00D0"/>
    <w:rsid w:val="005E6AF8"/>
  </w:style>
  <w:style w:type="paragraph" w:customStyle="1" w:styleId="E029D9215A5C402EAA44807E8BEC860E">
    <w:name w:val="E029D9215A5C402EAA44807E8BEC860E"/>
    <w:rsid w:val="005E6AF8"/>
  </w:style>
  <w:style w:type="paragraph" w:customStyle="1" w:styleId="7AB9932D92534D4A946B98B29F080E10">
    <w:name w:val="7AB9932D92534D4A946B98B29F080E10"/>
    <w:rsid w:val="005E6AF8"/>
  </w:style>
  <w:style w:type="paragraph" w:customStyle="1" w:styleId="16B2EFC1C4BB423F8828E237CB14A148">
    <w:name w:val="16B2EFC1C4BB423F8828E237CB14A148"/>
    <w:rsid w:val="005E6AF8"/>
  </w:style>
  <w:style w:type="paragraph" w:customStyle="1" w:styleId="3BEAAB4F906A492BAFA98812C9BF2504">
    <w:name w:val="3BEAAB4F906A492BAFA98812C9BF2504"/>
    <w:rsid w:val="005E6AF8"/>
  </w:style>
  <w:style w:type="paragraph" w:customStyle="1" w:styleId="01F3ACB7B1874732A5333124CB9B27C8">
    <w:name w:val="01F3ACB7B1874732A5333124CB9B27C8"/>
    <w:rsid w:val="005E6AF8"/>
  </w:style>
  <w:style w:type="paragraph" w:customStyle="1" w:styleId="1FE028581529454D9136914E4B9409C5">
    <w:name w:val="1FE028581529454D9136914E4B9409C5"/>
    <w:rsid w:val="005E6AF8"/>
  </w:style>
  <w:style w:type="paragraph" w:customStyle="1" w:styleId="651D9CF6EEDE49FD8910218A9511678C">
    <w:name w:val="651D9CF6EEDE49FD8910218A9511678C"/>
    <w:rsid w:val="005E6AF8"/>
  </w:style>
  <w:style w:type="paragraph" w:customStyle="1" w:styleId="763D59D7FC6B4A35A7B6325431AA5E03">
    <w:name w:val="763D59D7FC6B4A35A7B6325431AA5E03"/>
    <w:rsid w:val="005E6AF8"/>
  </w:style>
  <w:style w:type="paragraph" w:customStyle="1" w:styleId="E82DD9C61B854A048CD69AD285F5CACA">
    <w:name w:val="E82DD9C61B854A048CD69AD285F5CACA"/>
    <w:rsid w:val="005E6AF8"/>
  </w:style>
  <w:style w:type="paragraph" w:customStyle="1" w:styleId="13B99CE1B1DC4DDDAFDBE7B9EAE01A3D">
    <w:name w:val="13B99CE1B1DC4DDDAFDBE7B9EAE01A3D"/>
    <w:rsid w:val="005E6AF8"/>
  </w:style>
  <w:style w:type="paragraph" w:customStyle="1" w:styleId="F97C0B4BD7FD46CA97E4271521CADB05">
    <w:name w:val="F97C0B4BD7FD46CA97E4271521CADB05"/>
    <w:rsid w:val="005E6AF8"/>
  </w:style>
  <w:style w:type="paragraph" w:customStyle="1" w:styleId="71BB119246C04818967C31F95EE9BD04">
    <w:name w:val="71BB119246C04818967C31F95EE9BD04"/>
    <w:rsid w:val="005E6AF8"/>
  </w:style>
  <w:style w:type="paragraph" w:customStyle="1" w:styleId="1A23F731C8D94AF6A3CD5E422184888C">
    <w:name w:val="1A23F731C8D94AF6A3CD5E422184888C"/>
    <w:rsid w:val="005E6AF8"/>
  </w:style>
  <w:style w:type="paragraph" w:customStyle="1" w:styleId="3A335184BA3946AAA9891DC841F58B1A">
    <w:name w:val="3A335184BA3946AAA9891DC841F58B1A"/>
    <w:rsid w:val="005E6AF8"/>
  </w:style>
  <w:style w:type="paragraph" w:customStyle="1" w:styleId="66DF3FAC3B844BC6996C2156B211C3C6">
    <w:name w:val="66DF3FAC3B844BC6996C2156B211C3C6"/>
    <w:rsid w:val="005E6AF8"/>
  </w:style>
  <w:style w:type="paragraph" w:customStyle="1" w:styleId="E66A266BFA8040C0B9974190D1A88D8E">
    <w:name w:val="E66A266BFA8040C0B9974190D1A88D8E"/>
    <w:rsid w:val="005E6AF8"/>
  </w:style>
  <w:style w:type="paragraph" w:customStyle="1" w:styleId="DCEA5E68146347A7BC417A867FEB434E">
    <w:name w:val="DCEA5E68146347A7BC417A867FEB434E"/>
    <w:rsid w:val="005E6AF8"/>
  </w:style>
  <w:style w:type="paragraph" w:customStyle="1" w:styleId="3D5DACB7026C4084AC715FB64E985189">
    <w:name w:val="3D5DACB7026C4084AC715FB64E985189"/>
    <w:rsid w:val="005E6AF8"/>
  </w:style>
  <w:style w:type="paragraph" w:customStyle="1" w:styleId="B68D763D749E48359018AED4E68E2CB3">
    <w:name w:val="B68D763D749E48359018AED4E68E2CB3"/>
    <w:rsid w:val="005E6AF8"/>
  </w:style>
  <w:style w:type="paragraph" w:customStyle="1" w:styleId="58383B71A3E948D0B2D72DBF715246A0">
    <w:name w:val="58383B71A3E948D0B2D72DBF715246A0"/>
    <w:rsid w:val="005E6AF8"/>
  </w:style>
  <w:style w:type="paragraph" w:customStyle="1" w:styleId="3A10F951F2F14D47BCF6A89A0BBB7EE3">
    <w:name w:val="3A10F951F2F14D47BCF6A89A0BBB7EE3"/>
    <w:rsid w:val="005E6AF8"/>
  </w:style>
  <w:style w:type="paragraph" w:customStyle="1" w:styleId="DED60CBE0653418899BEAEECA2A83953">
    <w:name w:val="DED60CBE0653418899BEAEECA2A83953"/>
    <w:rsid w:val="005E6AF8"/>
  </w:style>
  <w:style w:type="paragraph" w:customStyle="1" w:styleId="3E27E00DD46E45658B91B01CA0B464FC">
    <w:name w:val="3E27E00DD46E45658B91B01CA0B464FC"/>
    <w:rsid w:val="005E6AF8"/>
  </w:style>
  <w:style w:type="paragraph" w:customStyle="1" w:styleId="53AD8943E3B3417AB83F939A33FB19DB">
    <w:name w:val="53AD8943E3B3417AB83F939A33FB19DB"/>
    <w:rsid w:val="005E6AF8"/>
  </w:style>
  <w:style w:type="paragraph" w:customStyle="1" w:styleId="20212019D7AB4242A9B8016FAAEBAD09">
    <w:name w:val="20212019D7AB4242A9B8016FAAEBAD09"/>
    <w:rsid w:val="005E6AF8"/>
  </w:style>
  <w:style w:type="paragraph" w:customStyle="1" w:styleId="BE933E9A0ACD4AF09C3D876505F636C1">
    <w:name w:val="BE933E9A0ACD4AF09C3D876505F636C1"/>
    <w:rsid w:val="005E6AF8"/>
  </w:style>
  <w:style w:type="paragraph" w:customStyle="1" w:styleId="FDC98A96D8F34F669FE5EFF18B371BA6">
    <w:name w:val="FDC98A96D8F34F669FE5EFF18B371BA6"/>
    <w:rsid w:val="005E6AF8"/>
  </w:style>
  <w:style w:type="paragraph" w:customStyle="1" w:styleId="9E35EE87A8F14A6FAFEAB679631FD338">
    <w:name w:val="9E35EE87A8F14A6FAFEAB679631FD338"/>
    <w:rsid w:val="005E6AF8"/>
  </w:style>
  <w:style w:type="paragraph" w:customStyle="1" w:styleId="99D389F44E2047C7A679A4A87D9FE622">
    <w:name w:val="99D389F44E2047C7A679A4A87D9FE622"/>
    <w:rsid w:val="005E6AF8"/>
  </w:style>
  <w:style w:type="paragraph" w:customStyle="1" w:styleId="DE92B25B0206437AB5BE67E7B8F58B91">
    <w:name w:val="DE92B25B0206437AB5BE67E7B8F58B91"/>
    <w:rsid w:val="005E6AF8"/>
  </w:style>
  <w:style w:type="paragraph" w:customStyle="1" w:styleId="808D914C835B4FF7A6AA2F9BA79EB669">
    <w:name w:val="808D914C835B4FF7A6AA2F9BA79EB669"/>
    <w:rsid w:val="005E6AF8"/>
  </w:style>
  <w:style w:type="paragraph" w:customStyle="1" w:styleId="DA2DB47306754B618AFE78E4FEC99473">
    <w:name w:val="DA2DB47306754B618AFE78E4FEC99473"/>
    <w:rsid w:val="005E6AF8"/>
  </w:style>
  <w:style w:type="paragraph" w:customStyle="1" w:styleId="48DDC5AD13804924BA327C4AB7A27C35">
    <w:name w:val="48DDC5AD13804924BA327C4AB7A27C35"/>
    <w:rsid w:val="005E6AF8"/>
  </w:style>
  <w:style w:type="paragraph" w:customStyle="1" w:styleId="AC2E7E36ABB942A7B6342A92726D4831">
    <w:name w:val="AC2E7E36ABB942A7B6342A92726D4831"/>
    <w:rsid w:val="005E6AF8"/>
  </w:style>
  <w:style w:type="paragraph" w:customStyle="1" w:styleId="45D214BCA96641E4B5D4A2C9AE8B50D2">
    <w:name w:val="45D214BCA96641E4B5D4A2C9AE8B50D2"/>
    <w:rsid w:val="005E6AF8"/>
  </w:style>
  <w:style w:type="paragraph" w:customStyle="1" w:styleId="78E37B57DA9A4FB0B636FA6FB6565161">
    <w:name w:val="78E37B57DA9A4FB0B636FA6FB6565161"/>
    <w:rsid w:val="005E6AF8"/>
  </w:style>
  <w:style w:type="paragraph" w:customStyle="1" w:styleId="F57C2028C14D44D58EDE4AF7BE561158">
    <w:name w:val="F57C2028C14D44D58EDE4AF7BE561158"/>
    <w:rsid w:val="005E6AF8"/>
  </w:style>
  <w:style w:type="paragraph" w:customStyle="1" w:styleId="D0C69E8BF45F47D8BF3BC963288359F3">
    <w:name w:val="D0C69E8BF45F47D8BF3BC963288359F3"/>
    <w:rsid w:val="005E6AF8"/>
  </w:style>
  <w:style w:type="paragraph" w:customStyle="1" w:styleId="9231C3467FAA48C8A927DD48D4643523">
    <w:name w:val="9231C3467FAA48C8A927DD48D4643523"/>
    <w:rsid w:val="005E6AF8"/>
  </w:style>
  <w:style w:type="paragraph" w:customStyle="1" w:styleId="7551915668E74A619089EA838921BFB0">
    <w:name w:val="7551915668E74A619089EA838921BFB0"/>
    <w:rsid w:val="005E6AF8"/>
  </w:style>
  <w:style w:type="paragraph" w:customStyle="1" w:styleId="72AAD195C1AA4F33932391AD6C2F9E99">
    <w:name w:val="72AAD195C1AA4F33932391AD6C2F9E99"/>
    <w:rsid w:val="005E6AF8"/>
  </w:style>
  <w:style w:type="paragraph" w:customStyle="1" w:styleId="92595DB57C5A49C58AF01FB945B9232D">
    <w:name w:val="92595DB57C5A49C58AF01FB945B9232D"/>
    <w:rsid w:val="005E6AF8"/>
  </w:style>
  <w:style w:type="paragraph" w:customStyle="1" w:styleId="AF16FB9211374FF1A6EA286F26BB39E4">
    <w:name w:val="AF16FB9211374FF1A6EA286F26BB39E4"/>
    <w:rsid w:val="005E6AF8"/>
  </w:style>
  <w:style w:type="paragraph" w:customStyle="1" w:styleId="BED2327AB8E14B6D9C896982A457C8F9">
    <w:name w:val="BED2327AB8E14B6D9C896982A457C8F9"/>
    <w:rsid w:val="005E6AF8"/>
  </w:style>
  <w:style w:type="paragraph" w:customStyle="1" w:styleId="5A2216D0551C4790A6B7F2E2AE0E4D3E">
    <w:name w:val="5A2216D0551C4790A6B7F2E2AE0E4D3E"/>
    <w:rsid w:val="005E6AF8"/>
  </w:style>
  <w:style w:type="paragraph" w:customStyle="1" w:styleId="F1A891703539429E8677EFFE515CD5DA">
    <w:name w:val="F1A891703539429E8677EFFE515CD5DA"/>
    <w:rsid w:val="005E6AF8"/>
  </w:style>
  <w:style w:type="paragraph" w:customStyle="1" w:styleId="165D0F173D4B429C87CE817B95DA125F">
    <w:name w:val="165D0F173D4B429C87CE817B95DA125F"/>
    <w:rsid w:val="005E6AF8"/>
  </w:style>
  <w:style w:type="paragraph" w:customStyle="1" w:styleId="2E776AA5391F40D18F47EBEE793400EE">
    <w:name w:val="2E776AA5391F40D18F47EBEE793400EE"/>
    <w:rsid w:val="005E6AF8"/>
  </w:style>
  <w:style w:type="paragraph" w:customStyle="1" w:styleId="64A10C9F748B47F686E72FC76E087DBB">
    <w:name w:val="64A10C9F748B47F686E72FC76E087DBB"/>
    <w:rsid w:val="005E6AF8"/>
  </w:style>
  <w:style w:type="paragraph" w:customStyle="1" w:styleId="DFA1C893D7BE4BCBB6664C8D2BEDD0DD">
    <w:name w:val="DFA1C893D7BE4BCBB6664C8D2BEDD0DD"/>
    <w:rsid w:val="005E6AF8"/>
  </w:style>
  <w:style w:type="paragraph" w:customStyle="1" w:styleId="5D7A8F0316F14EA59B20D35DE917B086">
    <w:name w:val="5D7A8F0316F14EA59B20D35DE917B086"/>
    <w:rsid w:val="005E6AF8"/>
  </w:style>
  <w:style w:type="paragraph" w:customStyle="1" w:styleId="FC2B7CBAE48C4A689E465A708EED8E0F">
    <w:name w:val="FC2B7CBAE48C4A689E465A708EED8E0F"/>
    <w:rsid w:val="005E6AF8"/>
  </w:style>
  <w:style w:type="paragraph" w:customStyle="1" w:styleId="3970149EE6DF4EA5BBBEBD46EB0FF340">
    <w:name w:val="3970149EE6DF4EA5BBBEBD46EB0FF340"/>
    <w:rsid w:val="005E6AF8"/>
  </w:style>
  <w:style w:type="paragraph" w:customStyle="1" w:styleId="2B6004B1EFBE44C6B90A5C0A375EE84F">
    <w:name w:val="2B6004B1EFBE44C6B90A5C0A375EE84F"/>
    <w:rsid w:val="005E6AF8"/>
  </w:style>
  <w:style w:type="paragraph" w:customStyle="1" w:styleId="3457DE30B64E4BA49191F6E8B87BE6FE">
    <w:name w:val="3457DE30B64E4BA49191F6E8B87BE6FE"/>
    <w:rsid w:val="005E6AF8"/>
  </w:style>
  <w:style w:type="paragraph" w:customStyle="1" w:styleId="287C653B97E84075B94D821F34D1CD61">
    <w:name w:val="287C653B97E84075B94D821F34D1CD61"/>
    <w:rsid w:val="005E6AF8"/>
  </w:style>
  <w:style w:type="paragraph" w:customStyle="1" w:styleId="64E8ECB122EF431397F2F2E70936B59A">
    <w:name w:val="64E8ECB122EF431397F2F2E70936B59A"/>
    <w:rsid w:val="005E6AF8"/>
  </w:style>
  <w:style w:type="paragraph" w:customStyle="1" w:styleId="AD9F39478E274E69929B60E6D868543B">
    <w:name w:val="AD9F39478E274E69929B60E6D868543B"/>
    <w:rsid w:val="005E6AF8"/>
  </w:style>
  <w:style w:type="paragraph" w:customStyle="1" w:styleId="A5F9C6A7BA0A4F37B2BD4CE99F9B7471">
    <w:name w:val="A5F9C6A7BA0A4F37B2BD4CE99F9B7471"/>
    <w:rsid w:val="005E6AF8"/>
  </w:style>
  <w:style w:type="paragraph" w:customStyle="1" w:styleId="3B581D29F1B7461FAC21F2BAE2ED4BA8">
    <w:name w:val="3B581D29F1B7461FAC21F2BAE2ED4BA8"/>
    <w:rsid w:val="005E6AF8"/>
  </w:style>
  <w:style w:type="paragraph" w:customStyle="1" w:styleId="B40FD4C55581485191E5312694515619">
    <w:name w:val="B40FD4C55581485191E5312694515619"/>
    <w:rsid w:val="005E6AF8"/>
  </w:style>
  <w:style w:type="paragraph" w:customStyle="1" w:styleId="65989F6457944062A296D5B5269F34FF">
    <w:name w:val="65989F6457944062A296D5B5269F34FF"/>
    <w:rsid w:val="005E6AF8"/>
  </w:style>
  <w:style w:type="paragraph" w:customStyle="1" w:styleId="67C6D1B9DE934D5B95F5EB96F79A26B4">
    <w:name w:val="67C6D1B9DE934D5B95F5EB96F79A26B4"/>
    <w:rsid w:val="005E6AF8"/>
  </w:style>
  <w:style w:type="paragraph" w:customStyle="1" w:styleId="194C7C720EBA4F98BC3EB7872D9354E0">
    <w:name w:val="194C7C720EBA4F98BC3EB7872D9354E0"/>
    <w:rsid w:val="005E6AF8"/>
  </w:style>
  <w:style w:type="paragraph" w:customStyle="1" w:styleId="1B7C04B5151746F09F26BE454206746C">
    <w:name w:val="1B7C04B5151746F09F26BE454206746C"/>
    <w:rsid w:val="005E6AF8"/>
  </w:style>
  <w:style w:type="paragraph" w:customStyle="1" w:styleId="4782869DE98A48F48F73EB46A8B3DCCD">
    <w:name w:val="4782869DE98A48F48F73EB46A8B3DCCD"/>
    <w:rsid w:val="005E6AF8"/>
  </w:style>
  <w:style w:type="paragraph" w:customStyle="1" w:styleId="E5F31CC9B9D246818296256D92B08407">
    <w:name w:val="E5F31CC9B9D246818296256D92B08407"/>
    <w:rsid w:val="005E6AF8"/>
  </w:style>
  <w:style w:type="paragraph" w:customStyle="1" w:styleId="F3A52B0BA98D4D298D31F19B71BC913F">
    <w:name w:val="F3A52B0BA98D4D298D31F19B71BC913F"/>
    <w:rsid w:val="005E6AF8"/>
  </w:style>
  <w:style w:type="paragraph" w:customStyle="1" w:styleId="4A427CBF425A4CAFA85229696E78BECD">
    <w:name w:val="4A427CBF425A4CAFA85229696E78BECD"/>
    <w:rsid w:val="005E6AF8"/>
  </w:style>
  <w:style w:type="paragraph" w:customStyle="1" w:styleId="8567B92FB68F4EA38C84EB1AEA894E52">
    <w:name w:val="8567B92FB68F4EA38C84EB1AEA894E52"/>
    <w:rsid w:val="005E6AF8"/>
  </w:style>
  <w:style w:type="paragraph" w:customStyle="1" w:styleId="571CD9E246E44C799A1DB71F25318BCB">
    <w:name w:val="571CD9E246E44C799A1DB71F25318BCB"/>
    <w:rsid w:val="005E6AF8"/>
  </w:style>
  <w:style w:type="paragraph" w:customStyle="1" w:styleId="467B1784DD3F4F8F9359C487961A2591">
    <w:name w:val="467B1784DD3F4F8F9359C487961A2591"/>
    <w:rsid w:val="005E6AF8"/>
  </w:style>
  <w:style w:type="paragraph" w:customStyle="1" w:styleId="9FCBD879C1264097A442283A80DEFDE5">
    <w:name w:val="9FCBD879C1264097A442283A80DEFDE5"/>
    <w:rsid w:val="005E6AF8"/>
  </w:style>
  <w:style w:type="paragraph" w:customStyle="1" w:styleId="A63AB7FCBA074B20A4D6ABDD5AFEE9AE">
    <w:name w:val="A63AB7FCBA074B20A4D6ABDD5AFEE9AE"/>
    <w:rsid w:val="005E6AF8"/>
  </w:style>
  <w:style w:type="paragraph" w:customStyle="1" w:styleId="4FA6F83BB2AE44FFBA2BDAF3F316717D">
    <w:name w:val="4FA6F83BB2AE44FFBA2BDAF3F316717D"/>
    <w:rsid w:val="005E6AF8"/>
  </w:style>
  <w:style w:type="paragraph" w:customStyle="1" w:styleId="AC971C9B965D486EA75507128522E3A8">
    <w:name w:val="AC971C9B965D486EA75507128522E3A8"/>
    <w:rsid w:val="005E6AF8"/>
  </w:style>
  <w:style w:type="paragraph" w:customStyle="1" w:styleId="3874BDA2864C4709877C7405D75C060B">
    <w:name w:val="3874BDA2864C4709877C7405D75C060B"/>
    <w:rsid w:val="005E6AF8"/>
  </w:style>
  <w:style w:type="paragraph" w:customStyle="1" w:styleId="28D9E49ED97A4CA58A6B94BF202FE47F">
    <w:name w:val="28D9E49ED97A4CA58A6B94BF202FE47F"/>
    <w:rsid w:val="005E6AF8"/>
  </w:style>
  <w:style w:type="paragraph" w:customStyle="1" w:styleId="EBA7968D818C4458B0CBDC9219657002">
    <w:name w:val="EBA7968D818C4458B0CBDC9219657002"/>
    <w:rsid w:val="005E6AF8"/>
  </w:style>
  <w:style w:type="paragraph" w:customStyle="1" w:styleId="FDF204E6785D4BC38709457E30FD6B7B">
    <w:name w:val="FDF204E6785D4BC38709457E30FD6B7B"/>
    <w:rsid w:val="005E6AF8"/>
  </w:style>
  <w:style w:type="paragraph" w:customStyle="1" w:styleId="391048355709429E9F4A47198CC91D26">
    <w:name w:val="391048355709429E9F4A47198CC91D26"/>
    <w:rsid w:val="005E6AF8"/>
  </w:style>
  <w:style w:type="paragraph" w:customStyle="1" w:styleId="CE8DF2E4A6AE47BF8F28F9F5B48FF439">
    <w:name w:val="CE8DF2E4A6AE47BF8F28F9F5B48FF439"/>
    <w:rsid w:val="005E6AF8"/>
  </w:style>
  <w:style w:type="paragraph" w:customStyle="1" w:styleId="E2B244F90A9B496380C64121527C08E9">
    <w:name w:val="E2B244F90A9B496380C64121527C08E9"/>
    <w:rsid w:val="005E6AF8"/>
  </w:style>
  <w:style w:type="paragraph" w:customStyle="1" w:styleId="3F5629E149F54230AC4CADB7FA9C62ED">
    <w:name w:val="3F5629E149F54230AC4CADB7FA9C62ED"/>
    <w:rsid w:val="005E6AF8"/>
  </w:style>
  <w:style w:type="paragraph" w:customStyle="1" w:styleId="F3E3222FBCD140D78F605CEBE2EF9C33">
    <w:name w:val="F3E3222FBCD140D78F605CEBE2EF9C33"/>
    <w:rsid w:val="005E6AF8"/>
  </w:style>
  <w:style w:type="paragraph" w:customStyle="1" w:styleId="DA0095D5A3EE4611A15F7EF44D8A1C6C">
    <w:name w:val="DA0095D5A3EE4611A15F7EF44D8A1C6C"/>
    <w:rsid w:val="005E6AF8"/>
  </w:style>
  <w:style w:type="paragraph" w:customStyle="1" w:styleId="386C5A34B32D49BFA6EDDB0BE5584D26">
    <w:name w:val="386C5A34B32D49BFA6EDDB0BE5584D26"/>
    <w:rsid w:val="005E6AF8"/>
  </w:style>
  <w:style w:type="paragraph" w:customStyle="1" w:styleId="E77B96AA7A3A4EE98C1C858D7023CCA8">
    <w:name w:val="E77B96AA7A3A4EE98C1C858D7023CCA8"/>
    <w:rsid w:val="005E6AF8"/>
  </w:style>
  <w:style w:type="paragraph" w:customStyle="1" w:styleId="45B6C5651E2B4FEFAC4423A91A6A4608">
    <w:name w:val="45B6C5651E2B4FEFAC4423A91A6A4608"/>
    <w:rsid w:val="005E6AF8"/>
  </w:style>
  <w:style w:type="paragraph" w:customStyle="1" w:styleId="2D692F43237346859952F2BEC3469FBA">
    <w:name w:val="2D692F43237346859952F2BEC3469FBA"/>
    <w:rsid w:val="005E6AF8"/>
  </w:style>
  <w:style w:type="paragraph" w:customStyle="1" w:styleId="5018F91A3FAF4D73B4819C8E79D6B169">
    <w:name w:val="5018F91A3FAF4D73B4819C8E79D6B169"/>
    <w:rsid w:val="00A80AF3"/>
  </w:style>
  <w:style w:type="paragraph" w:customStyle="1" w:styleId="0D885CEB375E45B8B001487686117743">
    <w:name w:val="0D885CEB375E45B8B001487686117743"/>
    <w:rsid w:val="00A80AF3"/>
  </w:style>
  <w:style w:type="paragraph" w:customStyle="1" w:styleId="52B7B015275140649CD5A8770563EB28">
    <w:name w:val="52B7B015275140649CD5A8770563EB28"/>
    <w:rsid w:val="00A80AF3"/>
  </w:style>
  <w:style w:type="paragraph" w:customStyle="1" w:styleId="C1DC4A2DE81C4F888138B27E9AC98F2C">
    <w:name w:val="C1DC4A2DE81C4F888138B27E9AC98F2C"/>
    <w:rsid w:val="00A80AF3"/>
  </w:style>
  <w:style w:type="paragraph" w:customStyle="1" w:styleId="56F0AA40A9974180BAB7A6F264122ED1">
    <w:name w:val="56F0AA40A9974180BAB7A6F264122ED1"/>
    <w:rsid w:val="00A80AF3"/>
  </w:style>
  <w:style w:type="paragraph" w:customStyle="1" w:styleId="16680410164148C494A8C02E11EA8859">
    <w:name w:val="16680410164148C494A8C02E11EA8859"/>
    <w:rsid w:val="00A80AF3"/>
  </w:style>
  <w:style w:type="paragraph" w:customStyle="1" w:styleId="E5A96A19EB1640CFA4BB40D911B92D23">
    <w:name w:val="E5A96A19EB1640CFA4BB40D911B92D23"/>
    <w:rsid w:val="00A80AF3"/>
  </w:style>
  <w:style w:type="paragraph" w:customStyle="1" w:styleId="FBB14AE4755D4E3BA941E59FA58ADE82">
    <w:name w:val="FBB14AE4755D4E3BA941E59FA58ADE82"/>
    <w:rsid w:val="00A80AF3"/>
  </w:style>
  <w:style w:type="paragraph" w:customStyle="1" w:styleId="ADCBC4AB1C4B456494F1D83F5E3BBAC5">
    <w:name w:val="ADCBC4AB1C4B456494F1D83F5E3BBAC5"/>
    <w:rsid w:val="00A80AF3"/>
  </w:style>
  <w:style w:type="paragraph" w:customStyle="1" w:styleId="CF23A4CFDCA44827AB1DD9D9BF37999A">
    <w:name w:val="CF23A4CFDCA44827AB1DD9D9BF37999A"/>
    <w:rsid w:val="00A80AF3"/>
  </w:style>
  <w:style w:type="paragraph" w:customStyle="1" w:styleId="D64346FAED8745AD8F51B5A81944932E">
    <w:name w:val="D64346FAED8745AD8F51B5A81944932E"/>
    <w:rsid w:val="00A80AF3"/>
  </w:style>
  <w:style w:type="paragraph" w:customStyle="1" w:styleId="3B826E8E78E04039B6CA5BF58FE48376">
    <w:name w:val="3B826E8E78E04039B6CA5BF58FE48376"/>
    <w:rsid w:val="00A80AF3"/>
  </w:style>
  <w:style w:type="paragraph" w:customStyle="1" w:styleId="A3AF6FA53CDA44BC9899E67897470399">
    <w:name w:val="A3AF6FA53CDA44BC9899E67897470399"/>
    <w:rsid w:val="00A80AF3"/>
  </w:style>
  <w:style w:type="paragraph" w:customStyle="1" w:styleId="DAE90B89088647728E74D7807B67417E">
    <w:name w:val="DAE90B89088647728E74D7807B67417E"/>
    <w:rsid w:val="00A80AF3"/>
  </w:style>
  <w:style w:type="paragraph" w:customStyle="1" w:styleId="06A7F299BFF54DAD933D661CF88F14CC">
    <w:name w:val="06A7F299BFF54DAD933D661CF88F14CC"/>
    <w:rsid w:val="00A80AF3"/>
  </w:style>
  <w:style w:type="paragraph" w:customStyle="1" w:styleId="DD534E1E1C8342E59D34DC15BED203DF">
    <w:name w:val="DD534E1E1C8342E59D34DC15BED203DF"/>
    <w:rsid w:val="00A80AF3"/>
  </w:style>
  <w:style w:type="paragraph" w:customStyle="1" w:styleId="11496C22ABEF499DA2CAE5F627BCE595">
    <w:name w:val="11496C22ABEF499DA2CAE5F627BCE595"/>
    <w:rsid w:val="003465C0"/>
  </w:style>
  <w:style w:type="paragraph" w:customStyle="1" w:styleId="DC21BDF0E02749379D76A685B87BCDCD">
    <w:name w:val="DC21BDF0E02749379D76A685B87BCDCD"/>
    <w:rsid w:val="003465C0"/>
  </w:style>
  <w:style w:type="paragraph" w:customStyle="1" w:styleId="4E8A51D67F1F48899D69FAA352C816D8">
    <w:name w:val="4E8A51D67F1F48899D69FAA352C816D8"/>
    <w:rsid w:val="003465C0"/>
  </w:style>
  <w:style w:type="paragraph" w:customStyle="1" w:styleId="505841E074F24241A969CD41AFA51CC8">
    <w:name w:val="505841E074F24241A969CD41AFA51CC8"/>
    <w:rsid w:val="003465C0"/>
  </w:style>
  <w:style w:type="paragraph" w:customStyle="1" w:styleId="09CF3AAD30464D598B39D801A7843226">
    <w:name w:val="09CF3AAD30464D598B39D801A7843226"/>
    <w:rsid w:val="003465C0"/>
  </w:style>
  <w:style w:type="paragraph" w:customStyle="1" w:styleId="674BF3609BA44234974366197F2918A7">
    <w:name w:val="674BF3609BA44234974366197F2918A7"/>
    <w:rsid w:val="003465C0"/>
  </w:style>
  <w:style w:type="paragraph" w:customStyle="1" w:styleId="72EF5931179C4315A11648E3BDCCA4C7">
    <w:name w:val="72EF5931179C4315A11648E3BDCCA4C7"/>
    <w:rsid w:val="003465C0"/>
  </w:style>
  <w:style w:type="paragraph" w:customStyle="1" w:styleId="784874A8428F44F0AD6883AD7F2EA68C">
    <w:name w:val="784874A8428F44F0AD6883AD7F2EA68C"/>
    <w:rsid w:val="003465C0"/>
  </w:style>
  <w:style w:type="paragraph" w:customStyle="1" w:styleId="9AD3671DEE974FFEB9F2378F0627D5D5">
    <w:name w:val="9AD3671DEE974FFEB9F2378F0627D5D5"/>
    <w:rsid w:val="003465C0"/>
  </w:style>
  <w:style w:type="paragraph" w:customStyle="1" w:styleId="194AA854D37044548CC2C4C3ECF753E9">
    <w:name w:val="194AA854D37044548CC2C4C3ECF753E9"/>
    <w:rsid w:val="003465C0"/>
  </w:style>
  <w:style w:type="paragraph" w:customStyle="1" w:styleId="E6A22221A03B4AAC9006C2F8A90A4973">
    <w:name w:val="E6A22221A03B4AAC9006C2F8A90A4973"/>
    <w:rsid w:val="00A23CAC"/>
  </w:style>
  <w:style w:type="paragraph" w:customStyle="1" w:styleId="2688B7918DCD437FB4F1452A90B711B3">
    <w:name w:val="2688B7918DCD437FB4F1452A90B711B3"/>
    <w:rsid w:val="00A23CAC"/>
  </w:style>
  <w:style w:type="paragraph" w:customStyle="1" w:styleId="C09F0F47D9124346AEC343CCCCD76623">
    <w:name w:val="C09F0F47D9124346AEC343CCCCD76623"/>
    <w:rsid w:val="00A23CAC"/>
  </w:style>
  <w:style w:type="paragraph" w:customStyle="1" w:styleId="C8FB8CAFD6764755837B0F54A25B4C78">
    <w:name w:val="C8FB8CAFD6764755837B0F54A25B4C78"/>
    <w:rsid w:val="00A23CAC"/>
  </w:style>
  <w:style w:type="paragraph" w:customStyle="1" w:styleId="5090C4817439421FABF736FD6C60AAC1">
    <w:name w:val="5090C4817439421FABF736FD6C60AAC1"/>
    <w:rsid w:val="00A23CAC"/>
  </w:style>
  <w:style w:type="paragraph" w:customStyle="1" w:styleId="D0140B6826304E9B931EF3F5ACDA0B58">
    <w:name w:val="D0140B6826304E9B931EF3F5ACDA0B58"/>
    <w:rsid w:val="00A23CAC"/>
  </w:style>
  <w:style w:type="paragraph" w:customStyle="1" w:styleId="3D1164EF804F4E609EA932FCFAFC85C3">
    <w:name w:val="3D1164EF804F4E609EA932FCFAFC85C3"/>
    <w:rsid w:val="00A23CAC"/>
  </w:style>
  <w:style w:type="paragraph" w:customStyle="1" w:styleId="D16E4F18ED0C49A58618133A7D437AE3">
    <w:name w:val="D16E4F18ED0C49A58618133A7D437AE3"/>
    <w:rsid w:val="00A23CAC"/>
  </w:style>
  <w:style w:type="paragraph" w:customStyle="1" w:styleId="2B920D5DD84F476ABDFD0AC96AB0AF17">
    <w:name w:val="2B920D5DD84F476ABDFD0AC96AB0AF17"/>
    <w:rsid w:val="00A23CAC"/>
  </w:style>
  <w:style w:type="paragraph" w:customStyle="1" w:styleId="26A35FC744974B01B18519A89A8BE27F">
    <w:name w:val="26A35FC744974B01B18519A89A8BE27F"/>
    <w:rsid w:val="00A23CAC"/>
  </w:style>
  <w:style w:type="paragraph" w:customStyle="1" w:styleId="929C2FBA7CB94CC7BF27AB31414AB2ED">
    <w:name w:val="929C2FBA7CB94CC7BF27AB31414AB2ED"/>
    <w:rsid w:val="00A23CAC"/>
  </w:style>
  <w:style w:type="paragraph" w:customStyle="1" w:styleId="F605B46C92784562A49DE03C333A44AB">
    <w:name w:val="F605B46C92784562A49DE03C333A44AB"/>
    <w:rsid w:val="00A23CAC"/>
  </w:style>
  <w:style w:type="paragraph" w:customStyle="1" w:styleId="0B2CAB076E744E888EDFA3F6952F3761">
    <w:name w:val="0B2CAB076E744E888EDFA3F6952F3761"/>
    <w:rsid w:val="00A23CAC"/>
  </w:style>
  <w:style w:type="paragraph" w:customStyle="1" w:styleId="AB704DD2970840E3B32044C04029407F">
    <w:name w:val="AB704DD2970840E3B32044C04029407F"/>
    <w:rsid w:val="00A23CAC"/>
  </w:style>
  <w:style w:type="paragraph" w:customStyle="1" w:styleId="658EB1E3DE344B54BE6A9F7908149B8D">
    <w:name w:val="658EB1E3DE344B54BE6A9F7908149B8D"/>
    <w:rsid w:val="00A23CAC"/>
  </w:style>
  <w:style w:type="paragraph" w:customStyle="1" w:styleId="7DB3E581416E4F5CA16034C6E8C53323">
    <w:name w:val="7DB3E581416E4F5CA16034C6E8C53323"/>
    <w:rsid w:val="00A23CAC"/>
  </w:style>
  <w:style w:type="paragraph" w:customStyle="1" w:styleId="A7FD869DDFE44F58968787FF8E06D515">
    <w:name w:val="A7FD869DDFE44F58968787FF8E06D515"/>
    <w:rsid w:val="00A23CAC"/>
  </w:style>
  <w:style w:type="paragraph" w:customStyle="1" w:styleId="76DCECCB7C2641A4AAF9CBF98C0AFF6B">
    <w:name w:val="76DCECCB7C2641A4AAF9CBF98C0AFF6B"/>
    <w:rsid w:val="00A23CAC"/>
  </w:style>
  <w:style w:type="paragraph" w:customStyle="1" w:styleId="EFDE32835E9945DAB042C3CE0A6E8373">
    <w:name w:val="EFDE32835E9945DAB042C3CE0A6E8373"/>
    <w:rsid w:val="00A23CAC"/>
  </w:style>
  <w:style w:type="paragraph" w:customStyle="1" w:styleId="8F8F9F493EFF4E0EBAAD38D2D8EE08F5">
    <w:name w:val="8F8F9F493EFF4E0EBAAD38D2D8EE08F5"/>
    <w:rsid w:val="00A23CAC"/>
  </w:style>
  <w:style w:type="paragraph" w:customStyle="1" w:styleId="0EC9268470184F1BA3526B4FDE06157D">
    <w:name w:val="0EC9268470184F1BA3526B4FDE06157D"/>
    <w:rsid w:val="00A23CAC"/>
  </w:style>
  <w:style w:type="paragraph" w:customStyle="1" w:styleId="8CBF8884874C44D28AEB3B5BA96EB74B">
    <w:name w:val="8CBF8884874C44D28AEB3B5BA96EB74B"/>
    <w:rsid w:val="00A23CAC"/>
  </w:style>
  <w:style w:type="paragraph" w:customStyle="1" w:styleId="43204F0A6246462C8C79D3BADCA902A8">
    <w:name w:val="43204F0A6246462C8C79D3BADCA902A8"/>
    <w:rsid w:val="00A23CAC"/>
  </w:style>
  <w:style w:type="paragraph" w:customStyle="1" w:styleId="80CD041D645A4F5FA5AB95A6B095B381">
    <w:name w:val="80CD041D645A4F5FA5AB95A6B095B381"/>
    <w:rsid w:val="00A23CAC"/>
  </w:style>
  <w:style w:type="paragraph" w:customStyle="1" w:styleId="CF4F56F3C395497F8F7297A3F674150C">
    <w:name w:val="CF4F56F3C395497F8F7297A3F674150C"/>
    <w:rsid w:val="00A23CAC"/>
  </w:style>
  <w:style w:type="paragraph" w:customStyle="1" w:styleId="1B78108213D74BAF9E29A1623D46C0CA">
    <w:name w:val="1B78108213D74BAF9E29A1623D46C0CA"/>
    <w:rsid w:val="00A23CAC"/>
  </w:style>
  <w:style w:type="paragraph" w:customStyle="1" w:styleId="C7171C9EF0A54030A1FBD848C67A5C8A">
    <w:name w:val="C7171C9EF0A54030A1FBD848C67A5C8A"/>
    <w:rsid w:val="00A23CAC"/>
  </w:style>
  <w:style w:type="paragraph" w:customStyle="1" w:styleId="1DF9B15632404F69BED462974A02C61B">
    <w:name w:val="1DF9B15632404F69BED462974A02C61B"/>
    <w:rsid w:val="00A23CAC"/>
  </w:style>
  <w:style w:type="paragraph" w:customStyle="1" w:styleId="A456E508D3714AA4A044CFB7DD17133C">
    <w:name w:val="A456E508D3714AA4A044CFB7DD17133C"/>
    <w:rsid w:val="00A23CAC"/>
  </w:style>
  <w:style w:type="paragraph" w:customStyle="1" w:styleId="694461A91ADA4C86BA54A7218C331E6F">
    <w:name w:val="694461A91ADA4C86BA54A7218C331E6F"/>
    <w:rsid w:val="00A23CAC"/>
  </w:style>
  <w:style w:type="paragraph" w:customStyle="1" w:styleId="28738481D05A40AB9598A25B56820693">
    <w:name w:val="28738481D05A40AB9598A25B56820693"/>
    <w:rsid w:val="00A23CAC"/>
  </w:style>
  <w:style w:type="paragraph" w:customStyle="1" w:styleId="8F9870E46197484DB97B81E314C45B31">
    <w:name w:val="8F9870E46197484DB97B81E314C45B31"/>
    <w:rsid w:val="00A23CAC"/>
  </w:style>
  <w:style w:type="paragraph" w:customStyle="1" w:styleId="D854B622CB834C72B1EBD99E844EE0F2">
    <w:name w:val="D854B622CB834C72B1EBD99E844EE0F2"/>
    <w:rsid w:val="00A23CAC"/>
  </w:style>
  <w:style w:type="paragraph" w:customStyle="1" w:styleId="A21F472795A049EC93D7B6AC7BCCFCEC">
    <w:name w:val="A21F472795A049EC93D7B6AC7BCCFCEC"/>
    <w:rsid w:val="00A23CAC"/>
  </w:style>
  <w:style w:type="paragraph" w:customStyle="1" w:styleId="543599AB25F04F8B87F60ABF8791E07B">
    <w:name w:val="543599AB25F04F8B87F60ABF8791E07B"/>
    <w:rsid w:val="00A23CAC"/>
  </w:style>
  <w:style w:type="paragraph" w:customStyle="1" w:styleId="7333046005A54A68B7746F27163FF7BF">
    <w:name w:val="7333046005A54A68B7746F27163FF7BF"/>
    <w:rsid w:val="00A23CAC"/>
  </w:style>
  <w:style w:type="paragraph" w:customStyle="1" w:styleId="513CE9016A8F456696D67B8718742B8D">
    <w:name w:val="513CE9016A8F456696D67B8718742B8D"/>
    <w:rsid w:val="00A23CAC"/>
  </w:style>
  <w:style w:type="paragraph" w:customStyle="1" w:styleId="EB3E67B3207A450A9977AAF3E5D3BF0D">
    <w:name w:val="EB3E67B3207A450A9977AAF3E5D3BF0D"/>
    <w:rsid w:val="00A23CAC"/>
  </w:style>
  <w:style w:type="paragraph" w:customStyle="1" w:styleId="FE0F2F1FAC5C49BE84F52F0AA5A1A76A">
    <w:name w:val="FE0F2F1FAC5C49BE84F52F0AA5A1A76A"/>
    <w:rsid w:val="00A23CAC"/>
  </w:style>
  <w:style w:type="paragraph" w:customStyle="1" w:styleId="5B1198BECB7845AFBB48B8209410C871">
    <w:name w:val="5B1198BECB7845AFBB48B8209410C871"/>
    <w:rsid w:val="00A23CAC"/>
  </w:style>
  <w:style w:type="paragraph" w:customStyle="1" w:styleId="416C9D65BF52414C95313EB1303EB62B">
    <w:name w:val="416C9D65BF52414C95313EB1303EB62B"/>
    <w:rsid w:val="00A23CAC"/>
  </w:style>
  <w:style w:type="paragraph" w:customStyle="1" w:styleId="24AD92B58CE9468596D0D0DDC9B17FEA">
    <w:name w:val="24AD92B58CE9468596D0D0DDC9B17FEA"/>
    <w:rsid w:val="00A23CAC"/>
  </w:style>
  <w:style w:type="paragraph" w:customStyle="1" w:styleId="F9F2D979032C4B18A2E1B5E3C1704F64">
    <w:name w:val="F9F2D979032C4B18A2E1B5E3C1704F64"/>
    <w:rsid w:val="00A23CAC"/>
  </w:style>
  <w:style w:type="paragraph" w:customStyle="1" w:styleId="3C51807ABCD1408F87D9363DD3266A39">
    <w:name w:val="3C51807ABCD1408F87D9363DD3266A39"/>
    <w:rsid w:val="00A23CAC"/>
  </w:style>
  <w:style w:type="paragraph" w:customStyle="1" w:styleId="F3DAD0724B4B443598D5B27C197EDCA8">
    <w:name w:val="F3DAD0724B4B443598D5B27C197EDCA8"/>
    <w:rsid w:val="00A23CAC"/>
  </w:style>
  <w:style w:type="paragraph" w:customStyle="1" w:styleId="AF7CB64A8F9D485594E2319936D431AE">
    <w:name w:val="AF7CB64A8F9D485594E2319936D431AE"/>
    <w:rsid w:val="00A23CAC"/>
  </w:style>
  <w:style w:type="paragraph" w:customStyle="1" w:styleId="82A2582448B24469B9623546F0FB1CFC">
    <w:name w:val="82A2582448B24469B9623546F0FB1CFC"/>
    <w:rsid w:val="00A23CAC"/>
  </w:style>
  <w:style w:type="paragraph" w:customStyle="1" w:styleId="8126FE74C559487F83F558530156A0B8">
    <w:name w:val="8126FE74C559487F83F558530156A0B8"/>
    <w:rsid w:val="00A23CAC"/>
  </w:style>
  <w:style w:type="paragraph" w:customStyle="1" w:styleId="FE97D10CB046473782833D702F329322">
    <w:name w:val="FE97D10CB046473782833D702F329322"/>
    <w:rsid w:val="00A23CAC"/>
  </w:style>
  <w:style w:type="paragraph" w:customStyle="1" w:styleId="641864E2A4DB471CBD1742FDDDAE2F9E">
    <w:name w:val="641864E2A4DB471CBD1742FDDDAE2F9E"/>
    <w:rsid w:val="00A23CAC"/>
  </w:style>
  <w:style w:type="paragraph" w:customStyle="1" w:styleId="92E6F5A86AC84F76A759AD13A6CCC20C">
    <w:name w:val="92E6F5A86AC84F76A759AD13A6CCC20C"/>
    <w:rsid w:val="00A23CAC"/>
  </w:style>
  <w:style w:type="paragraph" w:customStyle="1" w:styleId="A7716C047CDD472393687133A832191C">
    <w:name w:val="A7716C047CDD472393687133A832191C"/>
    <w:rsid w:val="00A23CAC"/>
  </w:style>
  <w:style w:type="paragraph" w:customStyle="1" w:styleId="C90FFDC6D981420E830E6CF5C369895A">
    <w:name w:val="C90FFDC6D981420E830E6CF5C369895A"/>
    <w:rsid w:val="00A23CAC"/>
  </w:style>
  <w:style w:type="paragraph" w:customStyle="1" w:styleId="4C5E01773BB045AAB0E948CBDB5AAF94">
    <w:name w:val="4C5E01773BB045AAB0E948CBDB5AAF94"/>
    <w:rsid w:val="00A23CAC"/>
  </w:style>
  <w:style w:type="paragraph" w:customStyle="1" w:styleId="66AB0D697C0A42EC896B4D22C967F90A">
    <w:name w:val="66AB0D697C0A42EC896B4D22C967F90A"/>
    <w:rsid w:val="00A23CAC"/>
  </w:style>
  <w:style w:type="paragraph" w:customStyle="1" w:styleId="F6D5972B79F5487A85B7573F307499A0">
    <w:name w:val="F6D5972B79F5487A85B7573F307499A0"/>
    <w:rsid w:val="00A23CAC"/>
  </w:style>
  <w:style w:type="paragraph" w:customStyle="1" w:styleId="B51CAFA3B29942A3B27337C5891CED6C">
    <w:name w:val="B51CAFA3B29942A3B27337C5891CED6C"/>
    <w:rsid w:val="00A23CAC"/>
  </w:style>
  <w:style w:type="paragraph" w:customStyle="1" w:styleId="CF6F25FE64494AD9B891CF2BED897DB7">
    <w:name w:val="CF6F25FE64494AD9B891CF2BED897DB7"/>
    <w:rsid w:val="00A23CAC"/>
  </w:style>
  <w:style w:type="paragraph" w:customStyle="1" w:styleId="21AF71F266D548F7851CF66C96BBD831">
    <w:name w:val="21AF71F266D548F7851CF66C96BBD831"/>
    <w:rsid w:val="00A23CAC"/>
  </w:style>
  <w:style w:type="paragraph" w:customStyle="1" w:styleId="7CE38D417EA74FDCB24B502CEBB78849">
    <w:name w:val="7CE38D417EA74FDCB24B502CEBB78849"/>
    <w:rsid w:val="00A23CAC"/>
  </w:style>
  <w:style w:type="paragraph" w:customStyle="1" w:styleId="C7F473788C4048FE9C6D5CD0599D188B">
    <w:name w:val="C7F473788C4048FE9C6D5CD0599D188B"/>
    <w:rsid w:val="00A23CAC"/>
  </w:style>
  <w:style w:type="paragraph" w:customStyle="1" w:styleId="DEDDAD13BA9B406FA43660E51E836C19">
    <w:name w:val="DEDDAD13BA9B406FA43660E51E836C19"/>
    <w:rsid w:val="00A23CAC"/>
  </w:style>
  <w:style w:type="paragraph" w:customStyle="1" w:styleId="962B7C11C6664D11AC2784B6414A5DC7">
    <w:name w:val="962B7C11C6664D11AC2784B6414A5DC7"/>
    <w:rsid w:val="00A23CAC"/>
  </w:style>
  <w:style w:type="paragraph" w:customStyle="1" w:styleId="014CFF754CD54F2ABAB214B31D733C58">
    <w:name w:val="014CFF754CD54F2ABAB214B31D733C58"/>
    <w:rsid w:val="00A23CAC"/>
  </w:style>
  <w:style w:type="paragraph" w:customStyle="1" w:styleId="C4456CCED8124FCBBCBDBC9F7ADF8EFF">
    <w:name w:val="C4456CCED8124FCBBCBDBC9F7ADF8EFF"/>
    <w:rsid w:val="00A23CAC"/>
  </w:style>
  <w:style w:type="paragraph" w:customStyle="1" w:styleId="84173C3FC88848DA8CB87EEC02761FF5">
    <w:name w:val="84173C3FC88848DA8CB87EEC02761FF5"/>
    <w:rsid w:val="00A23CAC"/>
  </w:style>
  <w:style w:type="paragraph" w:customStyle="1" w:styleId="F3E8EC1F6AF64A5BAADAB99CE946F146">
    <w:name w:val="F3E8EC1F6AF64A5BAADAB99CE946F146"/>
    <w:rsid w:val="00A23CAC"/>
  </w:style>
  <w:style w:type="paragraph" w:customStyle="1" w:styleId="2B10A5A0F16544D3ADD7CFE331E57DA0">
    <w:name w:val="2B10A5A0F16544D3ADD7CFE331E57DA0"/>
    <w:rsid w:val="00A23CAC"/>
  </w:style>
  <w:style w:type="paragraph" w:customStyle="1" w:styleId="59C7D6E7161344AFB62DF5F32F7EFBF9">
    <w:name w:val="59C7D6E7161344AFB62DF5F32F7EFBF9"/>
    <w:rsid w:val="00A23CAC"/>
  </w:style>
  <w:style w:type="paragraph" w:customStyle="1" w:styleId="EBAB4148A16D487AB846760A490A635B">
    <w:name w:val="EBAB4148A16D487AB846760A490A635B"/>
    <w:rsid w:val="00A23CAC"/>
  </w:style>
  <w:style w:type="paragraph" w:customStyle="1" w:styleId="4A07169C76A349D1877F34DF69459AC2">
    <w:name w:val="4A07169C76A349D1877F34DF69459AC2"/>
    <w:rsid w:val="00A23CAC"/>
  </w:style>
  <w:style w:type="paragraph" w:customStyle="1" w:styleId="0245B9A54B074300A5006EDA3BAE9090">
    <w:name w:val="0245B9A54B074300A5006EDA3BAE9090"/>
    <w:rsid w:val="00A23CAC"/>
  </w:style>
  <w:style w:type="paragraph" w:customStyle="1" w:styleId="F81B476FD6AE4559B99F959C0E9B8942">
    <w:name w:val="F81B476FD6AE4559B99F959C0E9B8942"/>
    <w:rsid w:val="00A23CAC"/>
  </w:style>
  <w:style w:type="paragraph" w:customStyle="1" w:styleId="BD481192CAB142D196F51241DB8FF35A">
    <w:name w:val="BD481192CAB142D196F51241DB8FF35A"/>
    <w:rsid w:val="00A23CAC"/>
  </w:style>
  <w:style w:type="paragraph" w:customStyle="1" w:styleId="216FB48BA35D48A6A5A3A67FD6570B8A">
    <w:name w:val="216FB48BA35D48A6A5A3A67FD6570B8A"/>
    <w:rsid w:val="00A23CAC"/>
  </w:style>
  <w:style w:type="paragraph" w:customStyle="1" w:styleId="2D259922281B4BFF917F7AFA36064F99">
    <w:name w:val="2D259922281B4BFF917F7AFA36064F99"/>
    <w:rsid w:val="00A23CAC"/>
  </w:style>
  <w:style w:type="paragraph" w:customStyle="1" w:styleId="22EA3095E99D4B3AA1C4F8D0A0E9BA3E">
    <w:name w:val="22EA3095E99D4B3AA1C4F8D0A0E9BA3E"/>
    <w:rsid w:val="00A23CAC"/>
  </w:style>
  <w:style w:type="paragraph" w:customStyle="1" w:styleId="2B783664C5D444CEBDABC319D894C6CB">
    <w:name w:val="2B783664C5D444CEBDABC319D894C6CB"/>
    <w:rsid w:val="003820EF"/>
  </w:style>
  <w:style w:type="paragraph" w:customStyle="1" w:styleId="2170E42998094DA09A5850254B01AE61">
    <w:name w:val="2170E42998094DA09A5850254B01AE61"/>
    <w:rsid w:val="003820EF"/>
  </w:style>
  <w:style w:type="paragraph" w:customStyle="1" w:styleId="6E55271132E746AEBDBB31D81B3C48EB">
    <w:name w:val="6E55271132E746AEBDBB31D81B3C48EB"/>
    <w:rsid w:val="003820EF"/>
  </w:style>
  <w:style w:type="paragraph" w:customStyle="1" w:styleId="EDE5BB9FCBE641D3BB8D9B70182D6708">
    <w:name w:val="EDE5BB9FCBE641D3BB8D9B70182D6708"/>
    <w:rsid w:val="003820EF"/>
  </w:style>
  <w:style w:type="paragraph" w:customStyle="1" w:styleId="24662E61C13140D88FBA95B355A7AA2E">
    <w:name w:val="24662E61C13140D88FBA95B355A7AA2E"/>
    <w:rsid w:val="003820EF"/>
  </w:style>
  <w:style w:type="paragraph" w:customStyle="1" w:styleId="C1A9D98CBBA64BD9AE02B2D0ED55C300">
    <w:name w:val="C1A9D98CBBA64BD9AE02B2D0ED55C300"/>
    <w:rsid w:val="003820EF"/>
  </w:style>
  <w:style w:type="paragraph" w:customStyle="1" w:styleId="EB4AC0F3381B4276A8D4DAB41393DE6C">
    <w:name w:val="EB4AC0F3381B4276A8D4DAB41393DE6C"/>
    <w:rsid w:val="003820EF"/>
  </w:style>
  <w:style w:type="paragraph" w:customStyle="1" w:styleId="427D3CDAA84B43F0A8993C20A1949896">
    <w:name w:val="427D3CDAA84B43F0A8993C20A1949896"/>
    <w:rsid w:val="003820EF"/>
  </w:style>
  <w:style w:type="paragraph" w:customStyle="1" w:styleId="B26E6773D8F44F3CB45188DD62BCC044">
    <w:name w:val="B26E6773D8F44F3CB45188DD62BCC044"/>
    <w:rsid w:val="003820EF"/>
  </w:style>
  <w:style w:type="paragraph" w:customStyle="1" w:styleId="B59D4CCA1C7C498EB27627B24AA14207">
    <w:name w:val="B59D4CCA1C7C498EB27627B24AA14207"/>
    <w:rsid w:val="003820EF"/>
  </w:style>
  <w:style w:type="paragraph" w:customStyle="1" w:styleId="C613606DD7F94B499A703CE35878FC1A">
    <w:name w:val="C613606DD7F94B499A703CE35878FC1A"/>
    <w:rsid w:val="003820EF"/>
  </w:style>
  <w:style w:type="paragraph" w:customStyle="1" w:styleId="F4018AA9A3384BFBBE1B8CDC10115EC8">
    <w:name w:val="F4018AA9A3384BFBBE1B8CDC10115EC8"/>
    <w:rsid w:val="003820EF"/>
  </w:style>
  <w:style w:type="paragraph" w:customStyle="1" w:styleId="1BD23381917A46B89EC1A40084ED1C18">
    <w:name w:val="1BD23381917A46B89EC1A40084ED1C18"/>
    <w:rsid w:val="003820EF"/>
  </w:style>
  <w:style w:type="paragraph" w:customStyle="1" w:styleId="4EFBD3F0AB2643A6B3F0D90BB124E4C0">
    <w:name w:val="4EFBD3F0AB2643A6B3F0D90BB124E4C0"/>
    <w:rsid w:val="003820EF"/>
  </w:style>
  <w:style w:type="paragraph" w:customStyle="1" w:styleId="B27540B3A8D4420FB77CFA5A72ABB1D9">
    <w:name w:val="B27540B3A8D4420FB77CFA5A72ABB1D9"/>
    <w:rsid w:val="003820EF"/>
  </w:style>
  <w:style w:type="paragraph" w:customStyle="1" w:styleId="B0D8A833CC3E4341A1C6659F3FDF6735">
    <w:name w:val="B0D8A833CC3E4341A1C6659F3FDF6735"/>
    <w:rsid w:val="003820EF"/>
  </w:style>
  <w:style w:type="paragraph" w:customStyle="1" w:styleId="75C31B7130084BC09BF632F897EEA79C">
    <w:name w:val="75C31B7130084BC09BF632F897EEA79C"/>
    <w:rsid w:val="003820EF"/>
  </w:style>
  <w:style w:type="paragraph" w:customStyle="1" w:styleId="A38A3537916F427DBD689C216BA38113">
    <w:name w:val="A38A3537916F427DBD689C216BA38113"/>
    <w:rsid w:val="003820EF"/>
  </w:style>
  <w:style w:type="paragraph" w:customStyle="1" w:styleId="EB3B6D8320304223A66967EF72BB181D">
    <w:name w:val="EB3B6D8320304223A66967EF72BB181D"/>
    <w:rsid w:val="003820EF"/>
  </w:style>
  <w:style w:type="paragraph" w:customStyle="1" w:styleId="AC7B54613A284DAD8EE8513CAE9ECA1B">
    <w:name w:val="AC7B54613A284DAD8EE8513CAE9ECA1B"/>
    <w:rsid w:val="003820EF"/>
  </w:style>
  <w:style w:type="paragraph" w:customStyle="1" w:styleId="1C9FF2BC1E2445AA92D8DB6CE1061A2F">
    <w:name w:val="1C9FF2BC1E2445AA92D8DB6CE1061A2F"/>
    <w:rsid w:val="003820EF"/>
  </w:style>
  <w:style w:type="paragraph" w:customStyle="1" w:styleId="5C329A2F47E1443786FEBA63E1A58003">
    <w:name w:val="5C329A2F47E1443786FEBA63E1A58003"/>
    <w:rsid w:val="003820EF"/>
  </w:style>
  <w:style w:type="paragraph" w:customStyle="1" w:styleId="ECE36D177A024D54B6DC595F2BEF5D33">
    <w:name w:val="ECE36D177A024D54B6DC595F2BEF5D33"/>
    <w:rsid w:val="003820EF"/>
  </w:style>
  <w:style w:type="paragraph" w:customStyle="1" w:styleId="C4A80BF8BF43429B87B9C833CA831E24">
    <w:name w:val="C4A80BF8BF43429B87B9C833CA831E24"/>
    <w:rsid w:val="003820EF"/>
  </w:style>
  <w:style w:type="paragraph" w:customStyle="1" w:styleId="C1FE91CBEE2B4867A4FB654EE982188C">
    <w:name w:val="C1FE91CBEE2B4867A4FB654EE982188C"/>
    <w:rsid w:val="003820EF"/>
  </w:style>
  <w:style w:type="paragraph" w:customStyle="1" w:styleId="1D396C15CBB741B29EA4E3EA96D790DF">
    <w:name w:val="1D396C15CBB741B29EA4E3EA96D790DF"/>
    <w:rsid w:val="003820EF"/>
  </w:style>
  <w:style w:type="paragraph" w:customStyle="1" w:styleId="A1339F2789D549AF80183BAA14A22300">
    <w:name w:val="A1339F2789D549AF80183BAA14A22300"/>
    <w:rsid w:val="003820EF"/>
  </w:style>
  <w:style w:type="paragraph" w:customStyle="1" w:styleId="504ABC58048F43A5BEB9384FD87AA1CD">
    <w:name w:val="504ABC58048F43A5BEB9384FD87AA1CD"/>
    <w:rsid w:val="003820EF"/>
  </w:style>
  <w:style w:type="paragraph" w:customStyle="1" w:styleId="27C60368624E4ADEBA4B595331FEE509">
    <w:name w:val="27C60368624E4ADEBA4B595331FEE509"/>
    <w:rsid w:val="003820EF"/>
  </w:style>
  <w:style w:type="paragraph" w:customStyle="1" w:styleId="D9F5D7DDEE29468F9C551974BBC37CBE">
    <w:name w:val="D9F5D7DDEE29468F9C551974BBC37CBE"/>
    <w:rsid w:val="003820EF"/>
  </w:style>
  <w:style w:type="paragraph" w:customStyle="1" w:styleId="7A5DAB2BEAA747998E1DE9BE7BDFF12F">
    <w:name w:val="7A5DAB2BEAA747998E1DE9BE7BDFF12F"/>
    <w:rsid w:val="003820EF"/>
  </w:style>
  <w:style w:type="paragraph" w:customStyle="1" w:styleId="5E32E7AA84374104BA708D5D1BD0883B">
    <w:name w:val="5E32E7AA84374104BA708D5D1BD0883B"/>
    <w:rsid w:val="003820EF"/>
  </w:style>
  <w:style w:type="paragraph" w:customStyle="1" w:styleId="C1A85092E25E4283B01C07167F9B8DE0">
    <w:name w:val="C1A85092E25E4283B01C07167F9B8DE0"/>
    <w:rsid w:val="003820EF"/>
  </w:style>
  <w:style w:type="paragraph" w:customStyle="1" w:styleId="FAB2BBE31423438AB12F5BD4CE2611CE">
    <w:name w:val="FAB2BBE31423438AB12F5BD4CE2611CE"/>
    <w:rsid w:val="003820EF"/>
  </w:style>
  <w:style w:type="paragraph" w:customStyle="1" w:styleId="4C9C5787E5B84BB2A60D5F3D484F63A8">
    <w:name w:val="4C9C5787E5B84BB2A60D5F3D484F63A8"/>
    <w:rsid w:val="003820EF"/>
  </w:style>
  <w:style w:type="paragraph" w:customStyle="1" w:styleId="BBF233B6C6D6432E975A1CD89DE63124">
    <w:name w:val="BBF233B6C6D6432E975A1CD89DE63124"/>
    <w:rsid w:val="003820EF"/>
  </w:style>
  <w:style w:type="paragraph" w:customStyle="1" w:styleId="590FA588E4B74DB09C836EB5C27C6542">
    <w:name w:val="590FA588E4B74DB09C836EB5C27C6542"/>
    <w:rsid w:val="003820EF"/>
  </w:style>
  <w:style w:type="paragraph" w:customStyle="1" w:styleId="A2F852FE7B8C4257B6F2F1F30CE6E3FC">
    <w:name w:val="A2F852FE7B8C4257B6F2F1F30CE6E3FC"/>
    <w:rsid w:val="003820EF"/>
  </w:style>
  <w:style w:type="paragraph" w:customStyle="1" w:styleId="1BFCC9535FAE4FAFAC3845EA37390A7A">
    <w:name w:val="1BFCC9535FAE4FAFAC3845EA37390A7A"/>
    <w:rsid w:val="003820EF"/>
  </w:style>
  <w:style w:type="paragraph" w:customStyle="1" w:styleId="9625EC49044F4B0A9F067FBE86D5D5C7">
    <w:name w:val="9625EC49044F4B0A9F067FBE86D5D5C7"/>
    <w:rsid w:val="003820EF"/>
  </w:style>
  <w:style w:type="paragraph" w:customStyle="1" w:styleId="519DFE39B6AE4A7F9683F72D847E59F1">
    <w:name w:val="519DFE39B6AE4A7F9683F72D847E59F1"/>
    <w:rsid w:val="003820EF"/>
  </w:style>
  <w:style w:type="paragraph" w:customStyle="1" w:styleId="DCABA95B3A2E490FAF99BFD647032C99">
    <w:name w:val="DCABA95B3A2E490FAF99BFD647032C99"/>
    <w:rsid w:val="003820EF"/>
  </w:style>
  <w:style w:type="paragraph" w:customStyle="1" w:styleId="F22B4C78083E41B3B57CBF9F1165A4C5">
    <w:name w:val="F22B4C78083E41B3B57CBF9F1165A4C5"/>
    <w:rsid w:val="003820EF"/>
  </w:style>
  <w:style w:type="paragraph" w:customStyle="1" w:styleId="2475506A8EB84645B53F774D26D9E933">
    <w:name w:val="2475506A8EB84645B53F774D26D9E933"/>
    <w:rsid w:val="003820EF"/>
  </w:style>
  <w:style w:type="paragraph" w:customStyle="1" w:styleId="3E968D7BBD774286AEE0057D2E222EEF">
    <w:name w:val="3E968D7BBD774286AEE0057D2E222EEF"/>
    <w:rsid w:val="003820EF"/>
  </w:style>
  <w:style w:type="paragraph" w:customStyle="1" w:styleId="BDCAAF5BF7924B1496D1498455AAE8C2">
    <w:name w:val="BDCAAF5BF7924B1496D1498455AAE8C2"/>
    <w:rsid w:val="003820EF"/>
  </w:style>
  <w:style w:type="paragraph" w:customStyle="1" w:styleId="86FB7386CFB040829319B8382D261ABA">
    <w:name w:val="86FB7386CFB040829319B8382D261ABA"/>
    <w:rsid w:val="003820EF"/>
  </w:style>
  <w:style w:type="paragraph" w:customStyle="1" w:styleId="6772686E3B104E9FB2A684EE4D92ED7E">
    <w:name w:val="6772686E3B104E9FB2A684EE4D92ED7E"/>
    <w:rsid w:val="003820EF"/>
  </w:style>
  <w:style w:type="paragraph" w:customStyle="1" w:styleId="791D6F62C70A45CA84D712C56EC03F98">
    <w:name w:val="791D6F62C70A45CA84D712C56EC03F98"/>
    <w:rsid w:val="003820EF"/>
  </w:style>
  <w:style w:type="paragraph" w:customStyle="1" w:styleId="F60A0FDC8FDA452B93D7EF4895033DD5">
    <w:name w:val="F60A0FDC8FDA452B93D7EF4895033DD5"/>
    <w:rsid w:val="003820EF"/>
  </w:style>
  <w:style w:type="paragraph" w:customStyle="1" w:styleId="8BDC5F8FFAD64626896FB7EC84A91E57">
    <w:name w:val="8BDC5F8FFAD64626896FB7EC84A91E57"/>
    <w:rsid w:val="003820EF"/>
  </w:style>
  <w:style w:type="paragraph" w:customStyle="1" w:styleId="4938BED61EBC4FEBAD62A56E8D4DD754">
    <w:name w:val="4938BED61EBC4FEBAD62A56E8D4DD754"/>
    <w:rsid w:val="003820EF"/>
  </w:style>
  <w:style w:type="paragraph" w:customStyle="1" w:styleId="BDB53E3E2232413E8F046C1B9006426E">
    <w:name w:val="BDB53E3E2232413E8F046C1B9006426E"/>
    <w:rsid w:val="003820EF"/>
  </w:style>
  <w:style w:type="paragraph" w:customStyle="1" w:styleId="42534EB2934F477798A8DF7C9B4CA5EA">
    <w:name w:val="42534EB2934F477798A8DF7C9B4CA5EA"/>
    <w:rsid w:val="003820EF"/>
  </w:style>
  <w:style w:type="paragraph" w:customStyle="1" w:styleId="6A69F2C0838F498C8A451AE856F082E7">
    <w:name w:val="6A69F2C0838F498C8A451AE856F082E7"/>
    <w:rsid w:val="003820EF"/>
  </w:style>
  <w:style w:type="paragraph" w:customStyle="1" w:styleId="06DBA4CED3404775B5C0BCCE7C7512C7">
    <w:name w:val="06DBA4CED3404775B5C0BCCE7C7512C7"/>
    <w:rsid w:val="003820EF"/>
  </w:style>
  <w:style w:type="paragraph" w:customStyle="1" w:styleId="EBF72B58190D48FABD4BC790B5792A08">
    <w:name w:val="EBF72B58190D48FABD4BC790B5792A08"/>
    <w:rsid w:val="003820EF"/>
  </w:style>
  <w:style w:type="paragraph" w:customStyle="1" w:styleId="143B36B686A54D4CB22AF1C68314E33C">
    <w:name w:val="143B36B686A54D4CB22AF1C68314E33C"/>
    <w:rsid w:val="003820EF"/>
  </w:style>
  <w:style w:type="paragraph" w:customStyle="1" w:styleId="322C6175A5A8478DBB4A2E7E851F11F3">
    <w:name w:val="322C6175A5A8478DBB4A2E7E851F11F3"/>
    <w:rsid w:val="003820EF"/>
  </w:style>
  <w:style w:type="paragraph" w:customStyle="1" w:styleId="AC904673231742B987D1865CE137821C">
    <w:name w:val="AC904673231742B987D1865CE137821C"/>
    <w:rsid w:val="003820EF"/>
  </w:style>
  <w:style w:type="paragraph" w:customStyle="1" w:styleId="D7A6270C8ED9423AA4A95C36F2BCFE11">
    <w:name w:val="D7A6270C8ED9423AA4A95C36F2BCFE11"/>
    <w:rsid w:val="003820EF"/>
  </w:style>
  <w:style w:type="paragraph" w:customStyle="1" w:styleId="20BF4CCAD9FD4690BDB8DC111D0C7B81">
    <w:name w:val="20BF4CCAD9FD4690BDB8DC111D0C7B81"/>
    <w:rsid w:val="003820EF"/>
  </w:style>
  <w:style w:type="paragraph" w:customStyle="1" w:styleId="C338FA51DF6840D8893CAE46FD605330">
    <w:name w:val="C338FA51DF6840D8893CAE46FD605330"/>
    <w:rsid w:val="003820EF"/>
  </w:style>
  <w:style w:type="paragraph" w:customStyle="1" w:styleId="FFA70FC64EA24AC583AC2C6FBFC93BE7">
    <w:name w:val="FFA70FC64EA24AC583AC2C6FBFC93BE7"/>
    <w:rsid w:val="003820EF"/>
  </w:style>
  <w:style w:type="paragraph" w:customStyle="1" w:styleId="7473F66C5E49497D803F436586D7DA7A">
    <w:name w:val="7473F66C5E49497D803F436586D7DA7A"/>
    <w:rsid w:val="003820EF"/>
  </w:style>
  <w:style w:type="paragraph" w:customStyle="1" w:styleId="0F4B65109E0445DFBE9B8BEF9A7BDB6B">
    <w:name w:val="0F4B65109E0445DFBE9B8BEF9A7BDB6B"/>
    <w:rsid w:val="003820EF"/>
  </w:style>
  <w:style w:type="paragraph" w:customStyle="1" w:styleId="416F8B59C6EE4B8CB9C6D8510942B436">
    <w:name w:val="416F8B59C6EE4B8CB9C6D8510942B436"/>
    <w:rsid w:val="003820EF"/>
  </w:style>
  <w:style w:type="paragraph" w:customStyle="1" w:styleId="E542982B309347D38CCE2D020B3C3F4C">
    <w:name w:val="E542982B309347D38CCE2D020B3C3F4C"/>
    <w:rsid w:val="003820EF"/>
  </w:style>
  <w:style w:type="paragraph" w:customStyle="1" w:styleId="FD850257A97E4D6BB4CDE4BC39F2FC14">
    <w:name w:val="FD850257A97E4D6BB4CDE4BC39F2FC14"/>
    <w:rsid w:val="003820EF"/>
  </w:style>
  <w:style w:type="paragraph" w:customStyle="1" w:styleId="C59265B7C68B433C9C6810A905DD3408">
    <w:name w:val="C59265B7C68B433C9C6810A905DD3408"/>
    <w:rsid w:val="003820EF"/>
  </w:style>
  <w:style w:type="paragraph" w:customStyle="1" w:styleId="5DDD64077BBD4DDBAEF5A5A926FE9A90">
    <w:name w:val="5DDD64077BBD4DDBAEF5A5A926FE9A90"/>
    <w:rsid w:val="003820EF"/>
  </w:style>
  <w:style w:type="paragraph" w:customStyle="1" w:styleId="75948E2F3C1C4255A9A0D1D37DCAFE38">
    <w:name w:val="75948E2F3C1C4255A9A0D1D37DCAFE38"/>
    <w:rsid w:val="003820EF"/>
  </w:style>
  <w:style w:type="paragraph" w:customStyle="1" w:styleId="9F15E634888E439AAC21DB78E9FF5216">
    <w:name w:val="9F15E634888E439AAC21DB78E9FF5216"/>
    <w:rsid w:val="003820EF"/>
  </w:style>
  <w:style w:type="paragraph" w:customStyle="1" w:styleId="40A6D5D78A444796815863375614D985">
    <w:name w:val="40A6D5D78A444796815863375614D985"/>
    <w:rsid w:val="003820EF"/>
  </w:style>
  <w:style w:type="paragraph" w:customStyle="1" w:styleId="F06F055AD54B4AC6AC15EE49C5589988">
    <w:name w:val="F06F055AD54B4AC6AC15EE49C5589988"/>
    <w:rsid w:val="003820EF"/>
  </w:style>
  <w:style w:type="paragraph" w:customStyle="1" w:styleId="31F0A65F0B2D4FBA875359D27650CB2D">
    <w:name w:val="31F0A65F0B2D4FBA875359D27650CB2D"/>
    <w:rsid w:val="003820EF"/>
  </w:style>
  <w:style w:type="paragraph" w:customStyle="1" w:styleId="1FB8371B0F11456A957BED1D86CB1734">
    <w:name w:val="1FB8371B0F11456A957BED1D86CB1734"/>
    <w:rsid w:val="003820EF"/>
  </w:style>
  <w:style w:type="paragraph" w:customStyle="1" w:styleId="3E2F0AA6061A4CFCA2BE194DF5F0E5BC">
    <w:name w:val="3E2F0AA6061A4CFCA2BE194DF5F0E5BC"/>
    <w:rsid w:val="003820EF"/>
  </w:style>
  <w:style w:type="paragraph" w:customStyle="1" w:styleId="F35D759B6DF94791BCEF90CE0871F706">
    <w:name w:val="F35D759B6DF94791BCEF90CE0871F706"/>
    <w:rsid w:val="003820EF"/>
  </w:style>
  <w:style w:type="paragraph" w:customStyle="1" w:styleId="C2930F03C70C4AAD8F47CAF17F9BF5E8">
    <w:name w:val="C2930F03C70C4AAD8F47CAF17F9BF5E8"/>
    <w:rsid w:val="003820EF"/>
  </w:style>
  <w:style w:type="paragraph" w:customStyle="1" w:styleId="3008235B4B274BF18877197F3D3C1D9E">
    <w:name w:val="3008235B4B274BF18877197F3D3C1D9E"/>
    <w:rsid w:val="003820EF"/>
  </w:style>
  <w:style w:type="paragraph" w:customStyle="1" w:styleId="A470D8E01090427A84D0336F8C675687">
    <w:name w:val="A470D8E01090427A84D0336F8C675687"/>
    <w:rsid w:val="003820EF"/>
  </w:style>
  <w:style w:type="paragraph" w:customStyle="1" w:styleId="B5970287CAAE45A894F31CCCD646159D">
    <w:name w:val="B5970287CAAE45A894F31CCCD646159D"/>
    <w:rsid w:val="003820EF"/>
  </w:style>
  <w:style w:type="paragraph" w:customStyle="1" w:styleId="556498AD9D114B89A959507C6D862AFD">
    <w:name w:val="556498AD9D114B89A959507C6D862AFD"/>
    <w:rsid w:val="003820EF"/>
  </w:style>
  <w:style w:type="paragraph" w:customStyle="1" w:styleId="52D4A24B1C9E453A9A23DCE06322BED4">
    <w:name w:val="52D4A24B1C9E453A9A23DCE06322BED4"/>
    <w:rsid w:val="003820EF"/>
  </w:style>
  <w:style w:type="paragraph" w:customStyle="1" w:styleId="5591A870C91245E28BD97911F225B52C">
    <w:name w:val="5591A870C91245E28BD97911F225B52C"/>
    <w:rsid w:val="003820EF"/>
  </w:style>
  <w:style w:type="paragraph" w:customStyle="1" w:styleId="7CF60AEB366A4E948D19EA7047B03774">
    <w:name w:val="7CF60AEB366A4E948D19EA7047B03774"/>
    <w:rsid w:val="003820EF"/>
  </w:style>
  <w:style w:type="paragraph" w:customStyle="1" w:styleId="1380E2E941BC4CB2B1BE596C911B4D87">
    <w:name w:val="1380E2E941BC4CB2B1BE596C911B4D87"/>
    <w:rsid w:val="003820EF"/>
  </w:style>
  <w:style w:type="paragraph" w:customStyle="1" w:styleId="4A7E4BBA80FC429785D6D7F1841FB070">
    <w:name w:val="4A7E4BBA80FC429785D6D7F1841FB070"/>
    <w:rsid w:val="003820EF"/>
  </w:style>
  <w:style w:type="paragraph" w:customStyle="1" w:styleId="A510666C0F3A4819B4344C16FBDBFD3F">
    <w:name w:val="A510666C0F3A4819B4344C16FBDBFD3F"/>
    <w:rsid w:val="003820EF"/>
  </w:style>
  <w:style w:type="paragraph" w:customStyle="1" w:styleId="34F58845EB104283A42E53AAB8DE922E">
    <w:name w:val="34F58845EB104283A42E53AAB8DE922E"/>
    <w:rsid w:val="003820EF"/>
  </w:style>
  <w:style w:type="paragraph" w:customStyle="1" w:styleId="CC5A90BE30A247D7BC8B4499EE9BBFC5">
    <w:name w:val="CC5A90BE30A247D7BC8B4499EE9BBFC5"/>
    <w:rsid w:val="003820EF"/>
  </w:style>
  <w:style w:type="paragraph" w:customStyle="1" w:styleId="E7BBB7038AAF47B695E7A850E8B49730">
    <w:name w:val="E7BBB7038AAF47B695E7A850E8B49730"/>
    <w:rsid w:val="003820EF"/>
  </w:style>
  <w:style w:type="paragraph" w:customStyle="1" w:styleId="9DFD01007C864EE99F798EB33CE11CED">
    <w:name w:val="9DFD01007C864EE99F798EB33CE11CED"/>
    <w:rsid w:val="003820EF"/>
  </w:style>
  <w:style w:type="paragraph" w:customStyle="1" w:styleId="32C43B9303A44A1BBC3B5AC1CD9F34DF">
    <w:name w:val="32C43B9303A44A1BBC3B5AC1CD9F34DF"/>
    <w:rsid w:val="003820EF"/>
  </w:style>
  <w:style w:type="paragraph" w:customStyle="1" w:styleId="8717894E91F64BDD8970845A340955D1">
    <w:name w:val="8717894E91F64BDD8970845A340955D1"/>
    <w:rsid w:val="003820EF"/>
  </w:style>
  <w:style w:type="paragraph" w:customStyle="1" w:styleId="CF650DEA5791481E9BFF3C6324833158">
    <w:name w:val="CF650DEA5791481E9BFF3C6324833158"/>
    <w:rsid w:val="003820EF"/>
  </w:style>
  <w:style w:type="paragraph" w:customStyle="1" w:styleId="53857E8AB0854A8898A815ACDA1E24CB">
    <w:name w:val="53857E8AB0854A8898A815ACDA1E24CB"/>
    <w:rsid w:val="003820EF"/>
  </w:style>
  <w:style w:type="paragraph" w:customStyle="1" w:styleId="54039190C85A4F74AF7B75FC0A3C5E3A">
    <w:name w:val="54039190C85A4F74AF7B75FC0A3C5E3A"/>
    <w:rsid w:val="003820EF"/>
  </w:style>
  <w:style w:type="paragraph" w:customStyle="1" w:styleId="30CFFB55BB0F4AAF8F251DEE944EA3F3">
    <w:name w:val="30CFFB55BB0F4AAF8F251DEE944EA3F3"/>
    <w:rsid w:val="003820EF"/>
  </w:style>
  <w:style w:type="paragraph" w:customStyle="1" w:styleId="C19E41C2538747DFA35C67A45D469043">
    <w:name w:val="C19E41C2538747DFA35C67A45D469043"/>
    <w:rsid w:val="003820EF"/>
  </w:style>
  <w:style w:type="paragraph" w:customStyle="1" w:styleId="F2B4E07C7FFA45BE8F1DA34A143C8280">
    <w:name w:val="F2B4E07C7FFA45BE8F1DA34A143C8280"/>
    <w:rsid w:val="003820EF"/>
  </w:style>
  <w:style w:type="paragraph" w:customStyle="1" w:styleId="52F19CC4B41E48E5AC6EBE799A8E539D">
    <w:name w:val="52F19CC4B41E48E5AC6EBE799A8E539D"/>
    <w:rsid w:val="003820EF"/>
  </w:style>
  <w:style w:type="paragraph" w:customStyle="1" w:styleId="812FE16A656E4384BA7FE09C65B406DC">
    <w:name w:val="812FE16A656E4384BA7FE09C65B406DC"/>
    <w:rsid w:val="003820EF"/>
  </w:style>
  <w:style w:type="paragraph" w:customStyle="1" w:styleId="31ECD073204F4CD99434E46842D01A18">
    <w:name w:val="31ECD073204F4CD99434E46842D01A18"/>
    <w:rsid w:val="003820EF"/>
  </w:style>
  <w:style w:type="paragraph" w:customStyle="1" w:styleId="9F96C21ECDD24825AF8E81514947CC81">
    <w:name w:val="9F96C21ECDD24825AF8E81514947CC81"/>
    <w:rsid w:val="003820EF"/>
  </w:style>
  <w:style w:type="paragraph" w:customStyle="1" w:styleId="088B45C6FE1C42BE9CA50AB3A2B34E86">
    <w:name w:val="088B45C6FE1C42BE9CA50AB3A2B34E86"/>
    <w:rsid w:val="003820EF"/>
  </w:style>
  <w:style w:type="paragraph" w:customStyle="1" w:styleId="937BBA6F33E84275B125700000EC6C3D">
    <w:name w:val="937BBA6F33E84275B125700000EC6C3D"/>
    <w:rsid w:val="003820EF"/>
  </w:style>
  <w:style w:type="paragraph" w:customStyle="1" w:styleId="EF6545644C11484AAA6A38841556F14E">
    <w:name w:val="EF6545644C11484AAA6A38841556F14E"/>
    <w:rsid w:val="003820EF"/>
  </w:style>
  <w:style w:type="paragraph" w:customStyle="1" w:styleId="C0353559723E4660B7D6E1657629E35C">
    <w:name w:val="C0353559723E4660B7D6E1657629E35C"/>
    <w:rsid w:val="003820EF"/>
  </w:style>
  <w:style w:type="paragraph" w:customStyle="1" w:styleId="7D69413B8C9F45A087A045E0CABC7658">
    <w:name w:val="7D69413B8C9F45A087A045E0CABC7658"/>
    <w:rsid w:val="003820EF"/>
  </w:style>
  <w:style w:type="paragraph" w:customStyle="1" w:styleId="BBF0139D246142BE9A29766F13193180">
    <w:name w:val="BBF0139D246142BE9A29766F13193180"/>
    <w:rsid w:val="003820EF"/>
  </w:style>
  <w:style w:type="paragraph" w:customStyle="1" w:styleId="9205965D106445BA91964FAA35B94EF9">
    <w:name w:val="9205965D106445BA91964FAA35B94EF9"/>
    <w:rsid w:val="003820EF"/>
  </w:style>
  <w:style w:type="paragraph" w:customStyle="1" w:styleId="2DC32931ECED4D3DB6E52E61B5F35FBA">
    <w:name w:val="2DC32931ECED4D3DB6E52E61B5F35FBA"/>
    <w:rsid w:val="003820EF"/>
  </w:style>
  <w:style w:type="paragraph" w:customStyle="1" w:styleId="569D3F83A45F4C2597FD074B20A411BC">
    <w:name w:val="569D3F83A45F4C2597FD074B20A411BC"/>
    <w:rsid w:val="003820EF"/>
  </w:style>
  <w:style w:type="paragraph" w:customStyle="1" w:styleId="5359CA006EF2402E85EE5F562F278F98">
    <w:name w:val="5359CA006EF2402E85EE5F562F278F98"/>
    <w:rsid w:val="003820EF"/>
  </w:style>
  <w:style w:type="paragraph" w:customStyle="1" w:styleId="7196189CDDC34EFBB3B7E871DF6DED9A">
    <w:name w:val="7196189CDDC34EFBB3B7E871DF6DED9A"/>
    <w:rsid w:val="003820EF"/>
  </w:style>
  <w:style w:type="paragraph" w:customStyle="1" w:styleId="15B15364ED57401B87E6F32E32124E3A">
    <w:name w:val="15B15364ED57401B87E6F32E32124E3A"/>
    <w:rsid w:val="003820EF"/>
  </w:style>
  <w:style w:type="paragraph" w:customStyle="1" w:styleId="9D52C41DED7B4443BC0D20DFB8E93002">
    <w:name w:val="9D52C41DED7B4443BC0D20DFB8E93002"/>
    <w:rsid w:val="003820EF"/>
  </w:style>
  <w:style w:type="paragraph" w:customStyle="1" w:styleId="0D6F3992555846D6902FA7190575BAB3">
    <w:name w:val="0D6F3992555846D6902FA7190575BAB3"/>
    <w:rsid w:val="003820EF"/>
  </w:style>
  <w:style w:type="paragraph" w:customStyle="1" w:styleId="5A61B073A86A4B718F1DF6B235FBD145">
    <w:name w:val="5A61B073A86A4B718F1DF6B235FBD145"/>
    <w:rsid w:val="003820EF"/>
  </w:style>
  <w:style w:type="paragraph" w:customStyle="1" w:styleId="E6DEE6FED34D436F983F30AE16B93FB8">
    <w:name w:val="E6DEE6FED34D436F983F30AE16B93FB8"/>
    <w:rsid w:val="003820EF"/>
  </w:style>
  <w:style w:type="paragraph" w:customStyle="1" w:styleId="9BE58B29EC294FDFB8A0CBB09ECB94F4">
    <w:name w:val="9BE58B29EC294FDFB8A0CBB09ECB94F4"/>
    <w:rsid w:val="003820EF"/>
  </w:style>
  <w:style w:type="paragraph" w:customStyle="1" w:styleId="DEA8BC47CEF242B594E6C9C7FFF314C3">
    <w:name w:val="DEA8BC47CEF242B594E6C9C7FFF314C3"/>
    <w:rsid w:val="003820EF"/>
  </w:style>
  <w:style w:type="paragraph" w:customStyle="1" w:styleId="C89FC8A92B024396A3AE8669563668B0">
    <w:name w:val="C89FC8A92B024396A3AE8669563668B0"/>
    <w:rsid w:val="003820EF"/>
  </w:style>
  <w:style w:type="paragraph" w:customStyle="1" w:styleId="2D6EA6E0CE114B1FBEA4516C0C5E4172">
    <w:name w:val="2D6EA6E0CE114B1FBEA4516C0C5E4172"/>
    <w:rsid w:val="003820EF"/>
  </w:style>
  <w:style w:type="paragraph" w:customStyle="1" w:styleId="979823EC407149BD8CAD522F9917C86D">
    <w:name w:val="979823EC407149BD8CAD522F9917C86D"/>
    <w:rsid w:val="003820EF"/>
  </w:style>
  <w:style w:type="paragraph" w:customStyle="1" w:styleId="A32D5B3344AA40B1ACD2AF2B4057C25F">
    <w:name w:val="A32D5B3344AA40B1ACD2AF2B4057C25F"/>
    <w:rsid w:val="003820EF"/>
  </w:style>
  <w:style w:type="paragraph" w:customStyle="1" w:styleId="B8AAB04985354C0C9FECE9049D217FBD">
    <w:name w:val="B8AAB04985354C0C9FECE9049D217FBD"/>
    <w:rsid w:val="003820EF"/>
  </w:style>
  <w:style w:type="paragraph" w:customStyle="1" w:styleId="27532A58F66A42FE8E61EDA0B511915C">
    <w:name w:val="27532A58F66A42FE8E61EDA0B511915C"/>
    <w:rsid w:val="003820EF"/>
  </w:style>
  <w:style w:type="paragraph" w:customStyle="1" w:styleId="9B1966491AE4476EA96EA6AE0516B734">
    <w:name w:val="9B1966491AE4476EA96EA6AE0516B734"/>
    <w:rsid w:val="003820EF"/>
  </w:style>
  <w:style w:type="paragraph" w:customStyle="1" w:styleId="717019A88172493CBFC51664A0A15442">
    <w:name w:val="717019A88172493CBFC51664A0A15442"/>
    <w:rsid w:val="003820EF"/>
  </w:style>
  <w:style w:type="paragraph" w:customStyle="1" w:styleId="6B41D78338B040539D77323CC87F20C7">
    <w:name w:val="6B41D78338B040539D77323CC87F20C7"/>
    <w:rsid w:val="003820EF"/>
  </w:style>
  <w:style w:type="paragraph" w:customStyle="1" w:styleId="35FB94DAA7A14F97874A4F9B09A08370">
    <w:name w:val="35FB94DAA7A14F97874A4F9B09A08370"/>
    <w:rsid w:val="003820EF"/>
  </w:style>
  <w:style w:type="paragraph" w:customStyle="1" w:styleId="E8F44421D7544276B89A42E91F9FDEEB">
    <w:name w:val="E8F44421D7544276B89A42E91F9FDEEB"/>
    <w:rsid w:val="003820EF"/>
  </w:style>
  <w:style w:type="paragraph" w:customStyle="1" w:styleId="DDD83B5B5F3141FC8FA494C7F9D92531">
    <w:name w:val="DDD83B5B5F3141FC8FA494C7F9D92531"/>
    <w:rsid w:val="003820EF"/>
  </w:style>
  <w:style w:type="paragraph" w:customStyle="1" w:styleId="F60C653093D14DBC99F834758503CB7D">
    <w:name w:val="F60C653093D14DBC99F834758503CB7D"/>
    <w:rsid w:val="003820EF"/>
  </w:style>
  <w:style w:type="paragraph" w:customStyle="1" w:styleId="7E13F515A8E348ECA077590DB96557B2">
    <w:name w:val="7E13F515A8E348ECA077590DB96557B2"/>
    <w:rsid w:val="003820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Props1.xml><?xml version="1.0" encoding="utf-8"?>
<ds:datastoreItem xmlns:ds="http://schemas.openxmlformats.org/officeDocument/2006/customXml" ds:itemID="{FF740C13-C6A2-43D3-86C5-4CBB969C2C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07E4D1-4706-49F2-A35E-423716FE3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Banded design (blank)</Template>
  <TotalTime>0</TotalTime>
  <Pages>5</Pages>
  <Words>1392</Words>
  <Characters>7940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Jing</dc:creator>
  <cp:keywords/>
  <cp:lastModifiedBy>Jing</cp:lastModifiedBy>
  <cp:revision>5</cp:revision>
  <cp:lastPrinted>2017-05-30T09:27:00Z</cp:lastPrinted>
  <dcterms:created xsi:type="dcterms:W3CDTF">2017-05-30T09:28:00Z</dcterms:created>
  <dcterms:modified xsi:type="dcterms:W3CDTF">2017-06-13T11:43:00Z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TC037499679991</vt:lpwstr>
  </property>
</Properties>
</file>